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45"/>
        <w:gridCol w:w="2389"/>
      </w:tblGrid>
      <w:tr w:rsidR="0063203C" w:rsidRPr="00C408E9" w14:paraId="422BB505" w14:textId="77777777" w:rsidTr="00E665AE">
        <w:tc>
          <w:tcPr>
            <w:tcW w:w="7245" w:type="dxa"/>
            <w:tcBorders>
              <w:bottom w:val="nil"/>
            </w:tcBorders>
          </w:tcPr>
          <w:p w14:paraId="362E3AF4" w14:textId="77777777" w:rsidR="0063203C" w:rsidRPr="00C408E9" w:rsidRDefault="009A2F98" w:rsidP="00B9481A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Heiti </w:t>
            </w:r>
            <w:r w:rsidR="00B9481A">
              <w:rPr>
                <w:sz w:val="14"/>
                <w:szCs w:val="14"/>
              </w:rPr>
              <w:t xml:space="preserve">félags </w:t>
            </w:r>
            <w:r>
              <w:rPr>
                <w:sz w:val="14"/>
                <w:szCs w:val="14"/>
              </w:rPr>
              <w:t>(lögaðila)</w:t>
            </w:r>
          </w:p>
        </w:tc>
        <w:tc>
          <w:tcPr>
            <w:tcW w:w="2389" w:type="dxa"/>
            <w:tcBorders>
              <w:bottom w:val="nil"/>
            </w:tcBorders>
          </w:tcPr>
          <w:p w14:paraId="26987776" w14:textId="77777777" w:rsidR="0063203C" w:rsidRPr="00C408E9" w:rsidRDefault="0063203C">
            <w:pPr>
              <w:spacing w:before="0" w:after="0"/>
              <w:ind w:left="-57" w:right="-57"/>
              <w:rPr>
                <w:sz w:val="14"/>
                <w:szCs w:val="14"/>
              </w:rPr>
            </w:pPr>
            <w:r w:rsidRPr="00C408E9">
              <w:rPr>
                <w:sz w:val="14"/>
                <w:szCs w:val="14"/>
              </w:rPr>
              <w:t xml:space="preserve">Kennitala </w:t>
            </w:r>
            <w:r w:rsidR="00B9481A">
              <w:rPr>
                <w:sz w:val="14"/>
                <w:szCs w:val="14"/>
              </w:rPr>
              <w:t>félags</w:t>
            </w:r>
          </w:p>
        </w:tc>
      </w:tr>
      <w:tr w:rsidR="0063203C" w:rsidRPr="00685355" w14:paraId="15AF0E65" w14:textId="77777777" w:rsidTr="00E665AE">
        <w:tc>
          <w:tcPr>
            <w:tcW w:w="7245" w:type="dxa"/>
            <w:tcBorders>
              <w:top w:val="nil"/>
              <w:bottom w:val="single" w:sz="4" w:space="0" w:color="000000"/>
            </w:tcBorders>
          </w:tcPr>
          <w:p w14:paraId="21CC61C7" w14:textId="77777777" w:rsidR="0063203C" w:rsidRPr="00685355" w:rsidRDefault="00575C63" w:rsidP="00B93DF2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Fyrirtaeki"/>
                  <w:enabled/>
                  <w:calcOnExit/>
                  <w:textInput/>
                </w:ffData>
              </w:fldChar>
            </w:r>
            <w:bookmarkStart w:id="0" w:name="Fyrirtaeki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0"/>
          </w:p>
        </w:tc>
        <w:bookmarkStart w:id="1" w:name="Text3"/>
        <w:tc>
          <w:tcPr>
            <w:tcW w:w="2389" w:type="dxa"/>
            <w:tcBorders>
              <w:top w:val="nil"/>
              <w:bottom w:val="single" w:sz="4" w:space="0" w:color="000000"/>
            </w:tcBorders>
          </w:tcPr>
          <w:p w14:paraId="38CFC46B" w14:textId="77777777" w:rsidR="0063203C" w:rsidRPr="00685355" w:rsidRDefault="005A6791" w:rsidP="00B93DF2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1"/>
                    <w:format w:val="0#####-####"/>
                  </w:textInput>
                </w:ffData>
              </w:fldChar>
            </w:r>
            <w:r w:rsidR="00A25AF2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 w:rsidR="00C40ED1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"/>
          </w:p>
        </w:tc>
      </w:tr>
    </w:tbl>
    <w:p w14:paraId="171BDB03" w14:textId="77777777" w:rsidR="00E665AE" w:rsidRDefault="00E665AE" w:rsidP="00E665AE">
      <w:pPr>
        <w:pStyle w:val="NoSpacing"/>
      </w:pPr>
    </w:p>
    <w:p w14:paraId="6499A074" w14:textId="77777777" w:rsidR="00E665AE" w:rsidRDefault="00E665AE" w:rsidP="00E665AE">
      <w:pPr>
        <w:spacing w:before="60" w:after="60"/>
      </w:pPr>
      <w:r>
        <w:t>Félagið veitir neðangreindum notanda aðgang að netbankanum: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1272"/>
        <w:gridCol w:w="4817"/>
      </w:tblGrid>
      <w:tr w:rsidR="00E665AE" w:rsidRPr="00C408E9" w14:paraId="5549920C" w14:textId="77777777" w:rsidTr="007738F0">
        <w:tc>
          <w:tcPr>
            <w:tcW w:w="3544" w:type="dxa"/>
            <w:tcBorders>
              <w:bottom w:val="nil"/>
            </w:tcBorders>
          </w:tcPr>
          <w:p w14:paraId="74AD68CA" w14:textId="77777777" w:rsidR="00E665AE" w:rsidRPr="00C408E9" w:rsidRDefault="00E665AE" w:rsidP="007738F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Fullt nafn notanda</w:t>
            </w:r>
          </w:p>
        </w:tc>
        <w:tc>
          <w:tcPr>
            <w:tcW w:w="1272" w:type="dxa"/>
            <w:tcBorders>
              <w:bottom w:val="nil"/>
            </w:tcBorders>
          </w:tcPr>
          <w:p w14:paraId="3B9A07BE" w14:textId="77777777" w:rsidR="00E665AE" w:rsidRPr="00C408E9" w:rsidRDefault="00E665AE" w:rsidP="007738F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Kennitala</w:t>
            </w:r>
          </w:p>
        </w:tc>
        <w:tc>
          <w:tcPr>
            <w:tcW w:w="4817" w:type="dxa"/>
            <w:tcBorders>
              <w:bottom w:val="nil"/>
            </w:tcBorders>
          </w:tcPr>
          <w:p w14:paraId="1F27CF54" w14:textId="77777777" w:rsidR="00E665AE" w:rsidRPr="00C408E9" w:rsidRDefault="00E665AE" w:rsidP="007738F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Netfang</w:t>
            </w:r>
          </w:p>
        </w:tc>
      </w:tr>
      <w:tr w:rsidR="00E665AE" w:rsidRPr="00685355" w14:paraId="07EA09C2" w14:textId="77777777" w:rsidTr="007738F0">
        <w:tc>
          <w:tcPr>
            <w:tcW w:w="3544" w:type="dxa"/>
            <w:tcBorders>
              <w:top w:val="nil"/>
              <w:bottom w:val="single" w:sz="4" w:space="0" w:color="000000"/>
            </w:tcBorders>
            <w:vAlign w:val="bottom"/>
          </w:tcPr>
          <w:p w14:paraId="0274A99C" w14:textId="77777777" w:rsidR="00E665AE" w:rsidRPr="00685355" w:rsidRDefault="00E665AE" w:rsidP="007738F0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Notandi"/>
                  <w:enabled/>
                  <w:calcOnExit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272" w:type="dxa"/>
            <w:tcBorders>
              <w:top w:val="nil"/>
              <w:bottom w:val="single" w:sz="4" w:space="0" w:color="000000"/>
            </w:tcBorders>
            <w:vAlign w:val="bottom"/>
          </w:tcPr>
          <w:p w14:paraId="509B7194" w14:textId="77777777" w:rsidR="00E665AE" w:rsidRPr="00685355" w:rsidRDefault="00E665AE" w:rsidP="007738F0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Kennitala"/>
                  <w:enabled/>
                  <w:calcOnExit w:val="0"/>
                  <w:textInput>
                    <w:type w:val="number"/>
                    <w:maxLength w:val="11"/>
                    <w:format w:val="0#####-####"/>
                  </w:textInput>
                </w:ffData>
              </w:fldChar>
            </w:r>
            <w:bookmarkStart w:id="2" w:name="Kennitala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4817" w:type="dxa"/>
            <w:tcBorders>
              <w:top w:val="nil"/>
              <w:bottom w:val="single" w:sz="4" w:space="0" w:color="000000"/>
            </w:tcBorders>
            <w:vAlign w:val="bottom"/>
          </w:tcPr>
          <w:p w14:paraId="7661258A" w14:textId="77777777" w:rsidR="00E665AE" w:rsidRPr="00685355" w:rsidRDefault="00E665AE" w:rsidP="007738F0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"/>
          </w:p>
        </w:tc>
      </w:tr>
    </w:tbl>
    <w:p w14:paraId="0179AD67" w14:textId="408AE35B" w:rsidR="00FF0485" w:rsidRDefault="00FF0485" w:rsidP="00AB52B0">
      <w:pPr>
        <w:spacing w:after="60"/>
      </w:pPr>
      <w:r>
        <w:t>Hámarksmillifærsluheimild notanda á sólarhring</w:t>
      </w:r>
      <w:r w:rsidR="00136EE9">
        <w:t>: ISK</w:t>
      </w:r>
      <w:r w:rsidR="00E665AE">
        <w:t xml:space="preserve"> </w:t>
      </w:r>
      <w:r w:rsidR="00157451">
        <w:fldChar w:fldCharType="begin">
          <w:ffData>
            <w:name w:val="Text24"/>
            <w:enabled/>
            <w:calcOnExit w:val="0"/>
            <w:textInput>
              <w:type w:val="number"/>
              <w:format w:val="#.##0"/>
            </w:textInput>
          </w:ffData>
        </w:fldChar>
      </w:r>
      <w:bookmarkStart w:id="3" w:name="Text24"/>
      <w:r w:rsidR="00157451">
        <w:instrText xml:space="preserve"> FORMTEXT </w:instrText>
      </w:r>
      <w:r w:rsidR="00157451">
        <w:fldChar w:fldCharType="separate"/>
      </w:r>
      <w:r w:rsidR="00157451">
        <w:rPr>
          <w:noProof/>
        </w:rPr>
        <w:t> </w:t>
      </w:r>
      <w:r w:rsidR="00157451">
        <w:rPr>
          <w:noProof/>
        </w:rPr>
        <w:t> </w:t>
      </w:r>
      <w:r w:rsidR="00157451">
        <w:rPr>
          <w:noProof/>
        </w:rPr>
        <w:t> </w:t>
      </w:r>
      <w:r w:rsidR="00157451">
        <w:rPr>
          <w:noProof/>
        </w:rPr>
        <w:t> </w:t>
      </w:r>
      <w:r w:rsidR="00157451">
        <w:rPr>
          <w:noProof/>
        </w:rPr>
        <w:t> </w:t>
      </w:r>
      <w:r w:rsidR="00157451">
        <w:fldChar w:fldCharType="end"/>
      </w:r>
      <w:bookmarkEnd w:id="3"/>
    </w:p>
    <w:p w14:paraId="0F409831" w14:textId="77777777" w:rsidR="00E665AE" w:rsidRDefault="00E665AE" w:rsidP="00E665AE">
      <w:pPr>
        <w:pStyle w:val="NoSpacing"/>
      </w:pPr>
    </w:p>
    <w:p w14:paraId="00149EB0" w14:textId="07F9A521" w:rsidR="009A3DDE" w:rsidRDefault="002E6AD1" w:rsidP="00AB52B0">
      <w:pPr>
        <w:spacing w:before="60" w:after="60"/>
        <w:ind w:left="357" w:hanging="357"/>
        <w:jc w:val="both"/>
      </w:pPr>
      <w:r>
        <w:t>N</w:t>
      </w:r>
      <w:r w:rsidR="00497DE3">
        <w:t>otanda er hér með veittur aðgangur að neðangreindum þjónustuþáttum</w:t>
      </w:r>
      <w:r w:rsidR="009F262E">
        <w:t>:</w:t>
      </w:r>
      <w:r w:rsidR="008F01BB">
        <w:t xml:space="preserve">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E169B6" w14:paraId="5EB815F6" w14:textId="77777777" w:rsidTr="00E665AE">
        <w:tc>
          <w:tcPr>
            <w:tcW w:w="5103" w:type="dxa"/>
            <w:tcBorders>
              <w:bottom w:val="nil"/>
            </w:tcBorders>
          </w:tcPr>
          <w:p w14:paraId="32186BAA" w14:textId="54E5337F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B2B (bókhaldstenging)</w:t>
            </w:r>
          </w:p>
        </w:tc>
        <w:tc>
          <w:tcPr>
            <w:tcW w:w="4536" w:type="dxa"/>
            <w:tcBorders>
              <w:bottom w:val="nil"/>
            </w:tcBorders>
          </w:tcPr>
          <w:p w14:paraId="6DE730E9" w14:textId="1CBD9103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Ógreiddir reikningar</w:t>
            </w:r>
          </w:p>
        </w:tc>
      </w:tr>
      <w:tr w:rsidR="00E169B6" w14:paraId="20B1625F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572F6C10" w14:textId="18DE176A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Bankaábyrgðir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15178A7" w14:textId="5D91513A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Rafræn skjöl</w:t>
            </w:r>
          </w:p>
        </w:tc>
      </w:tr>
      <w:tr w:rsidR="00E169B6" w14:paraId="67C4C560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501795C0" w14:textId="5804C208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Beingreiðslur, sem kröfuhafi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3D8CC47" w14:textId="66352EB0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Sjóðspottur</w:t>
            </w:r>
            <w:r w:rsidRPr="0094180E">
              <w:rPr>
                <w:szCs w:val="16"/>
                <w:vertAlign w:val="superscript"/>
              </w:rPr>
              <w:t>*</w:t>
            </w:r>
          </w:p>
        </w:tc>
      </w:tr>
      <w:tr w:rsidR="00E169B6" w14:paraId="3B90B617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02D4D62F" w14:textId="2443412B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Greiðslur- eftirlit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A29888A" w14:textId="6908B6D6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727DD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27DD">
              <w:rPr>
                <w:szCs w:val="16"/>
              </w:rPr>
              <w:instrText xml:space="preserve"> FORMCHECKBOX </w:instrText>
            </w:r>
            <w:r w:rsidRPr="009727DD">
              <w:rPr>
                <w:szCs w:val="16"/>
              </w:rPr>
            </w:r>
            <w:r w:rsidRPr="009727DD">
              <w:rPr>
                <w:szCs w:val="16"/>
              </w:rPr>
              <w:fldChar w:fldCharType="separate"/>
            </w:r>
            <w:r w:rsidRPr="009727DD">
              <w:rPr>
                <w:szCs w:val="16"/>
              </w:rPr>
              <w:fldChar w:fldCharType="end"/>
            </w:r>
            <w:r w:rsidRPr="009727DD">
              <w:rPr>
                <w:szCs w:val="16"/>
              </w:rPr>
              <w:t xml:space="preserve"> Sýn á aðgangsheimildir annarra</w:t>
            </w:r>
          </w:p>
        </w:tc>
      </w:tr>
      <w:tr w:rsidR="00E169B6" w14:paraId="002E2104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39A66B18" w14:textId="174362F0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Innheimta krafna*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0675049" w14:textId="5606D69D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Viðskiptayfirlit</w:t>
            </w:r>
          </w:p>
        </w:tc>
      </w:tr>
      <w:tr w:rsidR="00E169B6" w14:paraId="113FC9D0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04B537F3" w14:textId="20D2F419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Kröfufjármögnun</w:t>
            </w:r>
            <w:r>
              <w:rPr>
                <w:szCs w:val="16"/>
              </w:rPr>
              <w:t>*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730202C" w14:textId="742B96D2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Viðstöðulaus greiðsla (STP)</w:t>
            </w:r>
          </w:p>
        </w:tc>
      </w:tr>
      <w:tr w:rsidR="00E169B6" w14:paraId="06F2F21B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572DFC8A" w14:textId="60AF614C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Laun, án sundurliðunar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A3E1B05" w14:textId="50DFAD37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Verðbréf, aðgerð*</w:t>
            </w:r>
          </w:p>
        </w:tc>
      </w:tr>
      <w:tr w:rsidR="00E169B6" w14:paraId="2A18DA15" w14:textId="77777777" w:rsidTr="00E665AE">
        <w:tc>
          <w:tcPr>
            <w:tcW w:w="5103" w:type="dxa"/>
            <w:tcBorders>
              <w:top w:val="nil"/>
              <w:bottom w:val="nil"/>
            </w:tcBorders>
          </w:tcPr>
          <w:p w14:paraId="313E9A86" w14:textId="47AEA470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Laun, með sundurliðun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9BAE0AB" w14:textId="6C5A9F46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Verðbréf, skoðun*</w:t>
            </w:r>
          </w:p>
        </w:tc>
      </w:tr>
      <w:tr w:rsidR="00E169B6" w14:paraId="33A612B1" w14:textId="77777777" w:rsidTr="00E665AE">
        <w:tc>
          <w:tcPr>
            <w:tcW w:w="5103" w:type="dxa"/>
            <w:tcBorders>
              <w:top w:val="nil"/>
            </w:tcBorders>
          </w:tcPr>
          <w:p w14:paraId="2C53F836" w14:textId="2E8D050B" w:rsidR="00E169B6" w:rsidRPr="0094180E" w:rsidRDefault="00E665AE" w:rsidP="00382BF8">
            <w:pPr>
              <w:spacing w:before="40" w:after="40"/>
              <w:ind w:left="-57" w:right="-57"/>
              <w:rPr>
                <w:szCs w:val="16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Nettunarþjónusta</w:t>
            </w:r>
          </w:p>
        </w:tc>
        <w:tc>
          <w:tcPr>
            <w:tcW w:w="4536" w:type="dxa"/>
            <w:tcBorders>
              <w:top w:val="nil"/>
            </w:tcBorders>
          </w:tcPr>
          <w:p w14:paraId="2C65EB56" w14:textId="49FEFD17" w:rsidR="00E169B6" w:rsidRPr="0094180E" w:rsidRDefault="00E169B6" w:rsidP="00382BF8">
            <w:pPr>
              <w:spacing w:before="40" w:after="40"/>
              <w:ind w:left="-57" w:right="-57"/>
              <w:rPr>
                <w:szCs w:val="16"/>
              </w:rPr>
            </w:pPr>
          </w:p>
        </w:tc>
      </w:tr>
    </w:tbl>
    <w:p w14:paraId="721DDAC2" w14:textId="3A70B467" w:rsidR="00A2133D" w:rsidRDefault="00A2133D" w:rsidP="00E665AE">
      <w:pPr>
        <w:pStyle w:val="NoSpacing"/>
        <w:ind w:left="142" w:hanging="142"/>
      </w:pPr>
      <w:r w:rsidRPr="00DC54AB">
        <w:t>*</w:t>
      </w:r>
      <w:r w:rsidR="00E665AE">
        <w:tab/>
      </w:r>
      <w:r w:rsidRPr="007F3AC2">
        <w:t xml:space="preserve">Aðgangur að </w:t>
      </w:r>
      <w:r>
        <w:t xml:space="preserve">þessum </w:t>
      </w:r>
      <w:r w:rsidRPr="007F3AC2">
        <w:t>þjónustuþ</w:t>
      </w:r>
      <w:r>
        <w:t>ætti</w:t>
      </w:r>
      <w:r w:rsidRPr="007F3AC2">
        <w:t xml:space="preserve"> er háður sérstökum samningi og/eða umboði, eftir því sem við á. Merking í reit fyrir </w:t>
      </w:r>
      <w:r w:rsidR="00E665AE">
        <w:t>þ</w:t>
      </w:r>
      <w:r w:rsidRPr="007F3AC2">
        <w:t>jónustuþátt</w:t>
      </w:r>
      <w:r>
        <w:t>inn</w:t>
      </w:r>
      <w:r w:rsidRPr="007F3AC2">
        <w:t xml:space="preserve"> felur ekki ein og sér í sér heimild til að nýta þjónustuna eða framkvæma aðgerðir fyrir hönd félagsins</w:t>
      </w:r>
      <w:r>
        <w:t>.</w:t>
      </w:r>
    </w:p>
    <w:p w14:paraId="0527E161" w14:textId="78CCAAC1" w:rsidR="008F01BB" w:rsidRDefault="008F01BB" w:rsidP="00643891">
      <w:pPr>
        <w:pStyle w:val="NoSpacing"/>
        <w:rPr>
          <w:sz w:val="14"/>
          <w:szCs w:val="14"/>
        </w:rPr>
      </w:pPr>
    </w:p>
    <w:p w14:paraId="65FDE7E1" w14:textId="77777777" w:rsidR="0034789F" w:rsidRDefault="0034789F" w:rsidP="00382BF8">
      <w:pPr>
        <w:jc w:val="both"/>
      </w:pPr>
      <w:r>
        <w:t>Notanda er einnig veittur aðgangur að bankareikningum og/eða kreditkortum sem tilgreind eru á baksíðu umsóknarinnar.</w:t>
      </w:r>
    </w:p>
    <w:p w14:paraId="3C2AF731" w14:textId="0F0854EE" w:rsidR="00136EE9" w:rsidRDefault="00136EE9" w:rsidP="00382BF8">
      <w:pPr>
        <w:jc w:val="both"/>
      </w:pPr>
      <w:r w:rsidRPr="00136EE9">
        <w:t>Aðgangur notanda að ofangreindum þjónustuþáttum gildir þar til honum er sagt upp skriflega eða með öðrum sannanlegum hætti.</w:t>
      </w:r>
    </w:p>
    <w:p w14:paraId="58B591EE" w14:textId="77777777" w:rsidR="0034789F" w:rsidRDefault="00BF422B" w:rsidP="00AB52B0">
      <w:pPr>
        <w:spacing w:before="60" w:after="60"/>
        <w:ind w:left="426" w:hanging="426"/>
        <w:jc w:val="both"/>
      </w:pPr>
      <w:r w:rsidRPr="00E01BF0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01BF0">
        <w:instrText xml:space="preserve"> FORMCHECKBOX </w:instrText>
      </w:r>
      <w:r w:rsidRPr="00E01BF0">
        <w:fldChar w:fldCharType="separate"/>
      </w:r>
      <w:r w:rsidRPr="00E01BF0">
        <w:fldChar w:fldCharType="end"/>
      </w:r>
      <w:r w:rsidRPr="00E01BF0">
        <w:tab/>
      </w:r>
      <w:r w:rsidRPr="0034789F">
        <w:t>Notandi skal jafnframt vera aðgangsstjóri</w:t>
      </w:r>
      <w:r w:rsidR="00D6604E">
        <w:t>.</w:t>
      </w:r>
      <w:r w:rsidRPr="0034789F">
        <w:t xml:space="preserve"> </w:t>
      </w:r>
      <w:r w:rsidR="00D6604E">
        <w:t>A</w:t>
      </w:r>
      <w:r w:rsidRPr="0034789F">
        <w:t>ðgangsstjór</w:t>
      </w:r>
      <w:r w:rsidR="00F52108">
        <w:t>i</w:t>
      </w:r>
      <w:r w:rsidRPr="0034789F">
        <w:t xml:space="preserve"> </w:t>
      </w:r>
      <w:r w:rsidR="00D6604E">
        <w:t xml:space="preserve">hefur </w:t>
      </w:r>
      <w:r w:rsidRPr="0034789F">
        <w:t xml:space="preserve">fullt og ótakmarkað ákvörðunarvald um það hvaða aðrir starfsmenn </w:t>
      </w:r>
      <w:r w:rsidR="00B9481A">
        <w:t>félagsins</w:t>
      </w:r>
      <w:r w:rsidR="00B9481A" w:rsidRPr="0034789F">
        <w:t xml:space="preserve"> </w:t>
      </w:r>
      <w:r w:rsidRPr="0034789F">
        <w:t xml:space="preserve">fari með aðgangsheimildir í netbanka fyrirtækis á hverjum tíma og hversu víðtækan aðgang hverjum og einum er </w:t>
      </w:r>
      <w:r w:rsidR="007F21AC">
        <w:t>veittur</w:t>
      </w:r>
      <w:r w:rsidRPr="0034789F">
        <w:t>.</w:t>
      </w:r>
    </w:p>
    <w:p w14:paraId="48AC4694" w14:textId="06EE64DD" w:rsidR="0034789F" w:rsidRDefault="0034789F" w:rsidP="00382BF8">
      <w:pPr>
        <w:jc w:val="both"/>
      </w:pPr>
      <w:r>
        <w:t>Með undirritun sinni á umsókn þessa staðfest</w:t>
      </w:r>
      <w:r w:rsidR="00136EE9">
        <w:t>ir</w:t>
      </w:r>
      <w:r>
        <w:t xml:space="preserve"> </w:t>
      </w:r>
      <w:r w:rsidR="00B9481A">
        <w:t>félag</w:t>
      </w:r>
      <w:r w:rsidR="00136EE9">
        <w:t>ið</w:t>
      </w:r>
      <w:r w:rsidR="00B9481A">
        <w:t xml:space="preserve"> </w:t>
      </w:r>
      <w:r>
        <w:t xml:space="preserve">að hafa kynnt sér og samþykkt </w:t>
      </w:r>
      <w:hyperlink r:id="rId31" w:history="1">
        <w:r w:rsidRPr="0096055D">
          <w:rPr>
            <w:rStyle w:val="Hyperlink"/>
            <w:i/>
            <w:color w:val="1E3C5A"/>
          </w:rPr>
          <w:t>Almenna viðskiptaskilmála Landsbankans</w:t>
        </w:r>
      </w:hyperlink>
      <w:r>
        <w:t xml:space="preserve"> og </w:t>
      </w:r>
      <w:r w:rsidR="00937E9C">
        <w:t xml:space="preserve">því sé </w:t>
      </w:r>
      <w:r>
        <w:t>kunnugt um hvaða skyldur hvíla á notendum netbankans.</w:t>
      </w:r>
      <w:r w:rsidR="0096055D">
        <w:t xml:space="preserve"> </w:t>
      </w:r>
      <w:r w:rsidR="00937E9C" w:rsidRPr="00937E9C">
        <w:t xml:space="preserve">Félagið staðfestir jafnframt að það hafi kynnt viðkomandi notanda þær skyldur samkvæmt skilmálunum. </w:t>
      </w:r>
      <w:r w:rsidR="0096055D" w:rsidRPr="00C17053">
        <w:t xml:space="preserve">Framangreinda skilmála </w:t>
      </w:r>
      <w:r w:rsidR="00184341">
        <w:t>er að</w:t>
      </w:r>
      <w:r w:rsidR="0096055D" w:rsidRPr="00C17053">
        <w:t xml:space="preserve"> finna á vef bankans </w:t>
      </w:r>
      <w:hyperlink r:id="rId32" w:history="1">
        <w:r w:rsidR="0096055D" w:rsidRPr="00C17053">
          <w:rPr>
            <w:rStyle w:val="Hyperlink"/>
            <w:color w:val="1E3C5A"/>
          </w:rPr>
          <w:t>www.landsbankinn.is</w:t>
        </w:r>
      </w:hyperlink>
      <w:r w:rsidR="0096055D" w:rsidRPr="00C17053">
        <w:t xml:space="preserve"> og í útibúum hans.</w:t>
      </w:r>
    </w:p>
    <w:p w14:paraId="141C83EB" w14:textId="571FE121" w:rsidR="0034789F" w:rsidRDefault="00B9481A" w:rsidP="00382BF8">
      <w:pPr>
        <w:jc w:val="both"/>
      </w:pPr>
      <w:r w:rsidRPr="00B9481A">
        <w:t>Umsókn þessi skal undirrituð af þeim sem hefur heimild til að skuldbinda félagið samkvæmt reglum þess eða samkvæmt hlutafélagaskrá (af stjórn</w:t>
      </w:r>
      <w:r w:rsidR="00937E9C">
        <w:t xml:space="preserve"> eða </w:t>
      </w:r>
      <w:r w:rsidRPr="00B9481A">
        <w:t>fr</w:t>
      </w:r>
      <w:r>
        <w:t>amkvæmdastjóra)</w:t>
      </w:r>
      <w:r w:rsidR="00900A60">
        <w:t xml:space="preserve">. </w:t>
      </w:r>
      <w:r w:rsidR="0034789F">
        <w:t xml:space="preserve">Hafi </w:t>
      </w:r>
      <w:r>
        <w:t xml:space="preserve">félag </w:t>
      </w:r>
      <w:r w:rsidR="00900A60">
        <w:t xml:space="preserve">hins vegar </w:t>
      </w:r>
      <w:r w:rsidR="0034789F">
        <w:t xml:space="preserve">nú þegar tilgreint aðgangsstjóra nægir undirritun hans á umsókn þessa </w:t>
      </w:r>
      <w:r w:rsidR="008A16E4" w:rsidRPr="008A16E4">
        <w:t>nema nýr notandi eigi jafnframt að vera aðgangsstjóri en þá þarf</w:t>
      </w:r>
      <w:r w:rsidR="00BF422B">
        <w:t xml:space="preserve"> undirritun</w:t>
      </w:r>
      <w:r>
        <w:t xml:space="preserve"> þess sem hefur heimild til að skuldbinda félagið samkvæmt ofangreindu</w:t>
      </w:r>
      <w:r w:rsidR="0034789F">
        <w:t>.</w:t>
      </w:r>
    </w:p>
    <w:p w14:paraId="24FD9448" w14:textId="77777777" w:rsidR="00AB52B0" w:rsidRDefault="00AB52B0" w:rsidP="00382BF8">
      <w:pPr>
        <w:jc w:val="both"/>
      </w:pPr>
      <w:r w:rsidRPr="00AB52B0">
        <w:t>Til staðfestingar ofangreindu er skjal þetta undirritað með eiginhandarundirskrift í votta viðurvist. Ef skjalið er undirritað með rafrænum hætti skal það undirritað með fullgildri rafrænni undirskrift í samræmi við lög nr. 55/2019 um rafræna auðkenningu og traustþjónustu fyrir rafræn viðskipti.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3"/>
        <w:gridCol w:w="1256"/>
        <w:gridCol w:w="4082"/>
      </w:tblGrid>
      <w:tr w:rsidR="00E665AE" w14:paraId="440137A1" w14:textId="77777777" w:rsidTr="007738F0">
        <w:trPr>
          <w:trHeight w:val="591"/>
        </w:trPr>
        <w:tc>
          <w:tcPr>
            <w:tcW w:w="4253" w:type="dxa"/>
          </w:tcPr>
          <w:p w14:paraId="03304C6D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6EF0B0D6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bottom w:val="single" w:sz="4" w:space="0" w:color="auto"/>
            </w:tcBorders>
            <w:vAlign w:val="bottom"/>
          </w:tcPr>
          <w:p w14:paraId="22BCE746" w14:textId="77777777" w:rsidR="00E665AE" w:rsidRDefault="00E665AE" w:rsidP="007738F0">
            <w:pPr>
              <w:spacing w:before="0" w:after="0"/>
              <w:ind w:left="-57" w:right="-57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E665AE" w14:paraId="5CF09580" w14:textId="77777777" w:rsidTr="007738F0">
        <w:trPr>
          <w:trHeight w:val="527"/>
        </w:trPr>
        <w:tc>
          <w:tcPr>
            <w:tcW w:w="4253" w:type="dxa"/>
          </w:tcPr>
          <w:p w14:paraId="7DBFF519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482AC993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</w:tcBorders>
          </w:tcPr>
          <w:p w14:paraId="2C83F23B" w14:textId="77777777" w:rsidR="00E665AE" w:rsidRDefault="00E665AE" w:rsidP="007738F0">
            <w:pPr>
              <w:spacing w:before="0" w:after="0"/>
              <w:ind w:left="-57" w:right="-57"/>
            </w:pPr>
            <w:r>
              <w:t>Staður og dagsetning</w:t>
            </w:r>
          </w:p>
        </w:tc>
      </w:tr>
      <w:tr w:rsidR="00E665AE" w14:paraId="6C9B7582" w14:textId="77777777" w:rsidTr="007738F0">
        <w:trPr>
          <w:trHeight w:val="527"/>
        </w:trPr>
        <w:tc>
          <w:tcPr>
            <w:tcW w:w="4253" w:type="dxa"/>
          </w:tcPr>
          <w:p w14:paraId="14A44810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7D6D4B40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</w:tcPr>
          <w:p w14:paraId="64ECD45A" w14:textId="77777777" w:rsidR="00E665AE" w:rsidRPr="00492460" w:rsidRDefault="00E665AE" w:rsidP="007738F0">
            <w:pPr>
              <w:spacing w:before="0" w:after="0"/>
              <w:ind w:left="-57" w:right="-57"/>
              <w:rPr>
                <w:b/>
              </w:rPr>
            </w:pPr>
            <w:r w:rsidRPr="00492460">
              <w:rPr>
                <w:b/>
              </w:rPr>
              <w:t>F.h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  <w:tr w:rsidR="00E665AE" w14:paraId="68F2082A" w14:textId="77777777" w:rsidTr="007738F0">
        <w:trPr>
          <w:trHeight w:val="527"/>
        </w:trPr>
        <w:tc>
          <w:tcPr>
            <w:tcW w:w="4253" w:type="dxa"/>
            <w:vAlign w:val="bottom"/>
          </w:tcPr>
          <w:p w14:paraId="22F7DCE3" w14:textId="77777777" w:rsidR="00E665AE" w:rsidRDefault="00E665AE" w:rsidP="007738F0">
            <w:pPr>
              <w:spacing w:before="0" w:after="0"/>
              <w:ind w:left="-57" w:right="-57"/>
            </w:pPr>
            <w:r>
              <w:t>Vottar að réttri dagsetningu og undirritun félags:</w:t>
            </w:r>
          </w:p>
        </w:tc>
        <w:tc>
          <w:tcPr>
            <w:tcW w:w="1276" w:type="dxa"/>
          </w:tcPr>
          <w:p w14:paraId="19E1B03B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bottom w:val="single" w:sz="4" w:space="0" w:color="auto"/>
            </w:tcBorders>
          </w:tcPr>
          <w:p w14:paraId="02329104" w14:textId="77777777" w:rsidR="00E665AE" w:rsidRDefault="00E665AE" w:rsidP="007738F0">
            <w:pPr>
              <w:spacing w:before="0" w:after="0"/>
              <w:ind w:left="-57" w:right="-57"/>
            </w:pPr>
          </w:p>
        </w:tc>
      </w:tr>
      <w:tr w:rsidR="00E665AE" w14:paraId="5800F08B" w14:textId="77777777" w:rsidTr="007738F0">
        <w:trPr>
          <w:trHeight w:val="527"/>
        </w:trPr>
        <w:tc>
          <w:tcPr>
            <w:tcW w:w="4253" w:type="dxa"/>
            <w:tcBorders>
              <w:bottom w:val="single" w:sz="4" w:space="0" w:color="auto"/>
            </w:tcBorders>
          </w:tcPr>
          <w:p w14:paraId="28301891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582B2CF8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  <w:bottom w:val="single" w:sz="4" w:space="0" w:color="auto"/>
            </w:tcBorders>
          </w:tcPr>
          <w:p w14:paraId="0B690C13" w14:textId="77777777" w:rsidR="00E665AE" w:rsidRDefault="00E665AE" w:rsidP="007738F0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  <w:tr w:rsidR="00E665AE" w14:paraId="7DACC01B" w14:textId="77777777" w:rsidTr="007738F0">
        <w:trPr>
          <w:trHeight w:val="527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718F4D1" w14:textId="77777777" w:rsidR="00E665AE" w:rsidRDefault="00E665AE" w:rsidP="007738F0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  <w:tc>
          <w:tcPr>
            <w:tcW w:w="1276" w:type="dxa"/>
          </w:tcPr>
          <w:p w14:paraId="5374B41E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  <w:bottom w:val="single" w:sz="4" w:space="0" w:color="auto"/>
            </w:tcBorders>
          </w:tcPr>
          <w:p w14:paraId="3F2EB399" w14:textId="77777777" w:rsidR="00E665AE" w:rsidRDefault="00E665AE" w:rsidP="007738F0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  <w:tr w:rsidR="00E665AE" w14:paraId="613C036E" w14:textId="77777777" w:rsidTr="007738F0">
        <w:trPr>
          <w:trHeight w:val="34"/>
        </w:trPr>
        <w:tc>
          <w:tcPr>
            <w:tcW w:w="4253" w:type="dxa"/>
            <w:tcBorders>
              <w:top w:val="single" w:sz="4" w:space="0" w:color="auto"/>
            </w:tcBorders>
          </w:tcPr>
          <w:p w14:paraId="6752CF9B" w14:textId="77777777" w:rsidR="00E665AE" w:rsidRDefault="00E665AE" w:rsidP="007738F0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  <w:tc>
          <w:tcPr>
            <w:tcW w:w="1276" w:type="dxa"/>
          </w:tcPr>
          <w:p w14:paraId="6EF35AA0" w14:textId="77777777" w:rsidR="00E665AE" w:rsidRDefault="00E665AE" w:rsidP="007738F0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</w:tcBorders>
          </w:tcPr>
          <w:p w14:paraId="08E8ACDB" w14:textId="77777777" w:rsidR="00E665AE" w:rsidRDefault="00E665AE" w:rsidP="007738F0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</w:tbl>
    <w:p w14:paraId="70CB11E1" w14:textId="77777777" w:rsidR="00E665AE" w:rsidRDefault="00E665AE" w:rsidP="005E565C">
      <w:pPr>
        <w:sectPr w:rsidR="00E665AE" w:rsidSect="005E565C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type w:val="continuous"/>
          <w:pgSz w:w="11907" w:h="16839" w:code="9"/>
          <w:pgMar w:top="1418" w:right="1134" w:bottom="1134" w:left="1134" w:header="709" w:footer="709" w:gutter="0"/>
          <w:cols w:space="567"/>
          <w:docGrid w:linePitch="360"/>
        </w:sectPr>
      </w:pPr>
    </w:p>
    <w:p w14:paraId="42E20EB5" w14:textId="77777777" w:rsidR="005E565C" w:rsidRDefault="005E565C" w:rsidP="005E565C">
      <w:r>
        <w:lastRenderedPageBreak/>
        <w:t>Notandi hefur aðgang að neðangreindum bankareikningum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78"/>
        <w:gridCol w:w="1131"/>
        <w:gridCol w:w="1138"/>
        <w:gridCol w:w="450"/>
        <w:gridCol w:w="2267"/>
        <w:gridCol w:w="1131"/>
        <w:gridCol w:w="1139"/>
      </w:tblGrid>
      <w:tr w:rsidR="005E565C" w14:paraId="12AA990C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755B0600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t>Reikningsnúmer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002337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F7C899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Millifæra</w:t>
            </w:r>
          </w:p>
        </w:tc>
        <w:tc>
          <w:tcPr>
            <w:tcW w:w="45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B70BEB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4511AB4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t>Reikningsnúmer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567A272F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73E0DF8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Millifæra</w:t>
            </w:r>
          </w:p>
        </w:tc>
      </w:tr>
      <w:tr w:rsidR="005E565C" w14:paraId="451A4593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E0C72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035E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09324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629BD1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73215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9219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ADFD8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EC2B369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BE5A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61BE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A07E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EC4C0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EAF53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8D81F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7F65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0A47D983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99F61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143D1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8173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0330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1C83E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BB762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701A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A95C1B9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028A5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4024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9454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46D8B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B4DC7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3B4C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B9FFF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71E95575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596A6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119E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A695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8D719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0AA6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626D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C850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785D8150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04E82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0A56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506A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DFA88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10B86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3DE88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CF2D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639466CD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6DE63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E4D6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C9FF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2AE0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A81A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CD854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4079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521DE35B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8A7BB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781E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06ED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9E13D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2A98A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EFECF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1FF5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09A7976E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7F4B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42EC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46742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A215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D3889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AE88E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6FB68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7D953D07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917D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4C53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E795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0E3F5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5E513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1F72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3573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2CC9D09E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33F42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EC1C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D0AB2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01DDC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680E6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BDAB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1515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B02793A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513B7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236E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163E8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29E4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E483C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5DBB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BFFD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05553C0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180A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19E0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822B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8E52F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CE49D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B18C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2578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6CE53968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C7F0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51E34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4667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BB832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6559E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F671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39FC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7FD17BEA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839C0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C550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735C1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5EDC6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FBBC5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32B3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CBA3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273F4311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BC455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7C25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6D50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3B97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8DA7C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29D9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47BD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37D0432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CAEEE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FAC7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7259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92690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91199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4BF4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BA09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46C021B6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6BA3E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3D2B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66E9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CBF91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DE011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99D1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CDFB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15B77920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A2AF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F3C7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083C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CCA4E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D7B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58F5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8490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4DD0853D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E8EB3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54D3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FBE79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B0817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235EA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B50D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9F59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42D502E0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46301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7022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A04A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26CBD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26D38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4E00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3287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6D5B7C14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C1F73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F2A9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2867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DD991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0465F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89B4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9DACB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4A8CE5F0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3FF67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A013D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E4D7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D9814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021AA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84DE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153E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0E9FF03E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E0F4B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D6153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B8604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131A1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9AFB9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73BE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C65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350C9C07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03EEF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B2A71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8262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CEF6E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9FE17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59BD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9292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08619124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A90BC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F4E1E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4BC3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5C30E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8BC96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7B1CA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C706C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E565C" w14:paraId="76066A47" w14:textId="77777777" w:rsidTr="00382B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9C482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46C11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2B4E5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2A49B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1D255" w14:textId="77777777" w:rsidR="005E565C" w:rsidRDefault="005E565C">
            <w:pPr>
              <w:spacing w:before="40" w:after="40"/>
              <w:ind w:left="-57" w:right="-57"/>
              <w:jc w:val="both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EE2D1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040E6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6F2824DF" w14:textId="77777777" w:rsidR="005E565C" w:rsidRDefault="005E565C" w:rsidP="005E565C"/>
    <w:p w14:paraId="721B7253" w14:textId="77777777" w:rsidR="005E565C" w:rsidRDefault="005E565C" w:rsidP="005E565C">
      <w:r>
        <w:t>Notandi hefur skoðunaraðgang að neðangreindum kreditkortum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05"/>
        <w:gridCol w:w="1140"/>
        <w:gridCol w:w="454"/>
        <w:gridCol w:w="3394"/>
        <w:gridCol w:w="1141"/>
      </w:tblGrid>
      <w:tr w:rsidR="005E565C" w14:paraId="30882454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1FDC8F9" w14:textId="77777777" w:rsidR="005E565C" w:rsidRDefault="005E565C">
            <w:pPr>
              <w:spacing w:before="40" w:after="40"/>
              <w:ind w:left="-57" w:right="-57"/>
            </w:pPr>
            <w:r>
              <w:t>Kreditkort nr.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013C4D0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45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1721690" w14:textId="77777777" w:rsidR="005E565C" w:rsidRDefault="005E565C">
            <w:pPr>
              <w:spacing w:before="40" w:after="40"/>
              <w:ind w:left="-57" w:right="-57"/>
              <w:jc w:val="both"/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00D8523B" w14:textId="77777777" w:rsidR="005E565C" w:rsidRDefault="005E565C">
            <w:pPr>
              <w:spacing w:before="40" w:after="40"/>
              <w:ind w:left="-57" w:right="-57"/>
            </w:pPr>
            <w:r>
              <w:t>Kreditkort nr.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05D75297" w14:textId="77777777" w:rsidR="005E565C" w:rsidRDefault="005E565C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</w:tr>
      <w:tr w:rsidR="005E565C" w14:paraId="3EE724C8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675B3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E4402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CC3D938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100AD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3C3B0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380CC4EC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AF16F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D14ED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8ADA0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9B1B0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26941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6FBA94B7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B5CA9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EB1CF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83A0E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7D520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7DC49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7E41693F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81329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33EE46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8E03A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EE104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B4F63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767B9BA5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F7F63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6C938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20B10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F349C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22FAC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1EF13360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EF1B0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AEABD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C53F6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DF596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34093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6B9B8F95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CB9FA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765F6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F8CC6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84BD1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15A21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4C394DEC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04109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BE47D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970AB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4211F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7634D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7354CBFD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F457A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944FE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89ECA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06F0B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0D3A8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5AD50B64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2A1C6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4DBF5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7143B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FE730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4E86A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  <w:tr w:rsidR="005E565C" w14:paraId="7E073366" w14:textId="77777777" w:rsidTr="00382BF8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2CFD9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C8D79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C4C65" w14:textId="77777777" w:rsidR="005E565C" w:rsidRDefault="005E565C">
            <w:pPr>
              <w:spacing w:before="40" w:after="40"/>
              <w:ind w:left="-57" w:right="-57"/>
              <w:jc w:val="both"/>
              <w:rPr>
                <w:szCs w:val="18"/>
              </w:rPr>
            </w:pPr>
          </w:p>
        </w:tc>
        <w:tc>
          <w:tcPr>
            <w:tcW w:w="3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BBF0A" w14:textId="77777777" w:rsidR="005E565C" w:rsidRDefault="005E565C">
            <w:pPr>
              <w:spacing w:before="40" w:after="4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** **** </w:t>
            </w:r>
            <w:r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CE8AF" w14:textId="77777777" w:rsidR="005E565C" w:rsidRDefault="005E565C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</w:rPr>
              <w:instrText xml:space="preserve"> FORMCHECKBOX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szCs w:val="18"/>
              </w:rPr>
              <w:fldChar w:fldCharType="end"/>
            </w:r>
          </w:p>
        </w:tc>
      </w:tr>
    </w:tbl>
    <w:p w14:paraId="754BC83D" w14:textId="77777777" w:rsidR="005E565C" w:rsidRDefault="005E565C" w:rsidP="005E565C">
      <w:pPr>
        <w:pStyle w:val="NoSpacing"/>
      </w:pPr>
    </w:p>
    <w:sectPr w:rsidR="005E565C" w:rsidSect="00E665AE">
      <w:headerReference w:type="default" r:id="rId39"/>
      <w:footerReference w:type="default" r:id="rId40"/>
      <w:pgSz w:w="11907" w:h="16839" w:code="9"/>
      <w:pgMar w:top="1418" w:right="1134" w:bottom="1134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4280" w14:textId="77777777" w:rsidR="00963350" w:rsidRDefault="00963350" w:rsidP="008D68E7">
      <w:pPr>
        <w:spacing w:after="0"/>
      </w:pPr>
      <w:r>
        <w:separator/>
      </w:r>
    </w:p>
  </w:endnote>
  <w:endnote w:type="continuationSeparator" w:id="0">
    <w:p w14:paraId="12C0F1A9" w14:textId="77777777" w:rsidR="00963350" w:rsidRDefault="00963350" w:rsidP="008D68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FBEA" w14:textId="77777777" w:rsidR="00E665AE" w:rsidRDefault="00E665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7253" w14:textId="1BD8C833" w:rsidR="009A3DDE" w:rsidRPr="00FC1CEC" w:rsidRDefault="009A3DDE" w:rsidP="005E565C">
    <w:pPr>
      <w:pStyle w:val="Footer"/>
      <w:tabs>
        <w:tab w:val="clear" w:pos="9026"/>
        <w:tab w:val="right" w:pos="9639"/>
      </w:tabs>
      <w:spacing w:before="0"/>
      <w:rPr>
        <w:szCs w:val="18"/>
      </w:rPr>
    </w:pPr>
    <w:r w:rsidRPr="005E565C">
      <w:rPr>
        <w:b/>
        <w:szCs w:val="18"/>
      </w:rPr>
      <w:t>TRÚNAÐARMÁL</w:t>
    </w:r>
    <w:r>
      <w:rPr>
        <w:szCs w:val="18"/>
      </w:rPr>
      <w:tab/>
    </w:r>
    <w:r>
      <w:rPr>
        <w:szCs w:val="18"/>
      </w:rPr>
      <w:tab/>
    </w:r>
    <w:r w:rsidR="000408B2">
      <w:rPr>
        <w:szCs w:val="18"/>
      </w:rPr>
      <w:t>Lánaumsjón</w:t>
    </w:r>
  </w:p>
  <w:p w14:paraId="7524ABBF" w14:textId="138DCB32" w:rsidR="009A3DDE" w:rsidRDefault="00CA44A3" w:rsidP="00E430DF">
    <w:pPr>
      <w:pStyle w:val="Footer"/>
      <w:tabs>
        <w:tab w:val="clear" w:pos="9026"/>
        <w:tab w:val="right" w:pos="9639"/>
      </w:tabs>
      <w:spacing w:before="0"/>
    </w:pPr>
    <w:r w:rsidRPr="00E665AE">
      <w:rPr>
        <w:color w:val="808080" w:themeColor="background1" w:themeShade="80"/>
        <w:sz w:val="14"/>
        <w:szCs w:val="14"/>
      </w:rPr>
      <w:t>Ebl. 0921-</w:t>
    </w:r>
    <w:r w:rsidR="00E338F3">
      <w:rPr>
        <w:color w:val="808080" w:themeColor="background1" w:themeShade="80"/>
        <w:sz w:val="14"/>
        <w:szCs w:val="14"/>
      </w:rPr>
      <w:t>10</w:t>
    </w:r>
    <w:r w:rsidR="009A3DDE">
      <w:rPr>
        <w:szCs w:val="18"/>
      </w:rPr>
      <w:tab/>
    </w:r>
    <w:r w:rsidR="009A3DDE">
      <w:rPr>
        <w:szCs w:val="18"/>
      </w:rPr>
      <w:tab/>
    </w:r>
    <w:r w:rsidR="009A3DDE" w:rsidRPr="00FC1CEC">
      <w:rPr>
        <w:szCs w:val="18"/>
      </w:rPr>
      <w:t xml:space="preserve">Síða </w:t>
    </w:r>
    <w:r w:rsidR="009A3DDE" w:rsidRPr="00FC1CEC">
      <w:rPr>
        <w:szCs w:val="18"/>
      </w:rPr>
      <w:fldChar w:fldCharType="begin"/>
    </w:r>
    <w:r w:rsidR="009A3DDE" w:rsidRPr="00FC1CEC">
      <w:rPr>
        <w:szCs w:val="18"/>
      </w:rPr>
      <w:instrText xml:space="preserve"> PAGE  \* Arabic  \* MERGEFORMAT </w:instrText>
    </w:r>
    <w:r w:rsidR="009A3DDE" w:rsidRPr="00FC1CEC">
      <w:rPr>
        <w:szCs w:val="18"/>
      </w:rPr>
      <w:fldChar w:fldCharType="separate"/>
    </w:r>
    <w:r w:rsidR="00F52108">
      <w:rPr>
        <w:noProof/>
        <w:szCs w:val="18"/>
      </w:rPr>
      <w:t>1</w:t>
    </w:r>
    <w:r w:rsidR="009A3DDE" w:rsidRPr="00FC1CEC">
      <w:rPr>
        <w:szCs w:val="18"/>
      </w:rPr>
      <w:fldChar w:fldCharType="end"/>
    </w:r>
    <w:r w:rsidR="009A3DDE" w:rsidRPr="00FC1CEC">
      <w:rPr>
        <w:szCs w:val="18"/>
      </w:rPr>
      <w:t xml:space="preserve"> af </w:t>
    </w:r>
    <w:r w:rsidR="009A3DDE" w:rsidRPr="00FC1CEC">
      <w:rPr>
        <w:szCs w:val="18"/>
      </w:rPr>
      <w:fldChar w:fldCharType="begin"/>
    </w:r>
    <w:r w:rsidR="009A3DDE" w:rsidRPr="00FC1CEC">
      <w:rPr>
        <w:szCs w:val="18"/>
      </w:rPr>
      <w:instrText xml:space="preserve"> NUMPAGES  \* Arabic  \* MERGEFORMAT </w:instrText>
    </w:r>
    <w:r w:rsidR="009A3DDE" w:rsidRPr="00FC1CEC">
      <w:rPr>
        <w:szCs w:val="18"/>
      </w:rPr>
      <w:fldChar w:fldCharType="separate"/>
    </w:r>
    <w:r w:rsidR="00F52108">
      <w:rPr>
        <w:noProof/>
        <w:szCs w:val="18"/>
      </w:rPr>
      <w:t>2</w:t>
    </w:r>
    <w:r w:rsidR="009A3DDE" w:rsidRPr="00FC1CEC">
      <w:rPr>
        <w:noProof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27A4" w14:textId="77777777" w:rsidR="00E665AE" w:rsidRDefault="00E665A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BA36" w14:textId="5DAC5F01" w:rsidR="00E665AE" w:rsidRPr="00FC1CEC" w:rsidRDefault="00E665AE" w:rsidP="005E565C">
    <w:pPr>
      <w:pStyle w:val="Footer"/>
      <w:tabs>
        <w:tab w:val="clear" w:pos="9026"/>
        <w:tab w:val="right" w:pos="9639"/>
      </w:tabs>
      <w:spacing w:before="0"/>
      <w:rPr>
        <w:szCs w:val="18"/>
      </w:rPr>
    </w:pPr>
    <w:r>
      <w:rPr>
        <w:szCs w:val="18"/>
      </w:rPr>
      <w:tab/>
    </w:r>
    <w:r>
      <w:rPr>
        <w:szCs w:val="18"/>
      </w:rPr>
      <w:tab/>
    </w:r>
  </w:p>
  <w:p w14:paraId="0CF5693C" w14:textId="38C58DEB" w:rsidR="00E665AE" w:rsidRDefault="00E665AE" w:rsidP="00E430DF">
    <w:pPr>
      <w:pStyle w:val="Footer"/>
      <w:tabs>
        <w:tab w:val="clear" w:pos="9026"/>
        <w:tab w:val="right" w:pos="9639"/>
      </w:tabs>
      <w:spacing w:before="0"/>
    </w:pPr>
    <w:r>
      <w:rPr>
        <w:szCs w:val="18"/>
      </w:rPr>
      <w:tab/>
    </w:r>
    <w:r>
      <w:rPr>
        <w:szCs w:val="18"/>
      </w:rPr>
      <w:tab/>
    </w:r>
    <w:r w:rsidRPr="00FC1CEC">
      <w:rPr>
        <w:szCs w:val="18"/>
      </w:rPr>
      <w:t xml:space="preserve">Síða </w:t>
    </w:r>
    <w:r w:rsidRPr="00FC1CEC">
      <w:rPr>
        <w:szCs w:val="18"/>
      </w:rPr>
      <w:fldChar w:fldCharType="begin"/>
    </w:r>
    <w:r w:rsidRPr="00FC1CEC">
      <w:rPr>
        <w:szCs w:val="18"/>
      </w:rPr>
      <w:instrText xml:space="preserve"> PAGE  \* Arabic  \* MERGEFORMAT </w:instrText>
    </w:r>
    <w:r w:rsidRPr="00FC1CEC">
      <w:rPr>
        <w:szCs w:val="18"/>
      </w:rPr>
      <w:fldChar w:fldCharType="separate"/>
    </w:r>
    <w:r>
      <w:rPr>
        <w:noProof/>
        <w:szCs w:val="18"/>
      </w:rPr>
      <w:t>1</w:t>
    </w:r>
    <w:r w:rsidRPr="00FC1CEC">
      <w:rPr>
        <w:szCs w:val="18"/>
      </w:rPr>
      <w:fldChar w:fldCharType="end"/>
    </w:r>
    <w:r w:rsidRPr="00FC1CEC">
      <w:rPr>
        <w:szCs w:val="18"/>
      </w:rPr>
      <w:t xml:space="preserve"> af </w:t>
    </w:r>
    <w:r w:rsidRPr="00FC1CEC">
      <w:rPr>
        <w:szCs w:val="18"/>
      </w:rPr>
      <w:fldChar w:fldCharType="begin"/>
    </w:r>
    <w:r w:rsidRPr="00FC1CEC">
      <w:rPr>
        <w:szCs w:val="18"/>
      </w:rPr>
      <w:instrText xml:space="preserve"> NUMPAGES  \* Arabic  \* MERGEFORMAT </w:instrText>
    </w:r>
    <w:r w:rsidRPr="00FC1CEC">
      <w:rPr>
        <w:szCs w:val="18"/>
      </w:rPr>
      <w:fldChar w:fldCharType="separate"/>
    </w:r>
    <w:r>
      <w:rPr>
        <w:noProof/>
        <w:szCs w:val="18"/>
      </w:rPr>
      <w:t>2</w:t>
    </w:r>
    <w:r w:rsidRPr="00FC1CEC">
      <w:rPr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4660" w14:textId="77777777" w:rsidR="00963350" w:rsidRDefault="00963350" w:rsidP="008D68E7">
      <w:pPr>
        <w:spacing w:after="0"/>
      </w:pPr>
      <w:r>
        <w:separator/>
      </w:r>
    </w:p>
  </w:footnote>
  <w:footnote w:type="continuationSeparator" w:id="0">
    <w:p w14:paraId="7DA3044A" w14:textId="77777777" w:rsidR="00963350" w:rsidRDefault="00963350" w:rsidP="008D68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C7CF" w14:textId="77777777" w:rsidR="00E665AE" w:rsidRDefault="00E665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57B20" w14:textId="77777777" w:rsidR="009A3DDE" w:rsidRPr="00942EF8" w:rsidRDefault="009A3DDE" w:rsidP="0063203C">
    <w:pPr>
      <w:pStyle w:val="Title"/>
      <w:spacing w:before="0"/>
      <w:rPr>
        <w:color w:val="auto"/>
        <w:sz w:val="24"/>
        <w:szCs w:val="24"/>
      </w:rPr>
    </w:pPr>
    <w:r>
      <w:rPr>
        <w:color w:val="auto"/>
        <w:sz w:val="24"/>
        <w:szCs w:val="24"/>
      </w:rPr>
      <w:drawing>
        <wp:anchor distT="0" distB="0" distL="114300" distR="114300" simplePos="0" relativeHeight="251659264" behindDoc="0" locked="0" layoutInCell="1" allowOverlap="1" wp14:anchorId="2586C29E" wp14:editId="3DE4DE79">
          <wp:simplePos x="0" y="0"/>
          <wp:positionH relativeFrom="page">
            <wp:posOffset>6477212</wp:posOffset>
          </wp:positionH>
          <wp:positionV relativeFrom="page">
            <wp:posOffset>410210</wp:posOffset>
          </wp:positionV>
          <wp:extent cx="359410" cy="359410"/>
          <wp:effectExtent l="0" t="0" r="254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_S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auto"/>
        <w:sz w:val="24"/>
        <w:szCs w:val="24"/>
      </w:rPr>
      <w:t>Umsókn um nýjan eða breyttan aðgang fyrir notanda</w:t>
    </w:r>
  </w:p>
  <w:p w14:paraId="27715524" w14:textId="0DE24112" w:rsidR="009A3DDE" w:rsidRDefault="009A3DDE" w:rsidP="00E665AE">
    <w:pPr>
      <w:pStyle w:val="Subtitle"/>
      <w:tabs>
        <w:tab w:val="left" w:pos="4191"/>
      </w:tabs>
      <w:spacing w:before="0"/>
    </w:pPr>
    <w:r w:rsidRPr="00C21662">
      <w:rPr>
        <w:b/>
        <w:color w:val="auto"/>
        <w:spacing w:val="0"/>
        <w:szCs w:val="18"/>
        <w:lang w:val="is-IS"/>
      </w:rPr>
      <w:t>Landsbankinn hf.</w:t>
    </w:r>
    <w:r w:rsidRPr="00C21662">
      <w:rPr>
        <w:color w:val="auto"/>
        <w:spacing w:val="0"/>
        <w:szCs w:val="18"/>
        <w:lang w:val="is-IS"/>
      </w:rPr>
      <w:t xml:space="preserve">  |  Netbanki fyrirtækja</w:t>
    </w:r>
    <w:r w:rsidR="00E665AE">
      <w:rPr>
        <w:color w:val="auto"/>
        <w:spacing w:val="0"/>
        <w:szCs w:val="18"/>
        <w:lang w:val="is-I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7E21" w14:textId="77777777" w:rsidR="00E665AE" w:rsidRDefault="00E665A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8537" w14:textId="567C923C" w:rsidR="00E665AE" w:rsidRPr="00E665AE" w:rsidRDefault="00E665AE" w:rsidP="00E66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C0CE2"/>
    <w:multiLevelType w:val="hybridMultilevel"/>
    <w:tmpl w:val="847AD926"/>
    <w:lvl w:ilvl="0" w:tplc="020AA880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>
      <w:start w:val="1"/>
      <w:numFmt w:val="lowerRoman"/>
      <w:lvlText w:val="%3."/>
      <w:lvlJc w:val="right"/>
      <w:pPr>
        <w:ind w:left="2160" w:hanging="180"/>
      </w:pPr>
    </w:lvl>
    <w:lvl w:ilvl="3" w:tplc="040F000F">
      <w:start w:val="1"/>
      <w:numFmt w:val="decimal"/>
      <w:lvlText w:val="%4."/>
      <w:lvlJc w:val="left"/>
      <w:pPr>
        <w:ind w:left="2880" w:hanging="360"/>
      </w:pPr>
    </w:lvl>
    <w:lvl w:ilvl="4" w:tplc="040F0019">
      <w:start w:val="1"/>
      <w:numFmt w:val="lowerLetter"/>
      <w:lvlText w:val="%5."/>
      <w:lvlJc w:val="left"/>
      <w:pPr>
        <w:ind w:left="3600" w:hanging="360"/>
      </w:pPr>
    </w:lvl>
    <w:lvl w:ilvl="5" w:tplc="040F001B">
      <w:start w:val="1"/>
      <w:numFmt w:val="lowerRoman"/>
      <w:lvlText w:val="%6."/>
      <w:lvlJc w:val="right"/>
      <w:pPr>
        <w:ind w:left="4320" w:hanging="180"/>
      </w:pPr>
    </w:lvl>
    <w:lvl w:ilvl="6" w:tplc="040F000F">
      <w:start w:val="1"/>
      <w:numFmt w:val="decimal"/>
      <w:lvlText w:val="%7."/>
      <w:lvlJc w:val="left"/>
      <w:pPr>
        <w:ind w:left="5040" w:hanging="360"/>
      </w:pPr>
    </w:lvl>
    <w:lvl w:ilvl="7" w:tplc="040F0019">
      <w:start w:val="1"/>
      <w:numFmt w:val="lowerLetter"/>
      <w:lvlText w:val="%8."/>
      <w:lvlJc w:val="left"/>
      <w:pPr>
        <w:ind w:left="5760" w:hanging="360"/>
      </w:pPr>
    </w:lvl>
    <w:lvl w:ilvl="8" w:tplc="040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473480">
    <w:abstractNumId w:val="0"/>
  </w:num>
  <w:num w:numId="2" w16cid:durableId="818692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dMLgtmuYYa6fM3Ri+DgrtP9NjjGlgVdC+UMhwrkyUsnCdgY+u+Ya9Odwnnl2O6AauunFFcfurOwbxJk941d1oA==" w:salt="jF3LNnkgFMFy2ZIc0/GaJ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E9"/>
    <w:rsid w:val="00000627"/>
    <w:rsid w:val="00014AC0"/>
    <w:rsid w:val="00031DA6"/>
    <w:rsid w:val="000333A1"/>
    <w:rsid w:val="000341E3"/>
    <w:rsid w:val="000408B2"/>
    <w:rsid w:val="0005362F"/>
    <w:rsid w:val="00061DE7"/>
    <w:rsid w:val="0008084A"/>
    <w:rsid w:val="00081792"/>
    <w:rsid w:val="0008284D"/>
    <w:rsid w:val="00090FDB"/>
    <w:rsid w:val="000A3489"/>
    <w:rsid w:val="000B00FE"/>
    <w:rsid w:val="000B126B"/>
    <w:rsid w:val="000B26D7"/>
    <w:rsid w:val="000B3DD1"/>
    <w:rsid w:val="000B5AA0"/>
    <w:rsid w:val="000B60C4"/>
    <w:rsid w:val="000C2DDA"/>
    <w:rsid w:val="000D14A8"/>
    <w:rsid w:val="000D47A1"/>
    <w:rsid w:val="000D6809"/>
    <w:rsid w:val="000D6D53"/>
    <w:rsid w:val="000D7C97"/>
    <w:rsid w:val="000F63FB"/>
    <w:rsid w:val="00100AFC"/>
    <w:rsid w:val="001156A7"/>
    <w:rsid w:val="001202C6"/>
    <w:rsid w:val="00121F97"/>
    <w:rsid w:val="00134E18"/>
    <w:rsid w:val="001350EA"/>
    <w:rsid w:val="00136EE9"/>
    <w:rsid w:val="00141F72"/>
    <w:rsid w:val="001462B2"/>
    <w:rsid w:val="001466A4"/>
    <w:rsid w:val="00152EAF"/>
    <w:rsid w:val="001537E2"/>
    <w:rsid w:val="00157451"/>
    <w:rsid w:val="0016419A"/>
    <w:rsid w:val="00165401"/>
    <w:rsid w:val="00170DEB"/>
    <w:rsid w:val="0017201D"/>
    <w:rsid w:val="00176E75"/>
    <w:rsid w:val="00184341"/>
    <w:rsid w:val="00185A91"/>
    <w:rsid w:val="001860E8"/>
    <w:rsid w:val="001878DE"/>
    <w:rsid w:val="001935F9"/>
    <w:rsid w:val="00194359"/>
    <w:rsid w:val="00194C74"/>
    <w:rsid w:val="001A6BF7"/>
    <w:rsid w:val="001C040D"/>
    <w:rsid w:val="001D1002"/>
    <w:rsid w:val="001D54E5"/>
    <w:rsid w:val="001D66FD"/>
    <w:rsid w:val="001E0BC7"/>
    <w:rsid w:val="001F308B"/>
    <w:rsid w:val="0020479A"/>
    <w:rsid w:val="00216BCB"/>
    <w:rsid w:val="002330BB"/>
    <w:rsid w:val="002418A8"/>
    <w:rsid w:val="002548C6"/>
    <w:rsid w:val="00255741"/>
    <w:rsid w:val="00257987"/>
    <w:rsid w:val="00257C20"/>
    <w:rsid w:val="00261C85"/>
    <w:rsid w:val="00262FC4"/>
    <w:rsid w:val="00265242"/>
    <w:rsid w:val="00265D98"/>
    <w:rsid w:val="00276420"/>
    <w:rsid w:val="00276B31"/>
    <w:rsid w:val="002A2552"/>
    <w:rsid w:val="002D1778"/>
    <w:rsid w:val="002E6AD1"/>
    <w:rsid w:val="002F465D"/>
    <w:rsid w:val="002F4DC4"/>
    <w:rsid w:val="00300945"/>
    <w:rsid w:val="00302736"/>
    <w:rsid w:val="00302F1C"/>
    <w:rsid w:val="00306306"/>
    <w:rsid w:val="00310238"/>
    <w:rsid w:val="00316981"/>
    <w:rsid w:val="003252FC"/>
    <w:rsid w:val="00330064"/>
    <w:rsid w:val="00335B62"/>
    <w:rsid w:val="00337016"/>
    <w:rsid w:val="003439A8"/>
    <w:rsid w:val="00345545"/>
    <w:rsid w:val="00346FA0"/>
    <w:rsid w:val="0034789F"/>
    <w:rsid w:val="003508AF"/>
    <w:rsid w:val="00353855"/>
    <w:rsid w:val="003560B8"/>
    <w:rsid w:val="00361607"/>
    <w:rsid w:val="00371625"/>
    <w:rsid w:val="003739DF"/>
    <w:rsid w:val="00382BF8"/>
    <w:rsid w:val="00383C13"/>
    <w:rsid w:val="00385BB6"/>
    <w:rsid w:val="003A1697"/>
    <w:rsid w:val="003A2305"/>
    <w:rsid w:val="003A3AD1"/>
    <w:rsid w:val="003A4543"/>
    <w:rsid w:val="003A4EE8"/>
    <w:rsid w:val="003C4D4C"/>
    <w:rsid w:val="003D3A68"/>
    <w:rsid w:val="003D48D9"/>
    <w:rsid w:val="003D53DE"/>
    <w:rsid w:val="003D6B0E"/>
    <w:rsid w:val="003D6F7E"/>
    <w:rsid w:val="003D7F2D"/>
    <w:rsid w:val="003F5B42"/>
    <w:rsid w:val="00400C02"/>
    <w:rsid w:val="004145BE"/>
    <w:rsid w:val="00414FB6"/>
    <w:rsid w:val="00415BCA"/>
    <w:rsid w:val="00420811"/>
    <w:rsid w:val="00424F04"/>
    <w:rsid w:val="0043047E"/>
    <w:rsid w:val="004375C1"/>
    <w:rsid w:val="004458D0"/>
    <w:rsid w:val="00450504"/>
    <w:rsid w:val="004624D7"/>
    <w:rsid w:val="004634BC"/>
    <w:rsid w:val="00464080"/>
    <w:rsid w:val="0047369F"/>
    <w:rsid w:val="00473BE1"/>
    <w:rsid w:val="00497DE3"/>
    <w:rsid w:val="004A79D6"/>
    <w:rsid w:val="004A7E06"/>
    <w:rsid w:val="004B4767"/>
    <w:rsid w:val="004B6FAC"/>
    <w:rsid w:val="004B75BA"/>
    <w:rsid w:val="004C179E"/>
    <w:rsid w:val="004C7B08"/>
    <w:rsid w:val="004D51C1"/>
    <w:rsid w:val="004E0F53"/>
    <w:rsid w:val="004F1A10"/>
    <w:rsid w:val="004F4A99"/>
    <w:rsid w:val="00501699"/>
    <w:rsid w:val="00514FC9"/>
    <w:rsid w:val="00522428"/>
    <w:rsid w:val="0052643E"/>
    <w:rsid w:val="005348DE"/>
    <w:rsid w:val="00535040"/>
    <w:rsid w:val="005377D0"/>
    <w:rsid w:val="00546C1F"/>
    <w:rsid w:val="00570FB5"/>
    <w:rsid w:val="00575C63"/>
    <w:rsid w:val="00580995"/>
    <w:rsid w:val="00585C28"/>
    <w:rsid w:val="0059201E"/>
    <w:rsid w:val="00593A76"/>
    <w:rsid w:val="00593D67"/>
    <w:rsid w:val="005A5EBD"/>
    <w:rsid w:val="005A6791"/>
    <w:rsid w:val="005B18B7"/>
    <w:rsid w:val="005C6101"/>
    <w:rsid w:val="005E565C"/>
    <w:rsid w:val="005F2ED4"/>
    <w:rsid w:val="005F3E2A"/>
    <w:rsid w:val="005F7F4E"/>
    <w:rsid w:val="006022E2"/>
    <w:rsid w:val="006029A0"/>
    <w:rsid w:val="00605665"/>
    <w:rsid w:val="006260D5"/>
    <w:rsid w:val="0063203C"/>
    <w:rsid w:val="0063749A"/>
    <w:rsid w:val="00643891"/>
    <w:rsid w:val="00663F20"/>
    <w:rsid w:val="00673B80"/>
    <w:rsid w:val="00675D6C"/>
    <w:rsid w:val="0068398E"/>
    <w:rsid w:val="00693CBF"/>
    <w:rsid w:val="006A04D9"/>
    <w:rsid w:val="006B2975"/>
    <w:rsid w:val="006B6A17"/>
    <w:rsid w:val="006C6166"/>
    <w:rsid w:val="006D7C28"/>
    <w:rsid w:val="006F016B"/>
    <w:rsid w:val="006F431E"/>
    <w:rsid w:val="00710D1D"/>
    <w:rsid w:val="0071537E"/>
    <w:rsid w:val="0072157B"/>
    <w:rsid w:val="007230B4"/>
    <w:rsid w:val="00736351"/>
    <w:rsid w:val="00742A76"/>
    <w:rsid w:val="007515C1"/>
    <w:rsid w:val="00753D2C"/>
    <w:rsid w:val="007554A5"/>
    <w:rsid w:val="0075732E"/>
    <w:rsid w:val="00763D7A"/>
    <w:rsid w:val="007744BE"/>
    <w:rsid w:val="007B066F"/>
    <w:rsid w:val="007B34BF"/>
    <w:rsid w:val="007B6AAE"/>
    <w:rsid w:val="007B744C"/>
    <w:rsid w:val="007C050C"/>
    <w:rsid w:val="007C08C9"/>
    <w:rsid w:val="007C5AD9"/>
    <w:rsid w:val="007D5E84"/>
    <w:rsid w:val="007D648B"/>
    <w:rsid w:val="007E68B8"/>
    <w:rsid w:val="007F21AC"/>
    <w:rsid w:val="00800DCA"/>
    <w:rsid w:val="008017B1"/>
    <w:rsid w:val="0080474C"/>
    <w:rsid w:val="00814474"/>
    <w:rsid w:val="00814764"/>
    <w:rsid w:val="00815940"/>
    <w:rsid w:val="00820124"/>
    <w:rsid w:val="008243F2"/>
    <w:rsid w:val="00830D7D"/>
    <w:rsid w:val="00834E07"/>
    <w:rsid w:val="00836F6C"/>
    <w:rsid w:val="00850154"/>
    <w:rsid w:val="008574DB"/>
    <w:rsid w:val="00861F43"/>
    <w:rsid w:val="0086642D"/>
    <w:rsid w:val="00883B8B"/>
    <w:rsid w:val="00893096"/>
    <w:rsid w:val="008A166E"/>
    <w:rsid w:val="008A16E4"/>
    <w:rsid w:val="008A5CC8"/>
    <w:rsid w:val="008A679A"/>
    <w:rsid w:val="008A76FA"/>
    <w:rsid w:val="008B1CC8"/>
    <w:rsid w:val="008B2277"/>
    <w:rsid w:val="008C40D6"/>
    <w:rsid w:val="008C5B31"/>
    <w:rsid w:val="008D3645"/>
    <w:rsid w:val="008D4CDE"/>
    <w:rsid w:val="008D56D3"/>
    <w:rsid w:val="008D68E7"/>
    <w:rsid w:val="008E1FFE"/>
    <w:rsid w:val="008E2091"/>
    <w:rsid w:val="008F01BB"/>
    <w:rsid w:val="008F6632"/>
    <w:rsid w:val="00900A60"/>
    <w:rsid w:val="009012AD"/>
    <w:rsid w:val="00903A55"/>
    <w:rsid w:val="009255F2"/>
    <w:rsid w:val="00926A29"/>
    <w:rsid w:val="00937E9C"/>
    <w:rsid w:val="00950789"/>
    <w:rsid w:val="00950DAC"/>
    <w:rsid w:val="00953B1A"/>
    <w:rsid w:val="0096055D"/>
    <w:rsid w:val="00963350"/>
    <w:rsid w:val="00971F2A"/>
    <w:rsid w:val="009727DD"/>
    <w:rsid w:val="00972925"/>
    <w:rsid w:val="00981648"/>
    <w:rsid w:val="009945A2"/>
    <w:rsid w:val="009A2F98"/>
    <w:rsid w:val="009A3281"/>
    <w:rsid w:val="009A3DDE"/>
    <w:rsid w:val="009D5EE9"/>
    <w:rsid w:val="009D736A"/>
    <w:rsid w:val="009E3C96"/>
    <w:rsid w:val="009E5046"/>
    <w:rsid w:val="009F262E"/>
    <w:rsid w:val="009F4BB2"/>
    <w:rsid w:val="009F5464"/>
    <w:rsid w:val="00A03AF2"/>
    <w:rsid w:val="00A13E96"/>
    <w:rsid w:val="00A2133D"/>
    <w:rsid w:val="00A23974"/>
    <w:rsid w:val="00A25AF2"/>
    <w:rsid w:val="00A3587F"/>
    <w:rsid w:val="00A359F7"/>
    <w:rsid w:val="00A41DD6"/>
    <w:rsid w:val="00A50FEF"/>
    <w:rsid w:val="00A53A98"/>
    <w:rsid w:val="00A55096"/>
    <w:rsid w:val="00A63B0F"/>
    <w:rsid w:val="00A654C2"/>
    <w:rsid w:val="00A6682B"/>
    <w:rsid w:val="00A66A8F"/>
    <w:rsid w:val="00A702BA"/>
    <w:rsid w:val="00A75163"/>
    <w:rsid w:val="00A75604"/>
    <w:rsid w:val="00A87825"/>
    <w:rsid w:val="00A91329"/>
    <w:rsid w:val="00A91BCE"/>
    <w:rsid w:val="00A95FDC"/>
    <w:rsid w:val="00AB52B0"/>
    <w:rsid w:val="00AC29C0"/>
    <w:rsid w:val="00AC4BE6"/>
    <w:rsid w:val="00AD2844"/>
    <w:rsid w:val="00AD48F5"/>
    <w:rsid w:val="00AE25A8"/>
    <w:rsid w:val="00AF4191"/>
    <w:rsid w:val="00AF7752"/>
    <w:rsid w:val="00B24942"/>
    <w:rsid w:val="00B3223D"/>
    <w:rsid w:val="00B35111"/>
    <w:rsid w:val="00B3701C"/>
    <w:rsid w:val="00B417E4"/>
    <w:rsid w:val="00B45EE9"/>
    <w:rsid w:val="00B473EE"/>
    <w:rsid w:val="00B50F5C"/>
    <w:rsid w:val="00B5174C"/>
    <w:rsid w:val="00B63BC4"/>
    <w:rsid w:val="00B6763C"/>
    <w:rsid w:val="00B734A6"/>
    <w:rsid w:val="00B74089"/>
    <w:rsid w:val="00B82187"/>
    <w:rsid w:val="00B93DF2"/>
    <w:rsid w:val="00B93F74"/>
    <w:rsid w:val="00B9481A"/>
    <w:rsid w:val="00BA08DA"/>
    <w:rsid w:val="00BA32C8"/>
    <w:rsid w:val="00BA4C49"/>
    <w:rsid w:val="00BB1FE5"/>
    <w:rsid w:val="00BC2D28"/>
    <w:rsid w:val="00BC600C"/>
    <w:rsid w:val="00BC7775"/>
    <w:rsid w:val="00BD283A"/>
    <w:rsid w:val="00BD3D7A"/>
    <w:rsid w:val="00BF3CF9"/>
    <w:rsid w:val="00BF422B"/>
    <w:rsid w:val="00BF44C3"/>
    <w:rsid w:val="00BF4527"/>
    <w:rsid w:val="00BF4B81"/>
    <w:rsid w:val="00C03EA6"/>
    <w:rsid w:val="00C04D96"/>
    <w:rsid w:val="00C13F13"/>
    <w:rsid w:val="00C14DA7"/>
    <w:rsid w:val="00C154F1"/>
    <w:rsid w:val="00C17053"/>
    <w:rsid w:val="00C17220"/>
    <w:rsid w:val="00C17C7E"/>
    <w:rsid w:val="00C21662"/>
    <w:rsid w:val="00C269A3"/>
    <w:rsid w:val="00C40ED1"/>
    <w:rsid w:val="00C5335F"/>
    <w:rsid w:val="00C54824"/>
    <w:rsid w:val="00C620BC"/>
    <w:rsid w:val="00C71A28"/>
    <w:rsid w:val="00C77B37"/>
    <w:rsid w:val="00C85CA2"/>
    <w:rsid w:val="00C9032F"/>
    <w:rsid w:val="00C94597"/>
    <w:rsid w:val="00C9733B"/>
    <w:rsid w:val="00CA07F1"/>
    <w:rsid w:val="00CA0992"/>
    <w:rsid w:val="00CA44A3"/>
    <w:rsid w:val="00CB0DAD"/>
    <w:rsid w:val="00CC11FB"/>
    <w:rsid w:val="00CC1F31"/>
    <w:rsid w:val="00CC5BD5"/>
    <w:rsid w:val="00CD3B39"/>
    <w:rsid w:val="00CE329F"/>
    <w:rsid w:val="00CF39C9"/>
    <w:rsid w:val="00CF72AD"/>
    <w:rsid w:val="00CF7A7E"/>
    <w:rsid w:val="00D02AF4"/>
    <w:rsid w:val="00D213EC"/>
    <w:rsid w:val="00D23B8E"/>
    <w:rsid w:val="00D250DC"/>
    <w:rsid w:val="00D32914"/>
    <w:rsid w:val="00D35C4C"/>
    <w:rsid w:val="00D54AE8"/>
    <w:rsid w:val="00D55977"/>
    <w:rsid w:val="00D610EE"/>
    <w:rsid w:val="00D6604E"/>
    <w:rsid w:val="00D70E8E"/>
    <w:rsid w:val="00D73A7F"/>
    <w:rsid w:val="00D82CAF"/>
    <w:rsid w:val="00D83293"/>
    <w:rsid w:val="00D852DB"/>
    <w:rsid w:val="00D87CB3"/>
    <w:rsid w:val="00D90249"/>
    <w:rsid w:val="00D90624"/>
    <w:rsid w:val="00D938E8"/>
    <w:rsid w:val="00DA538E"/>
    <w:rsid w:val="00DA7D21"/>
    <w:rsid w:val="00DC2E22"/>
    <w:rsid w:val="00DC6CC4"/>
    <w:rsid w:val="00DD3F20"/>
    <w:rsid w:val="00DE0193"/>
    <w:rsid w:val="00DE0CBE"/>
    <w:rsid w:val="00DE7F86"/>
    <w:rsid w:val="00DF09EB"/>
    <w:rsid w:val="00DF5F53"/>
    <w:rsid w:val="00E01BF0"/>
    <w:rsid w:val="00E04EEE"/>
    <w:rsid w:val="00E05886"/>
    <w:rsid w:val="00E15B34"/>
    <w:rsid w:val="00E169B6"/>
    <w:rsid w:val="00E22588"/>
    <w:rsid w:val="00E22B23"/>
    <w:rsid w:val="00E23490"/>
    <w:rsid w:val="00E338F3"/>
    <w:rsid w:val="00E33BC2"/>
    <w:rsid w:val="00E356E5"/>
    <w:rsid w:val="00E37AA3"/>
    <w:rsid w:val="00E42D0C"/>
    <w:rsid w:val="00E430DF"/>
    <w:rsid w:val="00E52B6D"/>
    <w:rsid w:val="00E56020"/>
    <w:rsid w:val="00E607C0"/>
    <w:rsid w:val="00E61C2A"/>
    <w:rsid w:val="00E665AE"/>
    <w:rsid w:val="00E678C2"/>
    <w:rsid w:val="00E70DF1"/>
    <w:rsid w:val="00E75E75"/>
    <w:rsid w:val="00E83DE4"/>
    <w:rsid w:val="00E855E7"/>
    <w:rsid w:val="00E87ED7"/>
    <w:rsid w:val="00E948B4"/>
    <w:rsid w:val="00EB4091"/>
    <w:rsid w:val="00EB79A8"/>
    <w:rsid w:val="00EC0A6B"/>
    <w:rsid w:val="00EC2D71"/>
    <w:rsid w:val="00ED201C"/>
    <w:rsid w:val="00ED60EF"/>
    <w:rsid w:val="00EF5AAB"/>
    <w:rsid w:val="00F108B1"/>
    <w:rsid w:val="00F16C4B"/>
    <w:rsid w:val="00F24420"/>
    <w:rsid w:val="00F25E98"/>
    <w:rsid w:val="00F277E0"/>
    <w:rsid w:val="00F518DD"/>
    <w:rsid w:val="00F52108"/>
    <w:rsid w:val="00F54950"/>
    <w:rsid w:val="00F55E91"/>
    <w:rsid w:val="00F674DB"/>
    <w:rsid w:val="00F73A87"/>
    <w:rsid w:val="00F84000"/>
    <w:rsid w:val="00F93223"/>
    <w:rsid w:val="00F96DB4"/>
    <w:rsid w:val="00FA29D1"/>
    <w:rsid w:val="00FA7C5F"/>
    <w:rsid w:val="00FC04A9"/>
    <w:rsid w:val="00FC09F5"/>
    <w:rsid w:val="00FC1598"/>
    <w:rsid w:val="00FC1CEC"/>
    <w:rsid w:val="00FC3A99"/>
    <w:rsid w:val="00FD6473"/>
    <w:rsid w:val="00FD7406"/>
    <w:rsid w:val="00FE6063"/>
    <w:rsid w:val="00FF048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9E879"/>
  <w15:docId w15:val="{57249A86-768D-4249-9A21-789BF58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F8"/>
    <w:pPr>
      <w:spacing w:before="120" w:after="120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65C"/>
    <w:pPr>
      <w:keepNext/>
      <w:numPr>
        <w:numId w:val="1"/>
      </w:numPr>
      <w:spacing w:before="360" w:after="60"/>
      <w:ind w:left="567" w:hanging="567"/>
      <w:jc w:val="both"/>
      <w:outlineLvl w:val="0"/>
    </w:pPr>
    <w:rPr>
      <w:rFonts w:eastAsiaTheme="majorEastAsia" w:cs="Arial"/>
      <w:bCs/>
      <w:color w:val="595959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E565C"/>
    <w:pPr>
      <w:keepNext/>
      <w:keepLines/>
      <w:spacing w:before="200"/>
      <w:ind w:left="426" w:hanging="426"/>
      <w:jc w:val="both"/>
      <w:outlineLvl w:val="1"/>
    </w:pPr>
    <w:rPr>
      <w:rFonts w:eastAsia="Times New Roman" w:cs="Times New Roman"/>
      <w:b/>
      <w:bCs/>
      <w:szCs w:val="1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4D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DA7"/>
    <w:pPr>
      <w:spacing w:after="0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DA7"/>
    <w:rPr>
      <w:rFonts w:ascii="Tahoma" w:hAnsi="Tahoma" w:cs="Tahoma"/>
      <w:sz w:val="16"/>
      <w:szCs w:val="16"/>
    </w:rPr>
  </w:style>
  <w:style w:type="character" w:customStyle="1" w:styleId="FBLIHeadline1Char">
    <w:name w:val="FBLI_Headline1 Char"/>
    <w:basedOn w:val="DefaultParagraphFont"/>
    <w:link w:val="FBLIHeadline1"/>
    <w:locked/>
    <w:rsid w:val="00FA7C5F"/>
    <w:rPr>
      <w:rFonts w:ascii="Times-Bold" w:hAnsi="Times-Bold" w:cs="Times-Bold"/>
      <w:b/>
      <w:bCs/>
      <w:sz w:val="40"/>
      <w:szCs w:val="48"/>
    </w:rPr>
  </w:style>
  <w:style w:type="paragraph" w:customStyle="1" w:styleId="FBLIHeadline1">
    <w:name w:val="FBLI_Headline1"/>
    <w:basedOn w:val="Normal"/>
    <w:link w:val="FBLIHeadline1Char"/>
    <w:rsid w:val="00FA7C5F"/>
    <w:pPr>
      <w:autoSpaceDE w:val="0"/>
      <w:autoSpaceDN w:val="0"/>
      <w:adjustRightInd w:val="0"/>
      <w:spacing w:after="0"/>
      <w:jc w:val="center"/>
    </w:pPr>
    <w:rPr>
      <w:rFonts w:ascii="Times-Bold" w:hAnsi="Times-Bold" w:cs="Times-Bold"/>
      <w:b/>
      <w:bCs/>
      <w:sz w:val="40"/>
      <w:szCs w:val="48"/>
    </w:rPr>
  </w:style>
  <w:style w:type="character" w:customStyle="1" w:styleId="FBLIHeadline2Char">
    <w:name w:val="FBLI_Headline2 Char"/>
    <w:basedOn w:val="DefaultParagraphFont"/>
    <w:link w:val="FBLIHeadline2"/>
    <w:locked/>
    <w:rsid w:val="00FA7C5F"/>
    <w:rPr>
      <w:rFonts w:ascii="Times-Bold" w:hAnsi="Times-Bold" w:cs="Times-Bold"/>
      <w:b/>
      <w:bCs/>
      <w:sz w:val="28"/>
      <w:szCs w:val="40"/>
    </w:rPr>
  </w:style>
  <w:style w:type="paragraph" w:customStyle="1" w:styleId="FBLIHeadline2">
    <w:name w:val="FBLI_Headline2"/>
    <w:basedOn w:val="Normal"/>
    <w:link w:val="FBLIHeadline2Char"/>
    <w:rsid w:val="00FA7C5F"/>
    <w:pPr>
      <w:jc w:val="center"/>
    </w:pPr>
    <w:rPr>
      <w:rFonts w:ascii="Times-Bold" w:hAnsi="Times-Bold" w:cs="Times-Bold"/>
      <w:b/>
      <w:bCs/>
      <w:sz w:val="28"/>
      <w:szCs w:val="40"/>
    </w:rPr>
  </w:style>
  <w:style w:type="character" w:customStyle="1" w:styleId="FBLIHeadline3Char">
    <w:name w:val="FBLI_Headline3 Char"/>
    <w:basedOn w:val="FBLIHeadline2Char"/>
    <w:link w:val="FBLIHeadline3"/>
    <w:locked/>
    <w:rsid w:val="00FA7C5F"/>
    <w:rPr>
      <w:rFonts w:ascii="Times-Bold" w:hAnsi="Times-Bold" w:cs="Times-Bold"/>
      <w:b/>
      <w:bCs/>
      <w:sz w:val="28"/>
      <w:szCs w:val="32"/>
    </w:rPr>
  </w:style>
  <w:style w:type="paragraph" w:customStyle="1" w:styleId="FBLIHeadline3">
    <w:name w:val="FBLI_Headline3"/>
    <w:basedOn w:val="FBLIHeadline2"/>
    <w:link w:val="FBLIHeadline3Char"/>
    <w:rsid w:val="00FA7C5F"/>
    <w:pPr>
      <w:spacing w:before="200" w:after="0"/>
      <w:jc w:val="left"/>
    </w:pPr>
    <w:rPr>
      <w:szCs w:val="32"/>
    </w:rPr>
  </w:style>
  <w:style w:type="character" w:customStyle="1" w:styleId="FBLITextChar">
    <w:name w:val="FBLI_Text Char"/>
    <w:basedOn w:val="FBLIHeadline2Char"/>
    <w:link w:val="FBLIText"/>
    <w:locked/>
    <w:rsid w:val="00850154"/>
    <w:rPr>
      <w:rFonts w:ascii="Times-Roman" w:hAnsi="Times-Roman" w:cs="Times-Roman"/>
      <w:b/>
      <w:bCs/>
      <w:sz w:val="16"/>
      <w:szCs w:val="20"/>
    </w:rPr>
  </w:style>
  <w:style w:type="paragraph" w:customStyle="1" w:styleId="FBLIText">
    <w:name w:val="FBLI_Text"/>
    <w:basedOn w:val="FBLIHeadline2"/>
    <w:link w:val="FBLITextChar"/>
    <w:rsid w:val="00850154"/>
    <w:pPr>
      <w:jc w:val="left"/>
    </w:pPr>
    <w:rPr>
      <w:rFonts w:ascii="Times-Roman" w:hAnsi="Times-Roman" w:cs="Times-Roman"/>
      <w:b w:val="0"/>
      <w:sz w:val="16"/>
      <w:szCs w:val="20"/>
    </w:rPr>
  </w:style>
  <w:style w:type="character" w:customStyle="1" w:styleId="FBLIColumnHeader1Char">
    <w:name w:val="FBLI_ColumnHeader1 Char"/>
    <w:basedOn w:val="FBLIHeadline2Char"/>
    <w:link w:val="FBLIColumnHeader1"/>
    <w:locked/>
    <w:rsid w:val="00FA7C5F"/>
    <w:rPr>
      <w:rFonts w:ascii="Times-Bold" w:hAnsi="Times-Bold" w:cs="Times-Bold"/>
      <w:b/>
      <w:bCs/>
      <w:sz w:val="20"/>
      <w:szCs w:val="20"/>
      <w:shd w:val="clear" w:color="auto" w:fill="D9D9D9" w:themeFill="background1" w:themeFillShade="D9"/>
    </w:rPr>
  </w:style>
  <w:style w:type="paragraph" w:customStyle="1" w:styleId="FBLIColumnHeader1">
    <w:name w:val="FBLI_ColumnHeader1"/>
    <w:basedOn w:val="FBLIHeadline2"/>
    <w:link w:val="FBLIColumnHeader1Char"/>
    <w:rsid w:val="00FA7C5F"/>
    <w:pPr>
      <w:shd w:val="clear" w:color="auto" w:fill="D9D9D9" w:themeFill="background1" w:themeFillShade="D9"/>
    </w:pPr>
    <w:rPr>
      <w:sz w:val="20"/>
      <w:szCs w:val="20"/>
    </w:rPr>
  </w:style>
  <w:style w:type="table" w:styleId="TableGrid">
    <w:name w:val="Table Grid"/>
    <w:basedOn w:val="TableNormal"/>
    <w:uiPriority w:val="99"/>
    <w:rsid w:val="00FA7C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D68E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D68E7"/>
  </w:style>
  <w:style w:type="paragraph" w:styleId="Footer">
    <w:name w:val="footer"/>
    <w:basedOn w:val="Normal"/>
    <w:link w:val="FooterChar"/>
    <w:uiPriority w:val="99"/>
    <w:unhideWhenUsed/>
    <w:rsid w:val="008D68E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D68E7"/>
  </w:style>
  <w:style w:type="paragraph" w:styleId="Subtitle">
    <w:name w:val="Subtitle"/>
    <w:basedOn w:val="Normal"/>
    <w:next w:val="Normal"/>
    <w:link w:val="SubtitleChar"/>
    <w:qFormat/>
    <w:rsid w:val="0063203C"/>
    <w:pPr>
      <w:numPr>
        <w:ilvl w:val="1"/>
      </w:numPr>
      <w:spacing w:before="40"/>
    </w:pPr>
    <w:rPr>
      <w:rFonts w:eastAsia="Times New Roman" w:cs="Times New Roman"/>
      <w:iCs/>
      <w:color w:val="595959" w:themeColor="text1" w:themeTint="A6"/>
      <w:spacing w:val="10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rsid w:val="0063203C"/>
    <w:rPr>
      <w:rFonts w:ascii="Arial" w:eastAsia="Times New Roman" w:hAnsi="Arial" w:cs="Times New Roman"/>
      <w:iCs/>
      <w:color w:val="595959" w:themeColor="text1" w:themeTint="A6"/>
      <w:spacing w:val="10"/>
      <w:sz w:val="16"/>
      <w:szCs w:val="24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63203C"/>
    <w:pPr>
      <w:spacing w:before="240" w:after="0"/>
    </w:pPr>
    <w:rPr>
      <w:rFonts w:eastAsia="Times New Roman" w:cs="Times New Roman"/>
      <w:b/>
      <w:noProof/>
      <w:color w:val="7F7F7F" w:themeColor="text1" w:themeTint="8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63203C"/>
    <w:rPr>
      <w:rFonts w:ascii="Arial" w:eastAsia="Times New Roman" w:hAnsi="Arial" w:cs="Times New Roman"/>
      <w:b/>
      <w:noProof/>
      <w:color w:val="7F7F7F" w:themeColor="text1" w:themeTint="80"/>
      <w:kern w:val="28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83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3C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3C1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C13"/>
    <w:rPr>
      <w:rFonts w:ascii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DF09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419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43891"/>
    <w:pPr>
      <w:spacing w:after="0" w:line="240" w:lineRule="auto"/>
    </w:pPr>
    <w:rPr>
      <w:rFonts w:ascii="Arial" w:hAnsi="Arial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E565C"/>
    <w:rPr>
      <w:rFonts w:ascii="Arial" w:eastAsiaTheme="majorEastAsia" w:hAnsi="Arial" w:cs="Arial"/>
      <w:bCs/>
      <w:color w:val="595959"/>
      <w:sz w:val="1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5E565C"/>
    <w:rPr>
      <w:rFonts w:ascii="Arial" w:eastAsia="Times New Roman" w:hAnsi="Arial" w:cs="Times New Roman"/>
      <w:b/>
      <w:bCs/>
      <w:sz w:val="18"/>
      <w:szCs w:val="18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E565C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565C"/>
    <w:pPr>
      <w:spacing w:before="0"/>
      <w:jc w:val="both"/>
    </w:pPr>
    <w:rPr>
      <w:rFonts w:eastAsia="Cambria" w:cs="Times New Roman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565C"/>
    <w:rPr>
      <w:rFonts w:ascii="Arial" w:eastAsia="Cambria" w:hAnsi="Arial" w:cs="Times New Roman"/>
      <w:sz w:val="18"/>
      <w:szCs w:val="20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E565C"/>
    <w:pPr>
      <w:spacing w:before="0"/>
      <w:jc w:val="both"/>
    </w:pPr>
    <w:rPr>
      <w:rFonts w:ascii="Tahoma" w:hAnsi="Tahoma"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E565C"/>
    <w:rPr>
      <w:rFonts w:ascii="Tahoma" w:hAnsi="Tahoma" w:cs="Tahoma"/>
      <w:sz w:val="18"/>
      <w:szCs w:val="16"/>
    </w:rPr>
  </w:style>
  <w:style w:type="paragraph" w:styleId="Revision">
    <w:name w:val="Revision"/>
    <w:uiPriority w:val="99"/>
    <w:semiHidden/>
    <w:rsid w:val="005E565C"/>
    <w:pPr>
      <w:spacing w:after="0" w:line="240" w:lineRule="auto"/>
    </w:pPr>
    <w:rPr>
      <w:rFonts w:ascii="Arial" w:hAnsi="Arial"/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565C"/>
    <w:rPr>
      <w:vertAlign w:val="superscript"/>
    </w:rPr>
  </w:style>
  <w:style w:type="table" w:customStyle="1" w:styleId="LightShading1">
    <w:name w:val="Light Shading1"/>
    <w:basedOn w:val="TableNormal"/>
    <w:uiPriority w:val="60"/>
    <w:rsid w:val="005E56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tyles" Target="styles.xml"/><Relationship Id="rId39" Type="http://schemas.openxmlformats.org/officeDocument/2006/relationships/header" Target="header4.xml"/><Relationship Id="rId21" Type="http://schemas.openxmlformats.org/officeDocument/2006/relationships/customXml" Target="../customXml/item21.xml"/><Relationship Id="rId34" Type="http://schemas.openxmlformats.org/officeDocument/2006/relationships/header" Target="header2.xml"/><Relationship Id="rId42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notes" Target="footnotes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hyperlink" Target="http://www.landsbankinn.is" TargetMode="External"/><Relationship Id="rId37" Type="http://schemas.openxmlformats.org/officeDocument/2006/relationships/header" Target="header3.xml"/><Relationship Id="rId40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webSettings" Target="webSettings.xml"/><Relationship Id="rId36" Type="http://schemas.openxmlformats.org/officeDocument/2006/relationships/footer" Target="footer2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hyperlink" Target="https://www.landsbankinn.is/um-bankann/skilmalar/almennir-vidskiptaskilmalar-landsbankans/" TargetMode="Externa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ettings" Target="settings.xml"/><Relationship Id="rId30" Type="http://schemas.openxmlformats.org/officeDocument/2006/relationships/endnotes" Target="endnotes.xml"/><Relationship Id="rId35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numbering" Target="numbering.xml"/><Relationship Id="rId33" Type="http://schemas.openxmlformats.org/officeDocument/2006/relationships/header" Target="header1.xml"/><Relationship Id="rId38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fhin\Downloads\0921_Umsokn_um_nyjan_eda_breyttan_adgang_fyrir_notanda%20(1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item1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3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4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5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6.xml><?xml version="1.0" encoding="utf-8"?>
<CustomDocumentXML>
  <FulltNafnUmboðsgjafa>[Áslákur Umboðsgjafi Arnviðarson] </FulltNafnUmboðsgjafa>
  <KennitalaUmboðsgjafa>[123456-7890] </KennitalaUmboðsgjafa>
  <nafn>[Jón Jóns</nafn>
  <kennitala>[1234567809] </kennitala>
  <NotandaNafn>[NotandaNafn] </NotandaNafn>
  <netfang>[email@landsbankinn.is] </netfang>
  <HámarksUpphæð>[300.000] </HámarksUpphæð>
  <CompanyName>[Landsbankinn]</CompanyName>
  <CompanySSN>[0101011119]</CompanySSN>
  <FastNotandaNafn>[FastNetbankaNotandaNafn] </FastNotandaNafn>
  <DagsetninginÍDag>[09/02/1977] </DagsetninginÍDag>
  <Table_1>
    <TimabilFra_1>TimabilFra</TimabilFra_1>
    <TimabilTil_1>TimabilTil</TimabilTil_1>
    <ServiceActive_1>ServiceActive</ServiceActive_1>
    <ServiceName_1>ServiceName</ServiceName_1>
  </Table_1>
  <Table_3>
    <Rettindi_3>Rettindi</Rettindi_3>
  </Table_3>
</CustomDocumentXML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9.xml><?xml version="1.0" encoding="utf-8"?>
<CustomDocumentXML>
  <FulltNafnUmboðsgjafa>[Áslákur Umboðsgjafi Arnviðarson] </FulltNafnUmboðsgjafa>
  <KennitalaUmboðsgjafa>[123456-7890] </KennitalaUmboðsgjafa>
  <kennitala>[1234567809] </kennitala>
  <NotandaNafn>[NotandaNafn] </NotandaNafn>
  <netfang>[email@landsbankinn.is] </netfang>
  <HámarksUpphæð>[300.000] </HámarksUpphæð>
  <CompanyName>[Landsbankinn]</CompanyName>
  <CompanySSN>[0101011119]</CompanySSN>
  <FastNotandaNafn>[FastNetbankaNotandaNafn] </FastNotandaNafn>
  <DagsetninginÍDag>[09/02/1977] </DagsetninginÍDag>
  <Table_1>
    <TimabilFra_1>TimabilFra</TimabilFra_1>
    <TimabilTil_1>TimabilTil</TimabilTil_1>
    <ServiceActive_1>ServiceActive</ServiceActive_1>
    <ServiceName_1>ServiceName</ServiceName_1>
  </Table_1>
  <Table_2>
    <reikningsnumer_2>reikningsnumer</reikningsnumer_2>
    <Rettindi_2>Rettindi</Rettindi_2>
  </Table_2>
  <Table_3>
    <Rettindi_3>Rettindi</Rettindi_3>
    <reikningsnumer_3>reikningsnumer</reikningsnumer_3>
  </Table_3>
  <Table_5>
    <kennitala_5>kennitala</kennitala_5>
  </Table_5>
</CustomDocumentXML>
</file>

<file path=customXml/item10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11.xml><?xml version="1.0" encoding="utf-8"?>
<CustomDocumentXML>
  <CompanyName>[Landsbankinn]</CompanyName>
  <CompanySSN>[0101011119]</CompanySSN>
  <CustomerAccessValidTo>[01.01.2009]</CustomerAccessValidTo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</CustomDocumentXML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6810F5BA76843AA38CA94EFF50EDA" ma:contentTypeVersion="12" ma:contentTypeDescription="Create a new document." ma:contentTypeScope="" ma:versionID="86b75ef4898f371950c19f441c3df2b3">
  <xsd:schema xmlns:xsd="http://www.w3.org/2001/XMLSchema" xmlns:xs="http://www.w3.org/2001/XMLSchema" xmlns:p="http://schemas.microsoft.com/office/2006/metadata/properties" xmlns:ns2="9ad788cd-20c3-43d4-8f5b-9a37c3d68031" xmlns:ns3="7e86d84b-1045-4236-8a94-b3829bc64d29" targetNamespace="http://schemas.microsoft.com/office/2006/metadata/properties" ma:root="true" ma:fieldsID="857eecf1397673a42103260f359be72c" ns2:_="" ns3:_="">
    <xsd:import namespace="9ad788cd-20c3-43d4-8f5b-9a37c3d68031"/>
    <xsd:import namespace="7e86d84b-1045-4236-8a94-b3829bc64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88cd-20c3-43d4-8f5b-9a37c3d68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82d241-9e52-4ea7-af7e-1310738bb2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6d84b-1045-4236-8a94-b3829bc64d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834fd8-e73e-4d39-b94a-9b6d8fe1742a}" ma:internalName="TaxCatchAll" ma:showField="CatchAllData" ma:web="7e86d84b-1045-4236-8a94-b3829bc64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3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1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d788cd-20c3-43d4-8f5b-9a37c3d68031">
      <Terms xmlns="http://schemas.microsoft.com/office/infopath/2007/PartnerControls"/>
    </lcf76f155ced4ddcb4097134ff3c332f>
    <TaxCatchAll xmlns="7e86d84b-1045-4236-8a94-b3829bc64d29" xsi:nil="true"/>
  </documentManagement>
</p:properties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CustomDocumentXML>
  <FulltNafnUmboðsgjafa>[Áslákur Umboðsgjafi Arnviðarson] </FulltNafnUmboðsgjafa>
  <KennitalaUmboðsgjafa>[123456-7890] </KennitalaUmboðsgjafa>
  <kennitala>[1234567809] </kennitala>
  <NotandaNafn>[NotandaNafn] </NotandaNafn>
  <netfang>[email@landsbankinn.is] </netfang>
  <HámarksUpphæð>[300.000] </HámarksUpphæð>
  <CompanyName>[Landsbankinn]</CompanyName>
  <CompanySSN>[0101011119]</CompanySSN>
  <FastNotandaNafn>[FastNetbankaNotandaNafn] </FastNotandaNafn>
  <DagsetninginÍDag>[09/02/1977] </DagsetninginÍDag>
  <nafn>[Jón Jónsson] </nafn>
  <Mark1>[X1]</Mark1>
  <Mark2>[X2]</Mark2>
  <Mark3>[X3]</Mark3>
  <Mark4>[X4]</Mark4>
  <Table_1>
    <TimabilFra_1>TimabilFra</TimabilFra_1>
    <TimabilTil_1>TimabilTil</TimabilTil_1>
    <ServiceActive_1>ServiceActive</ServiceActive_1>
    <ServiceName_1>ServiceName</ServiceName_1>
  </Table_1>
  <Table_2>
    <reikningsnumer_2>reikningsnumer</reikningsnumer_2>
    <Rettindi_2>Rettindi</Rettindi_2>
  </Table_2>
  <Table_3>
    <Rettindi_3>Rettindi</Rettindi_3>
    <reikningsnumer_3>reikningsnumer</reikningsnumer_3>
  </Table_3>
  <Table_5>
    <kennitala_5>kennitala</kennitala_5>
  </Table_5>
</CustomDocumentXML>
</file>

<file path=customXml/item17.xml><?xml version="1.0" encoding="utf-8"?>
<CustomDocumentXML>
  <CompanyName>[Landsbankinn]</CompanyName>
  <CompanySSN>[0101011119]</CompanySSN>
  <CustomerAccessValidTo>[01.01.2009]</CustomerAccessValidTo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</CustomDocumentXML>
</file>

<file path=customXml/item18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19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/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0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1.xml><?xml version="1.0" encoding="utf-8"?>
<CustomDocumentXML>
  <CompanyName>[Landsbankinn]</CompanyName>
  <CompanySSN>[0101011119]</CompanySSN>
  <CustomerAccessValidTo>[01.01.2009]</CustomerAccessValidTo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2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CustomerMaxWithdrawal>[300.000]</CustomerMaxWithdrawal>
  <Mark1>[X1]</Mark1>
  <Mark2>[X2]</Mark2>
  <Mark3>[X3]</Mark3>
  <Mark4>[X4]</Mark4>
  <DocumentPlace>[Reykjavik]</DocumentPlace>
  <DocumentDate>[01.01.2008]</DocumentDate>
  <ContactName>[Tengill Guðmundsson]</ContactName>
  <CustomerName>[Jón Jonsson]</Customer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3.xml><?xml version="1.0" encoding="utf-8"?>
<CustomDocumentXML>
  <CompanyName/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ustomerName>[Jón Jonsson]</Customer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24.xml><?xml version="1.0" encoding="utf-8"?>
<CustomDocumentXML>
  <CompanyName>[Landsbankinn]</CompanyName>
  <CompanySsn>[0101011119]</CompanySsn>
  <CustomerName>[Jón Jonsson]</CustomerName>
  <CustomerSsn>[123456-7890]</CustomerSsn>
  <CustomerUserName>[notandi007]</CustomerUserName>
  <CustomerEmail>[email@landsbanki.is]</CustomerEmail>
  <Mark1>[X1]</Mark1>
  <Mark2>[X2]</Mark2>
  <Mark3>[X3]</Mark3>
  <Mark4>[X4]</Mark4>
  <DocumentPlace>[Reykjavik]</DocumentPlace>
  <DocumentDate>[01.01.2008]</DocumentDate>
  <ContactName>[Tengill Guðmundsson]</ContactName>
  <EmployeeName>[Employee Name]</EmployeeName>
  <Table_1>
    <ServiceValidFrom_1>ServiceValidFrom</ServiceValidFrom_1>
    <ServiceValidTo_1>ServiceValidTo</ServiceValidTo_1>
    <ServiceActive_1>ServiceActive</ServiceActive_1>
    <ServiceName_1>ServiceName</ServiceName_1>
  </Table_1>
  <Table_2>
    <AccountAccessType_2>AccountAccessType</AccountAccessType_2>
    <CompanyAccountId_2>CompanyAccountId</CompanyAccountId_2>
  </Table_2>
  <Table_3>
    <AccountAccessType_3>AccountAccessType</AccountAccessType_3>
    <CompanyAccountId_3>CompanyAccountId</CompanyAccountId_3>
  </Table_3>
</CustomDocumentXML>
</file>

<file path=customXml/itemProps1.xml><?xml version="1.0" encoding="utf-8"?>
<ds:datastoreItem xmlns:ds="http://schemas.openxmlformats.org/officeDocument/2006/customXml" ds:itemID="{6F8721EC-BB39-4AB6-B5C3-2F13CDACA6E2}">
  <ds:schemaRefs/>
</ds:datastoreItem>
</file>

<file path=customXml/itemProps2.xml><?xml version="1.0" encoding="utf-8"?>
<ds:datastoreItem xmlns:ds="http://schemas.openxmlformats.org/officeDocument/2006/customXml" ds:itemID="{3CFF5076-593E-4BA0-B332-9D2F43E2DC33}">
  <ds:schemaRefs/>
</ds:datastoreItem>
</file>

<file path=customXml/itemProps3.xml><?xml version="1.0" encoding="utf-8"?>
<ds:datastoreItem xmlns:ds="http://schemas.openxmlformats.org/officeDocument/2006/customXml" ds:itemID="{8F9E93FC-F841-4226-88A0-2AD150D042DA}">
  <ds:schemaRefs/>
</ds:datastoreItem>
</file>

<file path=customXml/itemProps4.xml><?xml version="1.0" encoding="utf-8"?>
<ds:datastoreItem xmlns:ds="http://schemas.openxmlformats.org/officeDocument/2006/customXml" ds:itemID="{27FEC0D5-2BEF-40CA-ACFB-6783E8064DA4}">
  <ds:schemaRefs/>
</ds:datastoreItem>
</file>

<file path=customXml/itemProps5.xml><?xml version="1.0" encoding="utf-8"?>
<ds:datastoreItem xmlns:ds="http://schemas.openxmlformats.org/officeDocument/2006/customXml" ds:itemID="{62203004-2930-419E-9D00-DF94158CCF4D}">
  <ds:schemaRefs/>
</ds:datastoreItem>
</file>

<file path=customXml/itemProps6.xml><?xml version="1.0" encoding="utf-8"?>
<ds:datastoreItem xmlns:ds="http://schemas.openxmlformats.org/officeDocument/2006/customXml" ds:itemID="{D1AA83BF-328A-410B-8B9C-41D02AC0A576}">
  <ds:schemaRefs/>
</ds:datastoreItem>
</file>

<file path=customXml/itemProps7.xml><?xml version="1.0" encoding="utf-8"?>
<ds:datastoreItem xmlns:ds="http://schemas.openxmlformats.org/officeDocument/2006/customXml" ds:itemID="{07B08FA0-3DE3-4E64-92D7-48C1E2272E8E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2A8D44E-F283-48F1-B670-71B025B4F30A}">
  <ds:schemaRefs/>
</ds:datastoreItem>
</file>

<file path=customXml/itemProps9.xml><?xml version="1.0" encoding="utf-8"?>
<ds:datastoreItem xmlns:ds="http://schemas.openxmlformats.org/officeDocument/2006/customXml" ds:itemID="{72237ED0-ECFD-4CF0-A7B4-12A06694D133}">
  <ds:schemaRefs/>
</ds:datastoreItem>
</file>

<file path=customXml/itemProps10.xml><?xml version="1.0" encoding="utf-8"?>
<ds:datastoreItem xmlns:ds="http://schemas.openxmlformats.org/officeDocument/2006/customXml" ds:itemID="{CB474D95-5603-4DFC-BFA7-FD94C99F7718}">
  <ds:schemaRefs/>
</ds:datastoreItem>
</file>

<file path=customXml/itemProps11.xml><?xml version="1.0" encoding="utf-8"?>
<ds:datastoreItem xmlns:ds="http://schemas.openxmlformats.org/officeDocument/2006/customXml" ds:itemID="{AEDB8132-7CAB-41C4-807B-791688064762}">
  <ds:schemaRefs/>
</ds:datastoreItem>
</file>

<file path=customXml/itemProps12.xml><?xml version="1.0" encoding="utf-8"?>
<ds:datastoreItem xmlns:ds="http://schemas.openxmlformats.org/officeDocument/2006/customXml" ds:itemID="{0D74BA27-B7C0-4371-A416-B0D62E015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788cd-20c3-43d4-8f5b-9a37c3d68031"/>
    <ds:schemaRef ds:uri="7e86d84b-1045-4236-8a94-b3829bc64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3.xml><?xml version="1.0" encoding="utf-8"?>
<ds:datastoreItem xmlns:ds="http://schemas.openxmlformats.org/officeDocument/2006/customXml" ds:itemID="{F0C700D9-D248-4916-A4E7-7524E8F97517}">
  <ds:schemaRefs/>
</ds:datastoreItem>
</file>

<file path=customXml/itemProps14.xml><?xml version="1.0" encoding="utf-8"?>
<ds:datastoreItem xmlns:ds="http://schemas.openxmlformats.org/officeDocument/2006/customXml" ds:itemID="{0A795C06-E6E9-44B1-9FD2-021559813449}">
  <ds:schemaRefs>
    <ds:schemaRef ds:uri="http://schemas.microsoft.com/office/2006/metadata/properties"/>
    <ds:schemaRef ds:uri="http://schemas.microsoft.com/office/infopath/2007/PartnerControls"/>
    <ds:schemaRef ds:uri="9ad788cd-20c3-43d4-8f5b-9a37c3d68031"/>
    <ds:schemaRef ds:uri="7e86d84b-1045-4236-8a94-b3829bc64d29"/>
  </ds:schemaRefs>
</ds:datastoreItem>
</file>

<file path=customXml/itemProps15.xml><?xml version="1.0" encoding="utf-8"?>
<ds:datastoreItem xmlns:ds="http://schemas.openxmlformats.org/officeDocument/2006/customXml" ds:itemID="{E6386FFF-7389-44E4-B2B0-1DEC8CFF9C2F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38FF8A17-0C1A-4EA7-8F9B-64BFEFD2D876}">
  <ds:schemaRefs/>
</ds:datastoreItem>
</file>

<file path=customXml/itemProps17.xml><?xml version="1.0" encoding="utf-8"?>
<ds:datastoreItem xmlns:ds="http://schemas.openxmlformats.org/officeDocument/2006/customXml" ds:itemID="{9D7A1BC8-C2A7-48FC-8B8D-F63DC1CF82F5}">
  <ds:schemaRefs/>
</ds:datastoreItem>
</file>

<file path=customXml/itemProps18.xml><?xml version="1.0" encoding="utf-8"?>
<ds:datastoreItem xmlns:ds="http://schemas.openxmlformats.org/officeDocument/2006/customXml" ds:itemID="{490456E7-3F57-454D-9561-E4E5FA43F187}">
  <ds:schemaRefs/>
</ds:datastoreItem>
</file>

<file path=customXml/itemProps19.xml><?xml version="1.0" encoding="utf-8"?>
<ds:datastoreItem xmlns:ds="http://schemas.openxmlformats.org/officeDocument/2006/customXml" ds:itemID="{DE7A09C8-F7F3-4509-B60F-4706D4965463}">
  <ds:schemaRefs/>
</ds:datastoreItem>
</file>

<file path=customXml/itemProps20.xml><?xml version="1.0" encoding="utf-8"?>
<ds:datastoreItem xmlns:ds="http://schemas.openxmlformats.org/officeDocument/2006/customXml" ds:itemID="{DFE6D18F-ACFC-4AEB-8D56-290CB27017A8}">
  <ds:schemaRefs/>
</ds:datastoreItem>
</file>

<file path=customXml/itemProps21.xml><?xml version="1.0" encoding="utf-8"?>
<ds:datastoreItem xmlns:ds="http://schemas.openxmlformats.org/officeDocument/2006/customXml" ds:itemID="{2590F00D-AA62-4F8C-BE82-7AC34DA0405D}">
  <ds:schemaRefs/>
</ds:datastoreItem>
</file>

<file path=customXml/itemProps22.xml><?xml version="1.0" encoding="utf-8"?>
<ds:datastoreItem xmlns:ds="http://schemas.openxmlformats.org/officeDocument/2006/customXml" ds:itemID="{F496D4CF-D7C4-4C44-94B1-B8BDF386829A}">
  <ds:schemaRefs/>
</ds:datastoreItem>
</file>

<file path=customXml/itemProps23.xml><?xml version="1.0" encoding="utf-8"?>
<ds:datastoreItem xmlns:ds="http://schemas.openxmlformats.org/officeDocument/2006/customXml" ds:itemID="{C8D86930-AC84-4204-8BDC-9D09CE7496DA}">
  <ds:schemaRefs/>
</ds:datastoreItem>
</file>

<file path=customXml/itemProps24.xml><?xml version="1.0" encoding="utf-8"?>
<ds:datastoreItem xmlns:ds="http://schemas.openxmlformats.org/officeDocument/2006/customXml" ds:itemID="{FFAF07E6-ABCE-4C96-B175-7321057BBE6C}">
  <ds:schemaRefs/>
</ds:datastoreItem>
</file>

<file path=docMetadata/LabelInfo.xml><?xml version="1.0" encoding="utf-8"?>
<clbl:labelList xmlns:clbl="http://schemas.microsoft.com/office/2020/mipLabelMetadata">
  <clbl:label id="{b5a557a9-d33f-45fc-8702-bd30e13d4bc2}" enabled="1" method="Standard" siteId="{e980f006-ff80-46cf-9594-c6dbc7fd0f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0921_Umsokn_um_nyjan_eda_breyttan_adgang_fyrir_notanda (12)</Template>
  <TotalTime>12</TotalTime>
  <Pages>2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Umsókn um aðgang fyrir notanda í netbanka fyrirtækja</vt:lpstr>
    </vt:vector>
  </TitlesOfParts>
  <Manager/>
  <Company>Landsbankinn hf.</Company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Umsókn um aðgang fyrir notanda í netbanka fyrirtækja</dc:title>
  <dc:subject>Ebl. 0921</dc:subject>
  <dc:creator/>
  <cp:lastModifiedBy>Elín J. Gunnarsdóttir</cp:lastModifiedBy>
  <cp:revision>4</cp:revision>
  <cp:lastPrinted>2018-10-16T09:58:00Z</cp:lastPrinted>
  <dcterms:created xsi:type="dcterms:W3CDTF">2026-09-02T12:49:00Z</dcterms:created>
  <dcterms:modified xsi:type="dcterms:W3CDTF">2026-09-02T15:17:00Z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0x010100D4C6810F5BA76843AA38CA94EFF50EDA</vt:lpwstr>
  </property>
</Properties>
</file>