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19"/>
        <w:gridCol w:w="2414"/>
      </w:tblGrid>
      <w:tr w:rsidR="00942EF8" w:rsidRPr="00DF79B4" w14:paraId="31A60F67" w14:textId="77777777" w:rsidTr="00D614F0">
        <w:tc>
          <w:tcPr>
            <w:tcW w:w="7219" w:type="dxa"/>
            <w:tcBorders>
              <w:bottom w:val="nil"/>
            </w:tcBorders>
          </w:tcPr>
          <w:p w14:paraId="74BB82EA" w14:textId="77777777" w:rsidR="00942EF8" w:rsidRPr="00DF79B4" w:rsidRDefault="00F8084D" w:rsidP="002F0B3C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Heiti </w:t>
            </w:r>
            <w:r w:rsidR="002F0B3C">
              <w:rPr>
                <w:sz w:val="14"/>
                <w:szCs w:val="14"/>
              </w:rPr>
              <w:t xml:space="preserve">félags </w:t>
            </w:r>
            <w:r>
              <w:rPr>
                <w:sz w:val="14"/>
                <w:szCs w:val="14"/>
              </w:rPr>
              <w:t>(lögaðila)</w:t>
            </w:r>
          </w:p>
        </w:tc>
        <w:tc>
          <w:tcPr>
            <w:tcW w:w="2414" w:type="dxa"/>
            <w:tcBorders>
              <w:bottom w:val="nil"/>
            </w:tcBorders>
          </w:tcPr>
          <w:p w14:paraId="589A4716" w14:textId="77777777" w:rsidR="00942EF8" w:rsidRPr="00DF79B4" w:rsidRDefault="00F8084D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Kennitala </w:t>
            </w:r>
            <w:r w:rsidR="00657653">
              <w:rPr>
                <w:sz w:val="14"/>
                <w:szCs w:val="14"/>
              </w:rPr>
              <w:t>félags</w:t>
            </w:r>
          </w:p>
        </w:tc>
      </w:tr>
      <w:tr w:rsidR="00942EF8" w:rsidRPr="00DF79B4" w14:paraId="2FC02A7E" w14:textId="77777777" w:rsidTr="00D614F0">
        <w:tc>
          <w:tcPr>
            <w:tcW w:w="7219" w:type="dxa"/>
            <w:tcBorders>
              <w:top w:val="nil"/>
              <w:bottom w:val="single" w:sz="4" w:space="0" w:color="000000"/>
            </w:tcBorders>
          </w:tcPr>
          <w:p w14:paraId="4AA9B849" w14:textId="77777777" w:rsidR="00942EF8" w:rsidRPr="00DF79B4" w:rsidRDefault="00241CC2" w:rsidP="00985714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Fyrirtaeki"/>
                  <w:enabled/>
                  <w:calcOnExit/>
                  <w:textInput/>
                </w:ffData>
              </w:fldChar>
            </w:r>
            <w:bookmarkStart w:id="0" w:name="Fyrirtaeki"/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0"/>
          </w:p>
        </w:tc>
        <w:tc>
          <w:tcPr>
            <w:tcW w:w="2414" w:type="dxa"/>
            <w:tcBorders>
              <w:top w:val="nil"/>
              <w:bottom w:val="single" w:sz="4" w:space="0" w:color="000000"/>
            </w:tcBorders>
          </w:tcPr>
          <w:p w14:paraId="6C0FA880" w14:textId="77777777" w:rsidR="00942EF8" w:rsidRPr="00DF79B4" w:rsidRDefault="00257DDF" w:rsidP="00985714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1"/>
                    <w:format w:val="0#####-####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</w:tr>
    </w:tbl>
    <w:p w14:paraId="77B5333F" w14:textId="77777777" w:rsidR="00F451A2" w:rsidRDefault="00F451A2" w:rsidP="00DF31C0">
      <w:r>
        <w:t xml:space="preserve">Ofangreint </w:t>
      </w:r>
      <w:r w:rsidR="002F0B3C">
        <w:t xml:space="preserve">félag </w:t>
      </w:r>
      <w:r>
        <w:t>sækir hér með um netbanka fyrirtækja hjá Landsbankanum hf., kt. 471008-0280.</w:t>
      </w:r>
    </w:p>
    <w:p w14:paraId="74CE6214" w14:textId="6C232496" w:rsidR="00D614F0" w:rsidRDefault="00F00E6D" w:rsidP="00D614F0">
      <w:r>
        <w:t xml:space="preserve">Hámarks millifærsluheimild </w:t>
      </w:r>
      <w:r w:rsidR="00657653">
        <w:t>félags</w:t>
      </w:r>
      <w:r>
        <w:t>:</w:t>
      </w:r>
      <w:r w:rsidR="002C6058">
        <w:t xml:space="preserve"> ISK</w:t>
      </w:r>
      <w:r w:rsidR="00D614F0">
        <w:t xml:space="preserve"> </w:t>
      </w:r>
      <w:r w:rsidR="00CA1EF3">
        <w:fldChar w:fldCharType="begin">
          <w:ffData>
            <w:name w:val="Text26"/>
            <w:enabled/>
            <w:calcOnExit w:val="0"/>
            <w:textInput>
              <w:type w:val="number"/>
              <w:format w:val="#.##0"/>
            </w:textInput>
          </w:ffData>
        </w:fldChar>
      </w:r>
      <w:bookmarkStart w:id="1" w:name="Text26"/>
      <w:r w:rsidR="00CA1EF3">
        <w:instrText xml:space="preserve"> FORMTEXT </w:instrText>
      </w:r>
      <w:r w:rsidR="00CA1EF3">
        <w:fldChar w:fldCharType="separate"/>
      </w:r>
      <w:r w:rsidR="00CA1EF3">
        <w:rPr>
          <w:noProof/>
        </w:rPr>
        <w:t> </w:t>
      </w:r>
      <w:r w:rsidR="00CA1EF3">
        <w:rPr>
          <w:noProof/>
        </w:rPr>
        <w:t> </w:t>
      </w:r>
      <w:r w:rsidR="00CA1EF3">
        <w:rPr>
          <w:noProof/>
        </w:rPr>
        <w:t> </w:t>
      </w:r>
      <w:r w:rsidR="00CA1EF3">
        <w:rPr>
          <w:noProof/>
        </w:rPr>
        <w:t> </w:t>
      </w:r>
      <w:r w:rsidR="00CA1EF3">
        <w:rPr>
          <w:noProof/>
        </w:rPr>
        <w:t> </w:t>
      </w:r>
      <w:r w:rsidR="00CA1EF3">
        <w:fldChar w:fldCharType="end"/>
      </w:r>
      <w:bookmarkEnd w:id="1"/>
    </w:p>
    <w:p w14:paraId="722997A8" w14:textId="383217F8" w:rsidR="007607E8" w:rsidRDefault="007607E8" w:rsidP="00D614F0">
      <w:r w:rsidRPr="00E173C1">
        <w:t>Landsbankinn hefur heimild til að skuldfæra</w:t>
      </w:r>
      <w:r w:rsidR="0094180E">
        <w:t xml:space="preserve"> þjónustugjöld</w:t>
      </w:r>
      <w:r w:rsidRPr="00E173C1">
        <w:t xml:space="preserve"> </w:t>
      </w:r>
      <w:r w:rsidR="00AC7CC1">
        <w:t xml:space="preserve">vegna netbankans af reikningi </w:t>
      </w:r>
      <w:r w:rsidR="002F0B3C">
        <w:t>félagsins</w:t>
      </w:r>
      <w:r w:rsidR="002F0B3C" w:rsidRPr="00E173C1">
        <w:t xml:space="preserve"> </w:t>
      </w:r>
      <w:r>
        <w:t xml:space="preserve">nr. </w:t>
      </w:r>
      <w:r w:rsidR="00DC54AB">
        <w:fldChar w:fldCharType="begin">
          <w:ffData>
            <w:name w:val="Text5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bookmarkStart w:id="2" w:name="Text5"/>
      <w:r w:rsidR="00DC54AB">
        <w:instrText xml:space="preserve"> FORMTEXT </w:instrText>
      </w:r>
      <w:r w:rsidR="00DC54AB">
        <w:fldChar w:fldCharType="separate"/>
      </w:r>
      <w:r w:rsidR="00DC54AB">
        <w:rPr>
          <w:noProof/>
        </w:rPr>
        <w:t> </w:t>
      </w:r>
      <w:r w:rsidR="00DC54AB">
        <w:rPr>
          <w:noProof/>
        </w:rPr>
        <w:t> </w:t>
      </w:r>
      <w:r w:rsidR="00DC54AB">
        <w:rPr>
          <w:noProof/>
        </w:rPr>
        <w:t> </w:t>
      </w:r>
      <w:r w:rsidR="00DC54AB">
        <w:rPr>
          <w:noProof/>
        </w:rPr>
        <w:t> </w:t>
      </w:r>
      <w:r w:rsidR="00DC54AB">
        <w:fldChar w:fldCharType="end"/>
      </w:r>
      <w:bookmarkEnd w:id="2"/>
      <w:r>
        <w:t>-</w:t>
      </w:r>
      <w:r w:rsidR="00DC54AB">
        <w:fldChar w:fldCharType="begin">
          <w:ffData>
            <w:name w:val="Text6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bookmarkStart w:id="3" w:name="Text6"/>
      <w:r w:rsidR="00DC54AB">
        <w:instrText xml:space="preserve"> FORMTEXT </w:instrText>
      </w:r>
      <w:r w:rsidR="00DC54AB">
        <w:fldChar w:fldCharType="separate"/>
      </w:r>
      <w:r w:rsidR="00DC54AB">
        <w:rPr>
          <w:noProof/>
        </w:rPr>
        <w:t> </w:t>
      </w:r>
      <w:r w:rsidR="00DC54AB">
        <w:rPr>
          <w:noProof/>
        </w:rPr>
        <w:t> </w:t>
      </w:r>
      <w:r w:rsidR="00DC54AB">
        <w:fldChar w:fldCharType="end"/>
      </w:r>
      <w:bookmarkEnd w:id="3"/>
      <w:r>
        <w:t>-</w:t>
      </w:r>
      <w:r w:rsidR="00DC54AB">
        <w:fldChar w:fldCharType="begin">
          <w:ffData>
            <w:name w:val="Text7"/>
            <w:enabled/>
            <w:calcOnExit w:val="0"/>
            <w:textInput>
              <w:type w:val="number"/>
              <w:maxLength w:val="6"/>
              <w:format w:val="000000"/>
            </w:textInput>
          </w:ffData>
        </w:fldChar>
      </w:r>
      <w:bookmarkStart w:id="4" w:name="Text7"/>
      <w:r w:rsidR="00DC54AB">
        <w:instrText xml:space="preserve"> FORMTEXT </w:instrText>
      </w:r>
      <w:r w:rsidR="00DC54AB">
        <w:fldChar w:fldCharType="separate"/>
      </w:r>
      <w:r w:rsidR="00DC54AB">
        <w:rPr>
          <w:noProof/>
        </w:rPr>
        <w:t> </w:t>
      </w:r>
      <w:r w:rsidR="00DC54AB">
        <w:rPr>
          <w:noProof/>
        </w:rPr>
        <w:t> </w:t>
      </w:r>
      <w:r w:rsidR="00DC54AB">
        <w:rPr>
          <w:noProof/>
        </w:rPr>
        <w:t> </w:t>
      </w:r>
      <w:r w:rsidR="00DC54AB">
        <w:rPr>
          <w:noProof/>
        </w:rPr>
        <w:t> </w:t>
      </w:r>
      <w:r w:rsidR="00DC54AB">
        <w:rPr>
          <w:noProof/>
        </w:rPr>
        <w:t> </w:t>
      </w:r>
      <w:r w:rsidR="00DC54AB">
        <w:fldChar w:fldCharType="end"/>
      </w:r>
      <w:bookmarkEnd w:id="4"/>
      <w:r w:rsidR="00DC54AB">
        <w:t>.</w:t>
      </w:r>
      <w:r>
        <w:t xml:space="preserve"> </w:t>
      </w:r>
    </w:p>
    <w:p w14:paraId="3D7B1476" w14:textId="77777777" w:rsidR="00676751" w:rsidRDefault="00676751" w:rsidP="003F69A8">
      <w:pPr>
        <w:spacing w:before="60" w:after="60"/>
      </w:pPr>
    </w:p>
    <w:p w14:paraId="40AC0623" w14:textId="27FA0413" w:rsidR="00040C87" w:rsidRDefault="002F0B3C" w:rsidP="003F69A8">
      <w:pPr>
        <w:spacing w:before="60" w:after="60"/>
      </w:pPr>
      <w:r>
        <w:t xml:space="preserve">Félagið </w:t>
      </w:r>
      <w:r w:rsidR="00D256D1">
        <w:t>veitir n</w:t>
      </w:r>
      <w:r w:rsidR="00654833">
        <w:t>eðangreindum notanda aðgang að netbankanum: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1272"/>
        <w:gridCol w:w="4817"/>
      </w:tblGrid>
      <w:tr w:rsidR="00D614F0" w:rsidRPr="00C408E9" w14:paraId="334BED8E" w14:textId="77777777" w:rsidTr="00102033">
        <w:tc>
          <w:tcPr>
            <w:tcW w:w="3544" w:type="dxa"/>
            <w:tcBorders>
              <w:bottom w:val="nil"/>
            </w:tcBorders>
          </w:tcPr>
          <w:p w14:paraId="22743B2B" w14:textId="77777777" w:rsidR="00D614F0" w:rsidRPr="00C408E9" w:rsidRDefault="00D614F0" w:rsidP="00492460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Fullt nafn notanda</w:t>
            </w:r>
          </w:p>
        </w:tc>
        <w:tc>
          <w:tcPr>
            <w:tcW w:w="1272" w:type="dxa"/>
            <w:tcBorders>
              <w:bottom w:val="nil"/>
            </w:tcBorders>
          </w:tcPr>
          <w:p w14:paraId="29686A61" w14:textId="77777777" w:rsidR="00D614F0" w:rsidRPr="00C408E9" w:rsidRDefault="00D614F0" w:rsidP="00492460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Kennitala</w:t>
            </w:r>
          </w:p>
        </w:tc>
        <w:tc>
          <w:tcPr>
            <w:tcW w:w="4817" w:type="dxa"/>
            <w:tcBorders>
              <w:bottom w:val="nil"/>
            </w:tcBorders>
          </w:tcPr>
          <w:p w14:paraId="600E9AEA" w14:textId="5E0EB3FB" w:rsidR="00D614F0" w:rsidRPr="00C408E9" w:rsidRDefault="00D614F0" w:rsidP="00492460">
            <w:pPr>
              <w:spacing w:before="0" w:after="0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Netfang</w:t>
            </w:r>
          </w:p>
        </w:tc>
      </w:tr>
      <w:tr w:rsidR="00D614F0" w:rsidRPr="00685355" w14:paraId="02F133C0" w14:textId="77777777" w:rsidTr="00011341">
        <w:tc>
          <w:tcPr>
            <w:tcW w:w="3544" w:type="dxa"/>
            <w:tcBorders>
              <w:top w:val="nil"/>
              <w:bottom w:val="single" w:sz="4" w:space="0" w:color="000000"/>
            </w:tcBorders>
            <w:vAlign w:val="bottom"/>
          </w:tcPr>
          <w:p w14:paraId="02E52A8B" w14:textId="1E5B7A3D" w:rsidR="00D614F0" w:rsidRPr="00685355" w:rsidRDefault="00D614F0" w:rsidP="00985714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Notandi"/>
                  <w:enabled/>
                  <w:calcOnExit/>
                  <w:textInput/>
                </w:ffData>
              </w:fldChar>
            </w:r>
            <w:bookmarkStart w:id="5" w:name="Notandi"/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5"/>
          </w:p>
        </w:tc>
        <w:tc>
          <w:tcPr>
            <w:tcW w:w="1272" w:type="dxa"/>
            <w:tcBorders>
              <w:top w:val="nil"/>
              <w:bottom w:val="single" w:sz="4" w:space="0" w:color="000000"/>
            </w:tcBorders>
            <w:vAlign w:val="bottom"/>
          </w:tcPr>
          <w:p w14:paraId="3A2CA913" w14:textId="6DE62E6C" w:rsidR="00D614F0" w:rsidRPr="00685355" w:rsidRDefault="00D614F0" w:rsidP="00D614F0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Kennitala"/>
                  <w:enabled/>
                  <w:calcOnExit w:val="0"/>
                  <w:textInput>
                    <w:type w:val="number"/>
                    <w:maxLength w:val="11"/>
                    <w:format w:val="0#####-####"/>
                  </w:textInput>
                </w:ffData>
              </w:fldChar>
            </w:r>
            <w:bookmarkStart w:id="6" w:name="Kennitala"/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4817" w:type="dxa"/>
            <w:tcBorders>
              <w:top w:val="nil"/>
              <w:bottom w:val="single" w:sz="4" w:space="0" w:color="000000"/>
            </w:tcBorders>
            <w:vAlign w:val="bottom"/>
          </w:tcPr>
          <w:p w14:paraId="2C9DD4B0" w14:textId="637FD11A" w:rsidR="00D614F0" w:rsidRPr="00685355" w:rsidRDefault="00D614F0" w:rsidP="00985714">
            <w:pPr>
              <w:spacing w:before="40" w:after="0"/>
              <w:ind w:left="-57" w:right="-57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6"/>
          </w:p>
        </w:tc>
      </w:tr>
    </w:tbl>
    <w:p w14:paraId="1B8B7CB3" w14:textId="7554D315" w:rsidR="006B660F" w:rsidRDefault="006B660F" w:rsidP="00DF31C0">
      <w:bookmarkStart w:id="7" w:name="OLE_LINK1"/>
      <w:bookmarkStart w:id="8" w:name="OLE_LINK2"/>
      <w:bookmarkStart w:id="9" w:name="OLE_LINK3"/>
      <w:r>
        <w:t>Hámarksmillifærsluheimild notanda á sólarhring er</w:t>
      </w:r>
      <w:r w:rsidR="002C6058">
        <w:t>: ISK</w:t>
      </w:r>
      <w:r w:rsidR="00D614F0">
        <w:t xml:space="preserve"> </w:t>
      </w:r>
      <w:r w:rsidR="00D614F0">
        <w:fldChar w:fldCharType="begin">
          <w:ffData>
            <w:name w:val="Text25"/>
            <w:enabled/>
            <w:calcOnExit w:val="0"/>
            <w:textInput>
              <w:type w:val="number"/>
              <w:format w:val="#.##0"/>
            </w:textInput>
          </w:ffData>
        </w:fldChar>
      </w:r>
      <w:bookmarkStart w:id="10" w:name="Text25"/>
      <w:r w:rsidR="00D614F0">
        <w:instrText xml:space="preserve"> FORMTEXT </w:instrText>
      </w:r>
      <w:r w:rsidR="00D614F0">
        <w:fldChar w:fldCharType="separate"/>
      </w:r>
      <w:r w:rsidR="00D614F0">
        <w:rPr>
          <w:noProof/>
        </w:rPr>
        <w:t> </w:t>
      </w:r>
      <w:r w:rsidR="00D614F0">
        <w:rPr>
          <w:noProof/>
        </w:rPr>
        <w:t> </w:t>
      </w:r>
      <w:r w:rsidR="00D614F0">
        <w:rPr>
          <w:noProof/>
        </w:rPr>
        <w:t> </w:t>
      </w:r>
      <w:r w:rsidR="00D614F0">
        <w:rPr>
          <w:noProof/>
        </w:rPr>
        <w:t> </w:t>
      </w:r>
      <w:r w:rsidR="00D614F0">
        <w:rPr>
          <w:noProof/>
        </w:rPr>
        <w:t> </w:t>
      </w:r>
      <w:r w:rsidR="00D614F0">
        <w:fldChar w:fldCharType="end"/>
      </w:r>
      <w:bookmarkEnd w:id="10"/>
      <w:r>
        <w:t xml:space="preserve"> </w:t>
      </w:r>
    </w:p>
    <w:p w14:paraId="13E81BC8" w14:textId="77777777" w:rsidR="00676751" w:rsidRDefault="00676751" w:rsidP="003F69A8">
      <w:pPr>
        <w:spacing w:before="60" w:after="60"/>
        <w:ind w:left="357" w:hanging="357"/>
      </w:pPr>
    </w:p>
    <w:p w14:paraId="6799777F" w14:textId="71B6FBD5" w:rsidR="006E20D9" w:rsidRDefault="00DC54AB" w:rsidP="003F69A8">
      <w:pPr>
        <w:spacing w:before="60" w:after="60"/>
        <w:ind w:left="357" w:hanging="357"/>
      </w:pPr>
      <w:r>
        <w:t>Notanda er hér með veittur aðgangur að neðangreindum þjónustuþáttum</w:t>
      </w:r>
      <w:r w:rsidR="006E20D9">
        <w:t>:</w:t>
      </w:r>
      <w:r w:rsidR="00A5706B"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16"/>
        <w:gridCol w:w="4817"/>
      </w:tblGrid>
      <w:tr w:rsidR="00567F14" w:rsidRPr="00B5481D" w14:paraId="14CCAE54" w14:textId="77777777" w:rsidTr="00D614F0">
        <w:tc>
          <w:tcPr>
            <w:tcW w:w="4816" w:type="dxa"/>
            <w:tcBorders>
              <w:bottom w:val="nil"/>
            </w:tcBorders>
          </w:tcPr>
          <w:p w14:paraId="058A2393" w14:textId="4132F4FA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B2B (bókhaldstenging)</w:t>
            </w:r>
          </w:p>
        </w:tc>
        <w:tc>
          <w:tcPr>
            <w:tcW w:w="4817" w:type="dxa"/>
            <w:tcBorders>
              <w:bottom w:val="nil"/>
            </w:tcBorders>
          </w:tcPr>
          <w:p w14:paraId="1F83691D" w14:textId="4D424249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Ógreiddir reikningar</w:t>
            </w:r>
          </w:p>
        </w:tc>
      </w:tr>
      <w:tr w:rsidR="00567F14" w:rsidRPr="00B5481D" w14:paraId="41992539" w14:textId="77777777" w:rsidTr="00D614F0">
        <w:tc>
          <w:tcPr>
            <w:tcW w:w="4816" w:type="dxa"/>
            <w:tcBorders>
              <w:top w:val="nil"/>
              <w:bottom w:val="nil"/>
            </w:tcBorders>
          </w:tcPr>
          <w:p w14:paraId="0B489546" w14:textId="4C1BF35C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Bankaábyrgðir</w:t>
            </w:r>
          </w:p>
        </w:tc>
        <w:tc>
          <w:tcPr>
            <w:tcW w:w="4817" w:type="dxa"/>
            <w:tcBorders>
              <w:top w:val="nil"/>
              <w:bottom w:val="nil"/>
            </w:tcBorders>
          </w:tcPr>
          <w:p w14:paraId="7A936037" w14:textId="1C5FB1B6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Rafræn skjöl</w:t>
            </w:r>
          </w:p>
        </w:tc>
      </w:tr>
      <w:tr w:rsidR="00567F14" w:rsidRPr="00B5481D" w14:paraId="5DD7B934" w14:textId="77777777" w:rsidTr="00D614F0">
        <w:tc>
          <w:tcPr>
            <w:tcW w:w="4816" w:type="dxa"/>
            <w:tcBorders>
              <w:top w:val="nil"/>
              <w:bottom w:val="nil"/>
            </w:tcBorders>
          </w:tcPr>
          <w:p w14:paraId="2B35CBBC" w14:textId="65E0AAB2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</w:t>
            </w:r>
            <w:r>
              <w:rPr>
                <w:szCs w:val="16"/>
              </w:rPr>
              <w:t>Beingreiðslur, sem kröfuhafi</w:t>
            </w:r>
          </w:p>
        </w:tc>
        <w:tc>
          <w:tcPr>
            <w:tcW w:w="4817" w:type="dxa"/>
            <w:tcBorders>
              <w:top w:val="nil"/>
              <w:bottom w:val="nil"/>
            </w:tcBorders>
          </w:tcPr>
          <w:p w14:paraId="49D5B57A" w14:textId="0A8EA8C7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Sjóðspottur</w:t>
            </w:r>
            <w:r w:rsidRPr="0094180E">
              <w:rPr>
                <w:szCs w:val="16"/>
                <w:vertAlign w:val="superscript"/>
              </w:rPr>
              <w:t>*</w:t>
            </w:r>
          </w:p>
        </w:tc>
      </w:tr>
      <w:tr w:rsidR="00567F14" w:rsidRPr="00B5481D" w14:paraId="651DD874" w14:textId="77777777" w:rsidTr="00D614F0">
        <w:tc>
          <w:tcPr>
            <w:tcW w:w="4816" w:type="dxa"/>
            <w:tcBorders>
              <w:top w:val="nil"/>
              <w:bottom w:val="nil"/>
            </w:tcBorders>
          </w:tcPr>
          <w:p w14:paraId="37E8F2E8" w14:textId="3B3CA912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</w:t>
            </w:r>
            <w:r>
              <w:rPr>
                <w:szCs w:val="16"/>
              </w:rPr>
              <w:t>Greiðslur- eftirlit</w:t>
            </w:r>
          </w:p>
        </w:tc>
        <w:tc>
          <w:tcPr>
            <w:tcW w:w="4817" w:type="dxa"/>
            <w:tcBorders>
              <w:top w:val="nil"/>
              <w:bottom w:val="nil"/>
            </w:tcBorders>
          </w:tcPr>
          <w:p w14:paraId="7EBB8126" w14:textId="1EB5C185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727DD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27DD">
              <w:rPr>
                <w:szCs w:val="16"/>
              </w:rPr>
              <w:instrText xml:space="preserve"> FORMCHECKBOX </w:instrText>
            </w:r>
            <w:r w:rsidRPr="009727DD">
              <w:rPr>
                <w:szCs w:val="16"/>
              </w:rPr>
            </w:r>
            <w:r w:rsidRPr="009727DD">
              <w:rPr>
                <w:szCs w:val="16"/>
              </w:rPr>
              <w:fldChar w:fldCharType="separate"/>
            </w:r>
            <w:r w:rsidRPr="009727DD">
              <w:rPr>
                <w:szCs w:val="16"/>
              </w:rPr>
              <w:fldChar w:fldCharType="end"/>
            </w:r>
            <w:r w:rsidRPr="009727DD">
              <w:rPr>
                <w:szCs w:val="16"/>
              </w:rPr>
              <w:t xml:space="preserve"> Sýn á aðgangsheimildir annarra</w:t>
            </w:r>
          </w:p>
        </w:tc>
      </w:tr>
      <w:tr w:rsidR="00567F14" w:rsidRPr="00B5481D" w14:paraId="2A3ADC7B" w14:textId="77777777" w:rsidTr="00D614F0">
        <w:tc>
          <w:tcPr>
            <w:tcW w:w="4816" w:type="dxa"/>
            <w:tcBorders>
              <w:top w:val="nil"/>
              <w:bottom w:val="nil"/>
            </w:tcBorders>
          </w:tcPr>
          <w:p w14:paraId="4505D94B" w14:textId="6EFED2D3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Innheimta krafna*</w:t>
            </w:r>
          </w:p>
        </w:tc>
        <w:tc>
          <w:tcPr>
            <w:tcW w:w="4817" w:type="dxa"/>
            <w:tcBorders>
              <w:top w:val="nil"/>
              <w:bottom w:val="nil"/>
            </w:tcBorders>
          </w:tcPr>
          <w:p w14:paraId="0C6DF574" w14:textId="0EDFCC24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Viðskiptayfirlit</w:t>
            </w:r>
          </w:p>
        </w:tc>
      </w:tr>
      <w:tr w:rsidR="00567F14" w:rsidRPr="00B5481D" w14:paraId="01896A1C" w14:textId="77777777" w:rsidTr="00D614F0">
        <w:tc>
          <w:tcPr>
            <w:tcW w:w="4816" w:type="dxa"/>
            <w:tcBorders>
              <w:top w:val="nil"/>
              <w:bottom w:val="nil"/>
            </w:tcBorders>
          </w:tcPr>
          <w:p w14:paraId="2F293187" w14:textId="3A19AE75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Kröfufjármögnun</w:t>
            </w:r>
            <w:r>
              <w:rPr>
                <w:szCs w:val="16"/>
              </w:rPr>
              <w:t>*</w:t>
            </w:r>
          </w:p>
        </w:tc>
        <w:tc>
          <w:tcPr>
            <w:tcW w:w="4817" w:type="dxa"/>
            <w:tcBorders>
              <w:top w:val="nil"/>
              <w:bottom w:val="nil"/>
            </w:tcBorders>
          </w:tcPr>
          <w:p w14:paraId="5A5DCF86" w14:textId="5EE48767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Viðstöðulaus greiðsla (STP)</w:t>
            </w:r>
          </w:p>
        </w:tc>
      </w:tr>
      <w:tr w:rsidR="00567F14" w:rsidRPr="00B5481D" w14:paraId="6FCD0D9F" w14:textId="77777777" w:rsidTr="00D614F0">
        <w:tc>
          <w:tcPr>
            <w:tcW w:w="4816" w:type="dxa"/>
            <w:tcBorders>
              <w:top w:val="nil"/>
              <w:bottom w:val="nil"/>
            </w:tcBorders>
          </w:tcPr>
          <w:p w14:paraId="0FB87357" w14:textId="1E2321E9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Laun, án sundurliðunar</w:t>
            </w:r>
          </w:p>
        </w:tc>
        <w:tc>
          <w:tcPr>
            <w:tcW w:w="4817" w:type="dxa"/>
            <w:tcBorders>
              <w:top w:val="nil"/>
              <w:bottom w:val="nil"/>
            </w:tcBorders>
          </w:tcPr>
          <w:p w14:paraId="322D88CE" w14:textId="48BA86AB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</w:t>
            </w:r>
            <w:r>
              <w:rPr>
                <w:szCs w:val="16"/>
              </w:rPr>
              <w:t>Verðbréf, aðgerð*</w:t>
            </w:r>
          </w:p>
        </w:tc>
      </w:tr>
      <w:tr w:rsidR="00567F14" w:rsidRPr="00B5481D" w14:paraId="41550501" w14:textId="77777777" w:rsidTr="00D614F0">
        <w:tc>
          <w:tcPr>
            <w:tcW w:w="4816" w:type="dxa"/>
            <w:tcBorders>
              <w:top w:val="nil"/>
              <w:bottom w:val="nil"/>
            </w:tcBorders>
          </w:tcPr>
          <w:p w14:paraId="28907301" w14:textId="772F7DC9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Laun, með sundurliðun</w:t>
            </w:r>
          </w:p>
        </w:tc>
        <w:tc>
          <w:tcPr>
            <w:tcW w:w="4817" w:type="dxa"/>
            <w:tcBorders>
              <w:top w:val="nil"/>
              <w:bottom w:val="nil"/>
            </w:tcBorders>
          </w:tcPr>
          <w:p w14:paraId="4898AE53" w14:textId="47841D86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</w:t>
            </w:r>
            <w:r>
              <w:rPr>
                <w:szCs w:val="16"/>
              </w:rPr>
              <w:t>Verðbréf, skoðun*</w:t>
            </w:r>
          </w:p>
        </w:tc>
      </w:tr>
      <w:tr w:rsidR="00567F14" w:rsidRPr="00B5481D" w14:paraId="5527AFB9" w14:textId="77777777" w:rsidTr="00D614F0">
        <w:tc>
          <w:tcPr>
            <w:tcW w:w="4816" w:type="dxa"/>
            <w:tcBorders>
              <w:top w:val="nil"/>
            </w:tcBorders>
          </w:tcPr>
          <w:p w14:paraId="779AE713" w14:textId="27EF5B31" w:rsidR="00567F14" w:rsidRPr="00B5481D" w:rsidRDefault="00D614F0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  <w:r w:rsidRPr="0094180E">
              <w:rPr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180E">
              <w:rPr>
                <w:szCs w:val="16"/>
              </w:rPr>
              <w:instrText xml:space="preserve"> FORMCHECKBOX </w:instrText>
            </w:r>
            <w:r w:rsidRPr="0094180E">
              <w:rPr>
                <w:szCs w:val="16"/>
              </w:rPr>
            </w:r>
            <w:r w:rsidRPr="0094180E">
              <w:rPr>
                <w:szCs w:val="16"/>
              </w:rPr>
              <w:fldChar w:fldCharType="separate"/>
            </w:r>
            <w:r w:rsidRPr="0094180E">
              <w:rPr>
                <w:szCs w:val="16"/>
              </w:rPr>
              <w:fldChar w:fldCharType="end"/>
            </w:r>
            <w:r w:rsidRPr="0094180E">
              <w:rPr>
                <w:szCs w:val="16"/>
              </w:rPr>
              <w:t xml:space="preserve"> Nettunarþjónusta</w:t>
            </w:r>
          </w:p>
        </w:tc>
        <w:tc>
          <w:tcPr>
            <w:tcW w:w="4817" w:type="dxa"/>
            <w:tcBorders>
              <w:top w:val="nil"/>
            </w:tcBorders>
          </w:tcPr>
          <w:p w14:paraId="0C9FBF76" w14:textId="7DB04BFD" w:rsidR="00567F14" w:rsidRPr="00B5481D" w:rsidRDefault="00567F14" w:rsidP="002A258A">
            <w:pPr>
              <w:spacing w:before="40" w:after="40"/>
              <w:ind w:left="-57" w:right="-57"/>
              <w:rPr>
                <w:sz w:val="20"/>
                <w:szCs w:val="20"/>
              </w:rPr>
            </w:pPr>
          </w:p>
        </w:tc>
      </w:tr>
    </w:tbl>
    <w:p w14:paraId="6E8D2572" w14:textId="240050D0" w:rsidR="003D0512" w:rsidRDefault="003D0512" w:rsidP="00D614F0">
      <w:pPr>
        <w:pStyle w:val="NoSpacing"/>
        <w:ind w:left="142" w:hanging="142"/>
      </w:pPr>
      <w:r w:rsidRPr="00DC54AB">
        <w:t>*</w:t>
      </w:r>
      <w:r w:rsidR="00D614F0">
        <w:tab/>
      </w:r>
      <w:r w:rsidR="007F3AC2" w:rsidRPr="007F3AC2">
        <w:t xml:space="preserve">Aðgangur að </w:t>
      </w:r>
      <w:r w:rsidR="00E162D1">
        <w:t xml:space="preserve">þessum </w:t>
      </w:r>
      <w:r w:rsidR="007F3AC2" w:rsidRPr="007F3AC2">
        <w:t>þjónustuþ</w:t>
      </w:r>
      <w:r w:rsidR="00E162D1">
        <w:t>ætti</w:t>
      </w:r>
      <w:r w:rsidR="007F3AC2" w:rsidRPr="007F3AC2">
        <w:t xml:space="preserve"> er háður sérstökum samningi og/eða umboði, eftir því sem við á. Merking í reit fyrir þjónustuþátt</w:t>
      </w:r>
      <w:r w:rsidR="00E162D1">
        <w:t>inn</w:t>
      </w:r>
      <w:r w:rsidR="007F3AC2" w:rsidRPr="007F3AC2">
        <w:t xml:space="preserve"> felur ekki ein og sér í sér heimild til að nýta þjónustuna eða framkvæma aðgerðir fyrir hönd félagsins</w:t>
      </w:r>
      <w:r w:rsidR="004137EB">
        <w:t>.</w:t>
      </w:r>
    </w:p>
    <w:bookmarkEnd w:id="7"/>
    <w:bookmarkEnd w:id="8"/>
    <w:bookmarkEnd w:id="9"/>
    <w:p w14:paraId="6AC47030" w14:textId="77777777" w:rsidR="007F3AC2" w:rsidRDefault="007F3AC2" w:rsidP="003F69A8">
      <w:pPr>
        <w:spacing w:before="60" w:after="60"/>
      </w:pPr>
    </w:p>
    <w:p w14:paraId="37E26D11" w14:textId="4C0B5B90" w:rsidR="00392FAA" w:rsidRDefault="00315793" w:rsidP="002A258A">
      <w:r>
        <w:t>Notanda er einnig veittur aðgangur að bankareikningum og/eða kreditkortum sem tilgreind eru á baksíðu umsóknarinnar.</w:t>
      </w:r>
    </w:p>
    <w:p w14:paraId="6B2F874C" w14:textId="77777777" w:rsidR="002C6058" w:rsidRDefault="002C6058" w:rsidP="002A258A">
      <w:r w:rsidRPr="00136EE9">
        <w:t>Aðgangur notanda að ofangreindum þjónustuþáttum gildir þar til honum er sagt upp skriflega eða með öðrum sannanlegum hætti.</w:t>
      </w:r>
    </w:p>
    <w:p w14:paraId="047EF953" w14:textId="77777777" w:rsidR="00D71EF8" w:rsidRDefault="00D71EF8" w:rsidP="003F69A8">
      <w:pPr>
        <w:spacing w:before="60" w:after="60"/>
        <w:ind w:left="426" w:hanging="426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 w:rsidRPr="00A5706B">
        <w:t>Notandi skal jafnframt vera aðgangsstjóri</w:t>
      </w:r>
      <w:r w:rsidR="002F0B3C">
        <w:t>.</w:t>
      </w:r>
      <w:r w:rsidRPr="00A5706B">
        <w:t xml:space="preserve"> </w:t>
      </w:r>
      <w:r w:rsidR="000857A0">
        <w:t>A</w:t>
      </w:r>
      <w:r w:rsidRPr="00A5706B">
        <w:t>ðgangsstjór</w:t>
      </w:r>
      <w:r w:rsidR="000857A0">
        <w:t>i</w:t>
      </w:r>
      <w:r w:rsidRPr="00A5706B">
        <w:t xml:space="preserve"> </w:t>
      </w:r>
      <w:r w:rsidR="00E719AB">
        <w:t>hefur</w:t>
      </w:r>
      <w:r w:rsidR="000857A0">
        <w:t xml:space="preserve"> </w:t>
      </w:r>
      <w:r w:rsidRPr="00A5706B">
        <w:t xml:space="preserve">fullt og ótakmarkað ákvörðunarvald um það hvaða aðrir starfsmenn </w:t>
      </w:r>
      <w:r w:rsidR="002F0B3C">
        <w:t>félagsins</w:t>
      </w:r>
      <w:r w:rsidR="002F0B3C" w:rsidRPr="00A5706B">
        <w:t xml:space="preserve"> </w:t>
      </w:r>
      <w:r w:rsidRPr="00A5706B">
        <w:t xml:space="preserve">fari með aðgangsheimildir í netbanka fyrirtækis á hverjum tíma og hversu víðtækan aðgang hverjum og einum er </w:t>
      </w:r>
      <w:r>
        <w:t>veittur</w:t>
      </w:r>
      <w:r w:rsidRPr="00F50CBF">
        <w:t>.</w:t>
      </w:r>
      <w:r>
        <w:t xml:space="preserve"> </w:t>
      </w:r>
    </w:p>
    <w:p w14:paraId="162F97F5" w14:textId="77777777" w:rsidR="00315793" w:rsidRDefault="00D71EF8" w:rsidP="002A258A">
      <w:r w:rsidRPr="00D71EF8">
        <w:t>Ef notandi skal ekki jafnframt vera aðg</w:t>
      </w:r>
      <w:r w:rsidR="00DE0B00">
        <w:t xml:space="preserve">angsstjóri staðfestir </w:t>
      </w:r>
      <w:r w:rsidR="002F0B3C">
        <w:t xml:space="preserve">félagið </w:t>
      </w:r>
      <w:r w:rsidRPr="00D71EF8">
        <w:t xml:space="preserve">að framkvæmdastjóri og prókúruhafi samkvæmt hlutafélagaskrá skulu fara með ákvörðunarvald aðgangsstjóra og </w:t>
      </w:r>
      <w:r w:rsidR="001C7162" w:rsidRPr="001C7162">
        <w:t xml:space="preserve">samþykkja breytingar vegna netbanka fyrirtækja í stað aðgangsstjóra, þ.m.t. </w:t>
      </w:r>
      <w:r w:rsidR="00DE0B00">
        <w:t xml:space="preserve">að </w:t>
      </w:r>
      <w:r w:rsidR="001C7162" w:rsidRPr="001C7162">
        <w:t>undirrita umsóknir um aðgang notanda, ef við á</w:t>
      </w:r>
      <w:r w:rsidRPr="00D71EF8">
        <w:t>.</w:t>
      </w:r>
    </w:p>
    <w:p w14:paraId="3AE54B53" w14:textId="13D57981" w:rsidR="00315793" w:rsidRDefault="002F0B3C" w:rsidP="002A258A">
      <w:r w:rsidRPr="00DE6EF6">
        <w:t xml:space="preserve">Umsókn þessi skal undirrituð af þeim sem hefur heimild til að skuldbinda </w:t>
      </w:r>
      <w:r>
        <w:t>félagið</w:t>
      </w:r>
      <w:r w:rsidRPr="00DE6EF6">
        <w:t xml:space="preserve"> samkvæmt reglum þess eða samkvæmt hlutafélagaskrá</w:t>
      </w:r>
      <w:r w:rsidDel="002F0B3C">
        <w:t xml:space="preserve"> </w:t>
      </w:r>
      <w:r>
        <w:t>(af stjórn</w:t>
      </w:r>
      <w:r w:rsidR="002C6058">
        <w:t xml:space="preserve"> eða</w:t>
      </w:r>
      <w:r>
        <w:t xml:space="preserve"> framkvæmdastjóra)</w:t>
      </w:r>
      <w:r w:rsidR="00DB2FCF">
        <w:t xml:space="preserve">. </w:t>
      </w:r>
      <w:r w:rsidR="00315793" w:rsidRPr="001C7162">
        <w:t>Með undirritun sinni á umsókn þessa staðfest</w:t>
      </w:r>
      <w:r w:rsidR="002C6058">
        <w:t>ir</w:t>
      </w:r>
      <w:r w:rsidR="00315793" w:rsidRPr="001C7162">
        <w:t xml:space="preserve"> </w:t>
      </w:r>
      <w:r>
        <w:t>félag</w:t>
      </w:r>
      <w:r w:rsidR="002C6058">
        <w:t>ið</w:t>
      </w:r>
      <w:r w:rsidRPr="001C7162">
        <w:t xml:space="preserve"> </w:t>
      </w:r>
      <w:r w:rsidR="00315793" w:rsidRPr="001C7162">
        <w:t xml:space="preserve">að hafa kynnt sér og samþykkt </w:t>
      </w:r>
      <w:hyperlink r:id="rId34" w:history="1">
        <w:r w:rsidR="00315793" w:rsidRPr="001C7162">
          <w:rPr>
            <w:rStyle w:val="Hyperlink"/>
            <w:i/>
            <w:szCs w:val="22"/>
          </w:rPr>
          <w:t>Almenna viðskiptaskilmála Landsbankans</w:t>
        </w:r>
      </w:hyperlink>
      <w:r w:rsidR="00315793" w:rsidRPr="001C7162">
        <w:t xml:space="preserve"> og </w:t>
      </w:r>
      <w:r w:rsidR="002C6058">
        <w:t xml:space="preserve">því sé </w:t>
      </w:r>
      <w:r w:rsidR="00315793" w:rsidRPr="001C7162">
        <w:t>kunnugt um hvaða skyldur hvíla á notendum netbankans.</w:t>
      </w:r>
      <w:r w:rsidR="00D838D8" w:rsidRPr="001C7162">
        <w:t xml:space="preserve"> </w:t>
      </w:r>
      <w:r w:rsidR="002C6058" w:rsidRPr="00937E9C">
        <w:t xml:space="preserve">Félagið staðfestir jafnframt að það hafi kynnt viðkomandi notanda þær skyldur samkvæmt skilmálunum. </w:t>
      </w:r>
      <w:r w:rsidR="00D838D8" w:rsidRPr="001C7162">
        <w:t xml:space="preserve">Framangreinda skilmála er að finna á vef bankans </w:t>
      </w:r>
      <w:hyperlink r:id="rId35" w:history="1">
        <w:r w:rsidR="00D838D8" w:rsidRPr="001C7162">
          <w:rPr>
            <w:rStyle w:val="Hyperlink"/>
            <w:szCs w:val="22"/>
          </w:rPr>
          <w:t>www.landsbankinn.is</w:t>
        </w:r>
      </w:hyperlink>
      <w:r w:rsidR="00D838D8" w:rsidRPr="001C7162">
        <w:t xml:space="preserve"> og í útibúum hans.</w:t>
      </w:r>
    </w:p>
    <w:p w14:paraId="09878746" w14:textId="77777777" w:rsidR="003F69A8" w:rsidRDefault="003F69A8" w:rsidP="002A258A">
      <w:r w:rsidRPr="003F69A8">
        <w:t>Til staðfestingar ofangreindu er skjal þetta undirritað með eiginhandarundirskrift í votta viðurvist. Ef skjalið er undirritað með rafrænum hætti skal það undirritað með fullgildri rafrænni undirskrift í samræmi við lög nr. 55/2019 um rafræna auðkenningu og traustþjónustu fyrir rafræn viðskipti.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3"/>
        <w:gridCol w:w="1256"/>
        <w:gridCol w:w="4081"/>
      </w:tblGrid>
      <w:tr w:rsidR="00B5481D" w14:paraId="4665FE94" w14:textId="77777777" w:rsidTr="00D614F0">
        <w:trPr>
          <w:trHeight w:val="591"/>
        </w:trPr>
        <w:tc>
          <w:tcPr>
            <w:tcW w:w="4253" w:type="dxa"/>
          </w:tcPr>
          <w:p w14:paraId="2F5D2CEC" w14:textId="77777777" w:rsidR="00B5481D" w:rsidRDefault="00B5481D" w:rsidP="00B5481D">
            <w:pPr>
              <w:spacing w:before="0" w:after="0"/>
              <w:ind w:left="-57" w:right="-57"/>
            </w:pPr>
          </w:p>
        </w:tc>
        <w:tc>
          <w:tcPr>
            <w:tcW w:w="1276" w:type="dxa"/>
          </w:tcPr>
          <w:p w14:paraId="24911ED2" w14:textId="77777777" w:rsidR="00B5481D" w:rsidRDefault="00B5481D" w:rsidP="00B5481D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bottom w:val="single" w:sz="4" w:space="0" w:color="auto"/>
            </w:tcBorders>
            <w:vAlign w:val="bottom"/>
          </w:tcPr>
          <w:p w14:paraId="6E5823E5" w14:textId="77777777" w:rsidR="00B5481D" w:rsidRDefault="009C15E6" w:rsidP="000857A0">
            <w:pPr>
              <w:spacing w:before="0" w:after="0"/>
              <w:ind w:left="-57" w:right="-57"/>
              <w:jc w:val="left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>
              <w:instrText xml:space="preserve"> FORMTEXT </w:instrText>
            </w:r>
            <w:r>
              <w:fldChar w:fldCharType="separate"/>
            </w:r>
            <w:r w:rsidR="000857A0">
              <w:t> </w:t>
            </w:r>
            <w:r w:rsidR="000857A0">
              <w:t> </w:t>
            </w:r>
            <w:r w:rsidR="000857A0">
              <w:t> </w:t>
            </w:r>
            <w:r w:rsidR="000857A0">
              <w:t> </w:t>
            </w:r>
            <w:r w:rsidR="000857A0">
              <w:t> </w:t>
            </w:r>
            <w:r>
              <w:fldChar w:fldCharType="end"/>
            </w:r>
            <w:bookmarkEnd w:id="11"/>
          </w:p>
        </w:tc>
      </w:tr>
      <w:tr w:rsidR="00B5481D" w14:paraId="79D396D0" w14:textId="77777777" w:rsidTr="00676751">
        <w:trPr>
          <w:trHeight w:val="369"/>
        </w:trPr>
        <w:tc>
          <w:tcPr>
            <w:tcW w:w="4253" w:type="dxa"/>
          </w:tcPr>
          <w:p w14:paraId="51E44D4E" w14:textId="77777777" w:rsidR="00B5481D" w:rsidRDefault="00B5481D" w:rsidP="00B5481D">
            <w:pPr>
              <w:spacing w:before="0" w:after="0"/>
              <w:ind w:left="-57" w:right="-57"/>
            </w:pPr>
          </w:p>
        </w:tc>
        <w:tc>
          <w:tcPr>
            <w:tcW w:w="1276" w:type="dxa"/>
          </w:tcPr>
          <w:p w14:paraId="3E768580" w14:textId="77777777" w:rsidR="00B5481D" w:rsidRDefault="00B5481D" w:rsidP="00B5481D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top w:val="single" w:sz="4" w:space="0" w:color="auto"/>
            </w:tcBorders>
          </w:tcPr>
          <w:p w14:paraId="63EC4302" w14:textId="77777777" w:rsidR="00B5481D" w:rsidRDefault="00B5481D" w:rsidP="00B5481D">
            <w:pPr>
              <w:spacing w:before="0" w:after="0"/>
              <w:ind w:left="-57" w:right="-57"/>
            </w:pPr>
            <w:r>
              <w:t>Staður og dagsetning</w:t>
            </w:r>
          </w:p>
        </w:tc>
      </w:tr>
      <w:tr w:rsidR="00B5481D" w14:paraId="68251651" w14:textId="77777777" w:rsidTr="00676751">
        <w:trPr>
          <w:trHeight w:val="273"/>
        </w:trPr>
        <w:tc>
          <w:tcPr>
            <w:tcW w:w="4253" w:type="dxa"/>
          </w:tcPr>
          <w:p w14:paraId="454DA9C4" w14:textId="2A2E7A89" w:rsidR="00B5481D" w:rsidRDefault="00B5481D" w:rsidP="00B5481D">
            <w:pPr>
              <w:spacing w:before="0" w:after="0"/>
              <w:ind w:left="-57" w:right="-57"/>
            </w:pPr>
          </w:p>
        </w:tc>
        <w:tc>
          <w:tcPr>
            <w:tcW w:w="1276" w:type="dxa"/>
          </w:tcPr>
          <w:p w14:paraId="4F7695F3" w14:textId="77777777" w:rsidR="00B5481D" w:rsidRDefault="00B5481D" w:rsidP="00B5481D">
            <w:pPr>
              <w:spacing w:before="0" w:after="0"/>
              <w:ind w:left="-57" w:right="-57"/>
            </w:pPr>
          </w:p>
        </w:tc>
        <w:tc>
          <w:tcPr>
            <w:tcW w:w="4141" w:type="dxa"/>
          </w:tcPr>
          <w:p w14:paraId="13636BA3" w14:textId="77777777" w:rsidR="00B5481D" w:rsidRPr="00492460" w:rsidRDefault="00241CC2" w:rsidP="004B1C4F">
            <w:pPr>
              <w:spacing w:before="0" w:after="0"/>
              <w:ind w:left="-57" w:right="-57"/>
              <w:rPr>
                <w:b/>
              </w:rPr>
            </w:pPr>
            <w:r w:rsidRPr="00492460">
              <w:rPr>
                <w:b/>
              </w:rPr>
              <w:t>F.h</w:t>
            </w:r>
            <w:r w:rsidR="004B1C4F">
              <w:rPr>
                <w:b/>
              </w:rPr>
              <w:t xml:space="preserve">. </w:t>
            </w:r>
            <w:r w:rsidR="004B1C4F">
              <w:rPr>
                <w:b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 w:rsidR="004B1C4F">
              <w:rPr>
                <w:b/>
              </w:rPr>
              <w:instrText xml:space="preserve"> FORMTEXT </w:instrText>
            </w:r>
            <w:r w:rsidR="004B1C4F">
              <w:rPr>
                <w:b/>
              </w:rPr>
            </w:r>
            <w:r w:rsidR="004B1C4F">
              <w:rPr>
                <w:b/>
              </w:rPr>
              <w:fldChar w:fldCharType="separate"/>
            </w:r>
            <w:r w:rsidR="004B1C4F">
              <w:rPr>
                <w:b/>
                <w:noProof/>
              </w:rPr>
              <w:t> </w:t>
            </w:r>
            <w:r w:rsidR="004B1C4F">
              <w:rPr>
                <w:b/>
                <w:noProof/>
              </w:rPr>
              <w:t> </w:t>
            </w:r>
            <w:r w:rsidR="004B1C4F">
              <w:rPr>
                <w:b/>
                <w:noProof/>
              </w:rPr>
              <w:t> </w:t>
            </w:r>
            <w:r w:rsidR="004B1C4F">
              <w:rPr>
                <w:b/>
                <w:noProof/>
              </w:rPr>
              <w:t> </w:t>
            </w:r>
            <w:r w:rsidR="004B1C4F">
              <w:rPr>
                <w:b/>
                <w:noProof/>
              </w:rPr>
              <w:t> </w:t>
            </w:r>
            <w:r w:rsidR="004B1C4F">
              <w:rPr>
                <w:b/>
              </w:rPr>
              <w:fldChar w:fldCharType="end"/>
            </w:r>
            <w:bookmarkEnd w:id="12"/>
          </w:p>
        </w:tc>
      </w:tr>
      <w:tr w:rsidR="00241CC2" w14:paraId="41CA3682" w14:textId="77777777" w:rsidTr="00D614F0">
        <w:trPr>
          <w:trHeight w:val="527"/>
        </w:trPr>
        <w:tc>
          <w:tcPr>
            <w:tcW w:w="4253" w:type="dxa"/>
            <w:vAlign w:val="bottom"/>
          </w:tcPr>
          <w:p w14:paraId="71D613EA" w14:textId="541FA512" w:rsidR="00241CC2" w:rsidRDefault="00241CC2" w:rsidP="009C15E6">
            <w:pPr>
              <w:spacing w:before="0" w:after="0"/>
              <w:ind w:left="-57" w:right="-57"/>
              <w:jc w:val="left"/>
            </w:pPr>
            <w:r>
              <w:t xml:space="preserve">Vottar að réttri dagsetningu og undirritun </w:t>
            </w:r>
            <w:r w:rsidR="002C6058">
              <w:t>félags</w:t>
            </w:r>
            <w:r>
              <w:t>:</w:t>
            </w:r>
          </w:p>
        </w:tc>
        <w:tc>
          <w:tcPr>
            <w:tcW w:w="1276" w:type="dxa"/>
          </w:tcPr>
          <w:p w14:paraId="3CC6E6D4" w14:textId="77777777" w:rsidR="00241CC2" w:rsidRDefault="00241CC2" w:rsidP="00B5481D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bottom w:val="single" w:sz="4" w:space="0" w:color="auto"/>
            </w:tcBorders>
          </w:tcPr>
          <w:p w14:paraId="35921F5E" w14:textId="77777777" w:rsidR="00241CC2" w:rsidRDefault="00241CC2" w:rsidP="00B5481D">
            <w:pPr>
              <w:spacing w:before="0" w:after="0"/>
              <w:ind w:left="-57" w:right="-57"/>
            </w:pPr>
          </w:p>
        </w:tc>
      </w:tr>
      <w:tr w:rsidR="00241CC2" w14:paraId="7E9344AA" w14:textId="77777777" w:rsidTr="00D614F0">
        <w:trPr>
          <w:trHeight w:val="527"/>
        </w:trPr>
        <w:tc>
          <w:tcPr>
            <w:tcW w:w="4253" w:type="dxa"/>
            <w:tcBorders>
              <w:bottom w:val="single" w:sz="4" w:space="0" w:color="auto"/>
            </w:tcBorders>
          </w:tcPr>
          <w:p w14:paraId="0599FF82" w14:textId="77777777" w:rsidR="00241CC2" w:rsidRDefault="00241CC2" w:rsidP="00B5481D">
            <w:pPr>
              <w:spacing w:before="0" w:after="0"/>
              <w:ind w:left="-57" w:right="-57"/>
            </w:pPr>
          </w:p>
        </w:tc>
        <w:tc>
          <w:tcPr>
            <w:tcW w:w="1276" w:type="dxa"/>
          </w:tcPr>
          <w:p w14:paraId="7FEBCF60" w14:textId="77777777" w:rsidR="00241CC2" w:rsidRDefault="00241CC2" w:rsidP="00B5481D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top w:val="single" w:sz="4" w:space="0" w:color="auto"/>
              <w:bottom w:val="single" w:sz="4" w:space="0" w:color="auto"/>
            </w:tcBorders>
          </w:tcPr>
          <w:p w14:paraId="147F9C13" w14:textId="77777777" w:rsidR="00241CC2" w:rsidRDefault="00241CC2" w:rsidP="00B5481D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</w:tr>
      <w:tr w:rsidR="00241CC2" w14:paraId="226E0910" w14:textId="77777777" w:rsidTr="00D614F0">
        <w:trPr>
          <w:trHeight w:val="527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2BE1DB3" w14:textId="77777777" w:rsidR="00241CC2" w:rsidRDefault="00241CC2" w:rsidP="00B5481D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  <w:tc>
          <w:tcPr>
            <w:tcW w:w="1276" w:type="dxa"/>
          </w:tcPr>
          <w:p w14:paraId="02864442" w14:textId="77777777" w:rsidR="00241CC2" w:rsidRDefault="00241CC2" w:rsidP="00B5481D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top w:val="single" w:sz="4" w:space="0" w:color="auto"/>
              <w:bottom w:val="single" w:sz="4" w:space="0" w:color="auto"/>
            </w:tcBorders>
          </w:tcPr>
          <w:p w14:paraId="73F53E90" w14:textId="77777777" w:rsidR="00241CC2" w:rsidRDefault="009C15E6" w:rsidP="00B5481D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</w:tr>
      <w:tr w:rsidR="009C15E6" w14:paraId="6ACF89F0" w14:textId="77777777" w:rsidTr="00D614F0">
        <w:trPr>
          <w:trHeight w:val="34"/>
        </w:trPr>
        <w:tc>
          <w:tcPr>
            <w:tcW w:w="4253" w:type="dxa"/>
            <w:tcBorders>
              <w:top w:val="single" w:sz="4" w:space="0" w:color="auto"/>
            </w:tcBorders>
          </w:tcPr>
          <w:p w14:paraId="725E60D5" w14:textId="77777777" w:rsidR="009C15E6" w:rsidRDefault="009C15E6" w:rsidP="00B5481D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  <w:tc>
          <w:tcPr>
            <w:tcW w:w="1276" w:type="dxa"/>
          </w:tcPr>
          <w:p w14:paraId="29B5CA29" w14:textId="77777777" w:rsidR="009C15E6" w:rsidRDefault="009C15E6" w:rsidP="00B5481D">
            <w:pPr>
              <w:spacing w:before="0" w:after="0"/>
              <w:ind w:left="-57" w:right="-57"/>
            </w:pPr>
          </w:p>
        </w:tc>
        <w:tc>
          <w:tcPr>
            <w:tcW w:w="4141" w:type="dxa"/>
            <w:tcBorders>
              <w:top w:val="single" w:sz="4" w:space="0" w:color="auto"/>
            </w:tcBorders>
          </w:tcPr>
          <w:p w14:paraId="3E194742" w14:textId="77777777" w:rsidR="009C15E6" w:rsidRDefault="009C15E6" w:rsidP="00B5481D">
            <w:pPr>
              <w:spacing w:before="0" w:after="0"/>
              <w:ind w:left="-57" w:right="-57"/>
            </w:pPr>
            <w:r>
              <w:t>Nafn</w:t>
            </w:r>
            <w:r>
              <w:tab/>
            </w:r>
            <w:r>
              <w:tab/>
            </w:r>
            <w:r>
              <w:tab/>
              <w:t xml:space="preserve">    Kennitala</w:t>
            </w:r>
          </w:p>
        </w:tc>
      </w:tr>
    </w:tbl>
    <w:p w14:paraId="36EBA9A9" w14:textId="77777777" w:rsidR="00241CC2" w:rsidRDefault="00241CC2" w:rsidP="00A5706B">
      <w:pPr>
        <w:sectPr w:rsidR="00241CC2" w:rsidSect="00E96B3B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type w:val="continuous"/>
          <w:pgSz w:w="11906" w:h="16838" w:code="9"/>
          <w:pgMar w:top="1418" w:right="1134" w:bottom="1134" w:left="1134" w:header="709" w:footer="709" w:gutter="0"/>
          <w:cols w:space="708"/>
          <w:docGrid w:linePitch="360"/>
        </w:sectPr>
      </w:pPr>
    </w:p>
    <w:p w14:paraId="1A8463A5" w14:textId="77777777" w:rsidR="000C5448" w:rsidRDefault="000C5448" w:rsidP="00241CC2"/>
    <w:p w14:paraId="09D87A69" w14:textId="77777777" w:rsidR="00676751" w:rsidRPr="00676751" w:rsidRDefault="00676751" w:rsidP="00676751">
      <w:pPr>
        <w:sectPr w:rsidR="00676751" w:rsidRPr="00676751" w:rsidSect="00E96B3B">
          <w:type w:val="continuous"/>
          <w:pgSz w:w="11906" w:h="16838" w:code="9"/>
          <w:pgMar w:top="1418" w:right="1134" w:bottom="1134" w:left="1134" w:header="709" w:footer="709" w:gutter="0"/>
          <w:cols w:space="708"/>
          <w:docGrid w:linePitch="360"/>
        </w:sectPr>
      </w:pPr>
    </w:p>
    <w:p w14:paraId="50DCC298" w14:textId="77777777" w:rsidR="00241CC2" w:rsidRDefault="000C5448" w:rsidP="00241CC2">
      <w:r>
        <w:lastRenderedPageBreak/>
        <w:t>Notandi hefur aðgang að neðangreindum bankareikningum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79"/>
        <w:gridCol w:w="1130"/>
        <w:gridCol w:w="1138"/>
        <w:gridCol w:w="450"/>
        <w:gridCol w:w="2267"/>
        <w:gridCol w:w="1130"/>
        <w:gridCol w:w="1139"/>
      </w:tblGrid>
      <w:tr w:rsidR="00241CC2" w14:paraId="60E11408" w14:textId="77777777" w:rsidTr="00D614F0">
        <w:tc>
          <w:tcPr>
            <w:tcW w:w="2379" w:type="dxa"/>
            <w:shd w:val="clear" w:color="auto" w:fill="F2F2F2" w:themeFill="background1" w:themeFillShade="F2"/>
          </w:tcPr>
          <w:p w14:paraId="402220C1" w14:textId="77777777" w:rsidR="00241CC2" w:rsidRDefault="00241CC2" w:rsidP="00241CC2">
            <w:pPr>
              <w:spacing w:before="40" w:after="40"/>
              <w:ind w:left="-57" w:right="-57"/>
            </w:pPr>
            <w:r>
              <w:t>Reikningsnúmer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784F564A" w14:textId="77777777" w:rsidR="00241CC2" w:rsidRDefault="00241CC2" w:rsidP="000C5448">
            <w:pPr>
              <w:spacing w:before="40" w:after="40"/>
              <w:ind w:left="-57" w:right="-57"/>
              <w:jc w:val="center"/>
            </w:pPr>
            <w:r>
              <w:t>Skoða</w:t>
            </w:r>
          </w:p>
        </w:tc>
        <w:tc>
          <w:tcPr>
            <w:tcW w:w="1138" w:type="dxa"/>
            <w:shd w:val="clear" w:color="auto" w:fill="F2F2F2" w:themeFill="background1" w:themeFillShade="F2"/>
          </w:tcPr>
          <w:p w14:paraId="16AE4E58" w14:textId="77777777" w:rsidR="00241CC2" w:rsidRDefault="00241CC2" w:rsidP="000C5448">
            <w:pPr>
              <w:spacing w:before="40" w:after="40"/>
              <w:ind w:left="-57" w:right="-57"/>
              <w:jc w:val="center"/>
            </w:pPr>
            <w:r>
              <w:t>Millifæra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38004A61" w14:textId="77777777" w:rsidR="00241CC2" w:rsidRDefault="00241CC2" w:rsidP="00241CC2">
            <w:pPr>
              <w:spacing w:before="40" w:after="40"/>
              <w:ind w:left="-57" w:right="-57"/>
            </w:pPr>
          </w:p>
        </w:tc>
        <w:tc>
          <w:tcPr>
            <w:tcW w:w="2267" w:type="dxa"/>
            <w:shd w:val="clear" w:color="auto" w:fill="F2F2F2" w:themeFill="background1" w:themeFillShade="F2"/>
          </w:tcPr>
          <w:p w14:paraId="7E323EDB" w14:textId="77777777" w:rsidR="00241CC2" w:rsidRDefault="00241CC2" w:rsidP="00241CC2">
            <w:pPr>
              <w:spacing w:before="40" w:after="40"/>
              <w:ind w:left="-57" w:right="-57"/>
            </w:pPr>
            <w:r>
              <w:t>Reikningsnúmer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68A24CAB" w14:textId="77777777" w:rsidR="00241CC2" w:rsidRDefault="00241CC2" w:rsidP="00241CC2">
            <w:pPr>
              <w:spacing w:before="40" w:after="40"/>
              <w:ind w:left="-57" w:right="-57"/>
              <w:jc w:val="center"/>
            </w:pPr>
            <w:r>
              <w:t>Skoða</w:t>
            </w:r>
          </w:p>
        </w:tc>
        <w:tc>
          <w:tcPr>
            <w:tcW w:w="1139" w:type="dxa"/>
            <w:shd w:val="clear" w:color="auto" w:fill="F2F2F2" w:themeFill="background1" w:themeFillShade="F2"/>
          </w:tcPr>
          <w:p w14:paraId="356438BA" w14:textId="77777777" w:rsidR="00241CC2" w:rsidRDefault="00241CC2" w:rsidP="00241CC2">
            <w:pPr>
              <w:spacing w:before="40" w:after="40"/>
              <w:ind w:left="-57" w:right="-57"/>
              <w:jc w:val="center"/>
            </w:pPr>
            <w:r>
              <w:t>Millifæra</w:t>
            </w:r>
          </w:p>
        </w:tc>
      </w:tr>
      <w:tr w:rsidR="000C5448" w14:paraId="5B7BBA62" w14:textId="77777777" w:rsidTr="00D614F0">
        <w:tc>
          <w:tcPr>
            <w:tcW w:w="2379" w:type="dxa"/>
          </w:tcPr>
          <w:p w14:paraId="35CA564A" w14:textId="77777777" w:rsidR="000C5448" w:rsidRDefault="000C5448" w:rsidP="000C5448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2E5D377D" w14:textId="77777777" w:rsidR="000C5448" w:rsidRDefault="000C5448" w:rsidP="000C5448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492691BF" w14:textId="77777777" w:rsidR="000C5448" w:rsidRDefault="000C5448" w:rsidP="000C5448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67B23655" w14:textId="77777777" w:rsidR="000C5448" w:rsidRDefault="000C5448" w:rsidP="000C5448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3ADB54F0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B5650E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096AA655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0D85679E" w14:textId="77777777" w:rsidTr="00D614F0">
        <w:tc>
          <w:tcPr>
            <w:tcW w:w="2379" w:type="dxa"/>
          </w:tcPr>
          <w:p w14:paraId="34AA2196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DD7451D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468370A1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3B84BD82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6E670914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1D430D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4462633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120C5C51" w14:textId="77777777" w:rsidTr="00D614F0">
        <w:tc>
          <w:tcPr>
            <w:tcW w:w="2379" w:type="dxa"/>
          </w:tcPr>
          <w:p w14:paraId="51E4BDB6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F4EDA7D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1F20D26A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493500A7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1166DFD6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32A5CE10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1DDF13EE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11415D3C" w14:textId="77777777" w:rsidTr="00D614F0">
        <w:tc>
          <w:tcPr>
            <w:tcW w:w="2379" w:type="dxa"/>
          </w:tcPr>
          <w:p w14:paraId="7F3E5482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153CEB34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5D17D3A0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761E81A1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0B5FFBE5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C4F4426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07F65C58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528D15EC" w14:textId="77777777" w:rsidTr="00D614F0">
        <w:tc>
          <w:tcPr>
            <w:tcW w:w="2379" w:type="dxa"/>
          </w:tcPr>
          <w:p w14:paraId="13A2824B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5C6D3343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64547E22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1877D4AB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48265054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0E486CD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5A14299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591EFAD0" w14:textId="77777777" w:rsidTr="00D614F0">
        <w:tc>
          <w:tcPr>
            <w:tcW w:w="2379" w:type="dxa"/>
          </w:tcPr>
          <w:p w14:paraId="098ED248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725DBF0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1273607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6F48FD70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5E2F98B6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302750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7050717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437180A2" w14:textId="77777777" w:rsidTr="00D614F0">
        <w:tc>
          <w:tcPr>
            <w:tcW w:w="2379" w:type="dxa"/>
          </w:tcPr>
          <w:p w14:paraId="1488EA23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38AFBC2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65E9206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3B8D3B4E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3428ED0A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211A59F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0AFA67E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7604C89A" w14:textId="77777777" w:rsidTr="00D614F0">
        <w:tc>
          <w:tcPr>
            <w:tcW w:w="2379" w:type="dxa"/>
          </w:tcPr>
          <w:p w14:paraId="74608DA8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372758D2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7B87549D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11C6138F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76E906A0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4B0125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51BDB63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42130B98" w14:textId="77777777" w:rsidTr="00D614F0">
        <w:tc>
          <w:tcPr>
            <w:tcW w:w="2379" w:type="dxa"/>
          </w:tcPr>
          <w:p w14:paraId="3090AD9D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396128A4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5F60F5CA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25C23AE6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275A4E57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E7C2FB4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0D3EECE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606A6A76" w14:textId="77777777" w:rsidTr="00D614F0">
        <w:tc>
          <w:tcPr>
            <w:tcW w:w="2379" w:type="dxa"/>
          </w:tcPr>
          <w:p w14:paraId="6FB0B077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86EB4C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7A1AE1C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7454902B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6B2BABA4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564B3A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034DF2D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23F121BE" w14:textId="77777777" w:rsidTr="00D614F0">
        <w:tc>
          <w:tcPr>
            <w:tcW w:w="2379" w:type="dxa"/>
          </w:tcPr>
          <w:p w14:paraId="6D8325D5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5B4F3B9D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09AECAC8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11A61ED8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2CFA032F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E58FD31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06F5EF7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3387CC91" w14:textId="77777777" w:rsidTr="00D614F0">
        <w:tc>
          <w:tcPr>
            <w:tcW w:w="2379" w:type="dxa"/>
          </w:tcPr>
          <w:p w14:paraId="74A84A9D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7436C02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7093760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642484CC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6807693D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F5D2EE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34DD941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6DE5BFA2" w14:textId="77777777" w:rsidTr="00D614F0">
        <w:tc>
          <w:tcPr>
            <w:tcW w:w="2379" w:type="dxa"/>
          </w:tcPr>
          <w:p w14:paraId="7BBF9AB5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09F0F43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71193A6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6FE2830B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5FCA2B84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9F43DC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59F3829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20D4A701" w14:textId="77777777" w:rsidTr="00D614F0">
        <w:tc>
          <w:tcPr>
            <w:tcW w:w="2379" w:type="dxa"/>
          </w:tcPr>
          <w:p w14:paraId="21F58F75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48D3AA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191090A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2B8B45E5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19051E23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461E42D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6A7B8CC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0DE4E684" w14:textId="77777777" w:rsidTr="00D614F0">
        <w:tc>
          <w:tcPr>
            <w:tcW w:w="2379" w:type="dxa"/>
          </w:tcPr>
          <w:p w14:paraId="19179CBE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39E4F486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1F8587CE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60B7BC7B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03C6A1F0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63F3333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719C2283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4214256F" w14:textId="77777777" w:rsidTr="00D614F0">
        <w:tc>
          <w:tcPr>
            <w:tcW w:w="2379" w:type="dxa"/>
          </w:tcPr>
          <w:p w14:paraId="216C1139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9DD852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524B2ED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2951EFD7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476AC1E1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59CA61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459D640D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69D317D8" w14:textId="77777777" w:rsidTr="00D614F0">
        <w:tc>
          <w:tcPr>
            <w:tcW w:w="2379" w:type="dxa"/>
          </w:tcPr>
          <w:p w14:paraId="19ECDD95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2EFD50D5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4712BB98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34B3833F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65BED73C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554005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629E3138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36DF28E4" w14:textId="77777777" w:rsidTr="00D614F0">
        <w:tc>
          <w:tcPr>
            <w:tcW w:w="2379" w:type="dxa"/>
          </w:tcPr>
          <w:p w14:paraId="6246A5E3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B56EF4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61271DC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34AE866E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2667FEB5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EA329E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548CC144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049B1335" w14:textId="77777777" w:rsidTr="00D614F0">
        <w:tc>
          <w:tcPr>
            <w:tcW w:w="2379" w:type="dxa"/>
          </w:tcPr>
          <w:p w14:paraId="2A308ED7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23E4AA0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165C3CF8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6B9BA8D1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4DA85901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E6B579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070C796E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15210991" w14:textId="77777777" w:rsidTr="00D614F0">
        <w:tc>
          <w:tcPr>
            <w:tcW w:w="2379" w:type="dxa"/>
          </w:tcPr>
          <w:p w14:paraId="4C3C8C1B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9D7B5F5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736C6326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20249F45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37FED449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622D38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4119C82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7B242A29" w14:textId="77777777" w:rsidTr="00D614F0">
        <w:tc>
          <w:tcPr>
            <w:tcW w:w="2379" w:type="dxa"/>
          </w:tcPr>
          <w:p w14:paraId="2F78C164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469FD845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7D3898B8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7F47B9E2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7DB31ACB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5B17DC26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3D658821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508330FC" w14:textId="77777777" w:rsidTr="00D614F0">
        <w:tc>
          <w:tcPr>
            <w:tcW w:w="2379" w:type="dxa"/>
          </w:tcPr>
          <w:p w14:paraId="35724E5F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D356681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04AA5475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1576CE12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09CC398C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7AC85B64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7366F99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28CAE864" w14:textId="77777777" w:rsidTr="00D614F0">
        <w:tc>
          <w:tcPr>
            <w:tcW w:w="2379" w:type="dxa"/>
          </w:tcPr>
          <w:p w14:paraId="53FB26DC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50EB4AA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0035C96F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2A7D5B7A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262B1AFC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5EB6F83B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2C5DE29A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6FCCDA81" w14:textId="77777777" w:rsidTr="00D614F0">
        <w:tc>
          <w:tcPr>
            <w:tcW w:w="2379" w:type="dxa"/>
          </w:tcPr>
          <w:p w14:paraId="0B4211E2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0B4BE82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30FD2591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7A97092F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0F484FCB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429D66A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34139F23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1EC5CAB9" w14:textId="77777777" w:rsidTr="00D614F0">
        <w:tc>
          <w:tcPr>
            <w:tcW w:w="2379" w:type="dxa"/>
          </w:tcPr>
          <w:p w14:paraId="20E76A12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8DCFAE5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0092128A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7EDDE875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222BD6C7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6DB627E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295E3937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261AA228" w14:textId="77777777" w:rsidTr="00D614F0">
        <w:tc>
          <w:tcPr>
            <w:tcW w:w="2379" w:type="dxa"/>
          </w:tcPr>
          <w:p w14:paraId="24FEE996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6253D2D1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44CB8606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4EE175D0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3A717A0A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2E63A46E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3FA7DEC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45D57F8A" w14:textId="77777777" w:rsidTr="00D614F0">
        <w:tc>
          <w:tcPr>
            <w:tcW w:w="2379" w:type="dxa"/>
          </w:tcPr>
          <w:p w14:paraId="66CBA9E7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2E41E6C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313FFED2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7F1F888A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77C6168F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55C52AE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41DC91E3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  <w:tr w:rsidR="000C5448" w14:paraId="7CA4A25D" w14:textId="77777777" w:rsidTr="00D614F0">
        <w:tc>
          <w:tcPr>
            <w:tcW w:w="2379" w:type="dxa"/>
          </w:tcPr>
          <w:p w14:paraId="2A8AB550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265A924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8" w:type="dxa"/>
          </w:tcPr>
          <w:p w14:paraId="7BAAB44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450" w:type="dxa"/>
          </w:tcPr>
          <w:p w14:paraId="5ED35672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2267" w:type="dxa"/>
          </w:tcPr>
          <w:p w14:paraId="6CA82C0D" w14:textId="77777777" w:rsidR="000C5448" w:rsidRDefault="000C5448" w:rsidP="00492460">
            <w:pPr>
              <w:spacing w:before="40" w:after="40"/>
              <w:ind w:left="-57" w:right="-57"/>
            </w:pPr>
            <w:r w:rsidRPr="00A5706B"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  <w:r>
              <w:t xml:space="preserve"> </w:t>
            </w:r>
            <w:r w:rsidRPr="00A5706B"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6"/>
                    <w:format w:val="000000"/>
                  </w:textInput>
                </w:ffData>
              </w:fldChar>
            </w:r>
            <w:r w:rsidRPr="00A5706B">
              <w:instrText xml:space="preserve"> FORMTEXT </w:instrText>
            </w:r>
            <w:r w:rsidRPr="00A5706B">
              <w:fldChar w:fldCharType="separate"/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rPr>
                <w:noProof/>
              </w:rPr>
              <w:t> </w:t>
            </w:r>
            <w:r w:rsidRPr="00A5706B">
              <w:fldChar w:fldCharType="end"/>
            </w:r>
          </w:p>
        </w:tc>
        <w:tc>
          <w:tcPr>
            <w:tcW w:w="1130" w:type="dxa"/>
          </w:tcPr>
          <w:p w14:paraId="0AAEEA5C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  <w:tc>
          <w:tcPr>
            <w:tcW w:w="1139" w:type="dxa"/>
          </w:tcPr>
          <w:p w14:paraId="736173CE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 w:rsidRPr="00A5706B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706B">
              <w:instrText xml:space="preserve"> FORMCHECKBOX </w:instrText>
            </w:r>
            <w:r w:rsidRPr="00A5706B">
              <w:fldChar w:fldCharType="separate"/>
            </w:r>
            <w:r w:rsidRPr="00A5706B">
              <w:fldChar w:fldCharType="end"/>
            </w:r>
          </w:p>
        </w:tc>
      </w:tr>
    </w:tbl>
    <w:p w14:paraId="52F5C5CA" w14:textId="77777777" w:rsidR="00315793" w:rsidRDefault="00315793" w:rsidP="00A5706B"/>
    <w:p w14:paraId="39B1C7E6" w14:textId="77777777" w:rsidR="000C5448" w:rsidRDefault="000C5448" w:rsidP="000C5448">
      <w:r>
        <w:t>Notandi hefur skoðunaraðgang að neðangreindum kreditkortum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06"/>
        <w:gridCol w:w="1140"/>
        <w:gridCol w:w="454"/>
        <w:gridCol w:w="3393"/>
        <w:gridCol w:w="1140"/>
      </w:tblGrid>
      <w:tr w:rsidR="000C5448" w14:paraId="17E20ED3" w14:textId="77777777" w:rsidTr="00D614F0">
        <w:tc>
          <w:tcPr>
            <w:tcW w:w="3506" w:type="dxa"/>
            <w:shd w:val="clear" w:color="auto" w:fill="F2F2F2" w:themeFill="background1" w:themeFillShade="F2"/>
          </w:tcPr>
          <w:p w14:paraId="744EA382" w14:textId="77777777" w:rsidR="000C5448" w:rsidRDefault="000C5448" w:rsidP="000C5448">
            <w:pPr>
              <w:spacing w:before="40" w:after="40"/>
              <w:ind w:left="-57" w:right="-57"/>
              <w:jc w:val="left"/>
            </w:pPr>
            <w:r>
              <w:t>Kreditkort nr.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07E3B415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>
              <w:t>Skoða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58034DD" w14:textId="77777777" w:rsidR="000C5448" w:rsidRDefault="000C5448" w:rsidP="00492460">
            <w:pPr>
              <w:spacing w:before="40" w:after="40"/>
              <w:ind w:left="-57" w:right="-57"/>
            </w:pPr>
          </w:p>
        </w:tc>
        <w:tc>
          <w:tcPr>
            <w:tcW w:w="3393" w:type="dxa"/>
            <w:shd w:val="clear" w:color="auto" w:fill="F2F2F2" w:themeFill="background1" w:themeFillShade="F2"/>
          </w:tcPr>
          <w:p w14:paraId="6278D4B4" w14:textId="77777777" w:rsidR="000C5448" w:rsidRDefault="000C5448" w:rsidP="000C5448">
            <w:pPr>
              <w:spacing w:before="40" w:after="40"/>
              <w:ind w:left="-57" w:right="-57"/>
              <w:jc w:val="left"/>
            </w:pPr>
            <w:r>
              <w:t>Kreditkort nr.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5084F619" w14:textId="77777777" w:rsidR="000C5448" w:rsidRDefault="000C5448" w:rsidP="00492460">
            <w:pPr>
              <w:spacing w:before="40" w:after="40"/>
              <w:ind w:left="-57" w:right="-57"/>
              <w:jc w:val="center"/>
            </w:pPr>
            <w:r>
              <w:t>Skoða</w:t>
            </w:r>
          </w:p>
        </w:tc>
      </w:tr>
      <w:tr w:rsidR="000C5448" w:rsidRPr="000C5448" w14:paraId="50FB5690" w14:textId="77777777" w:rsidTr="00D614F0">
        <w:tc>
          <w:tcPr>
            <w:tcW w:w="3506" w:type="dxa"/>
          </w:tcPr>
          <w:p w14:paraId="565F8426" w14:textId="77777777" w:rsidR="000C5448" w:rsidRPr="000C5448" w:rsidRDefault="000C5448" w:rsidP="000C5448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295D9B4B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71B5EE5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40143814" w14:textId="77777777" w:rsidR="000C5448" w:rsidRPr="000C5448" w:rsidRDefault="000C5448" w:rsidP="000C5448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62B83CA4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52218FC7" w14:textId="77777777" w:rsidTr="00D614F0">
        <w:tc>
          <w:tcPr>
            <w:tcW w:w="3506" w:type="dxa"/>
          </w:tcPr>
          <w:p w14:paraId="5534BD3C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634C885A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0A17D192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4ECF7E98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09385BAC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608F9653" w14:textId="77777777" w:rsidTr="00D614F0">
        <w:tc>
          <w:tcPr>
            <w:tcW w:w="3506" w:type="dxa"/>
          </w:tcPr>
          <w:p w14:paraId="6C95AB45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44D85813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3AB79ADB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30BCA81D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508A313B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5CB1391B" w14:textId="77777777" w:rsidTr="00D614F0">
        <w:tc>
          <w:tcPr>
            <w:tcW w:w="3506" w:type="dxa"/>
          </w:tcPr>
          <w:p w14:paraId="7F86CB96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713D26BC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5203F434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7CBC5D1B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614CDC6D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04B5D34C" w14:textId="77777777" w:rsidTr="00D614F0">
        <w:tc>
          <w:tcPr>
            <w:tcW w:w="3506" w:type="dxa"/>
          </w:tcPr>
          <w:p w14:paraId="15E8B626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1BA09484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7A6E5514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75C2EB41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51C81AB8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771CDFDB" w14:textId="77777777" w:rsidTr="00D614F0">
        <w:tc>
          <w:tcPr>
            <w:tcW w:w="3506" w:type="dxa"/>
          </w:tcPr>
          <w:p w14:paraId="4E77C4E7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63C9B7E5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4CA0AE32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4B47A47B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167DE73D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0C9F0A56" w14:textId="77777777" w:rsidTr="00D614F0">
        <w:tc>
          <w:tcPr>
            <w:tcW w:w="3506" w:type="dxa"/>
          </w:tcPr>
          <w:p w14:paraId="29C4C674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7CFE0736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38678FDD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7806E4D4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3B858729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5695BCD7" w14:textId="77777777" w:rsidTr="00D614F0">
        <w:tc>
          <w:tcPr>
            <w:tcW w:w="3506" w:type="dxa"/>
          </w:tcPr>
          <w:p w14:paraId="4C5C41EF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0A5A4C9D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4539CDE5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559CA022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74B81F4D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328AACC4" w14:textId="77777777" w:rsidTr="00D614F0">
        <w:tc>
          <w:tcPr>
            <w:tcW w:w="3506" w:type="dxa"/>
          </w:tcPr>
          <w:p w14:paraId="497A654A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778C91E9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66C6832A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68A2D545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49DCB14D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70B9A416" w14:textId="77777777" w:rsidTr="00D614F0">
        <w:tc>
          <w:tcPr>
            <w:tcW w:w="3506" w:type="dxa"/>
          </w:tcPr>
          <w:p w14:paraId="0D12B439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21989A18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765C44B6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4CC4EA96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396848B2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331F64BE" w14:textId="77777777" w:rsidTr="00D614F0">
        <w:tc>
          <w:tcPr>
            <w:tcW w:w="3506" w:type="dxa"/>
          </w:tcPr>
          <w:p w14:paraId="1CD8CE84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44774E6F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3008BFCF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5AB3269D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25DD3AA4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  <w:tr w:rsidR="000C5448" w:rsidRPr="000C5448" w14:paraId="0F2932DC" w14:textId="77777777" w:rsidTr="00D614F0">
        <w:tc>
          <w:tcPr>
            <w:tcW w:w="3506" w:type="dxa"/>
          </w:tcPr>
          <w:p w14:paraId="5668AB95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088B55D0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454" w:type="dxa"/>
          </w:tcPr>
          <w:p w14:paraId="6467C881" w14:textId="77777777" w:rsidR="000C5448" w:rsidRPr="000C5448" w:rsidRDefault="000C5448" w:rsidP="00492460">
            <w:pPr>
              <w:spacing w:before="40" w:after="40"/>
              <w:ind w:left="-57" w:right="-57"/>
              <w:rPr>
                <w:szCs w:val="18"/>
              </w:rPr>
            </w:pPr>
          </w:p>
        </w:tc>
        <w:tc>
          <w:tcPr>
            <w:tcW w:w="3393" w:type="dxa"/>
          </w:tcPr>
          <w:p w14:paraId="7C83E2B0" w14:textId="77777777" w:rsidR="000C5448" w:rsidRPr="000C5448" w:rsidRDefault="000C5448" w:rsidP="00492460">
            <w:pPr>
              <w:spacing w:before="40" w:after="40"/>
              <w:ind w:left="-57" w:right="-57"/>
              <w:jc w:val="left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 </w:t>
            </w:r>
            <w:r w:rsidRPr="000C5448">
              <w:rPr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  <w:r w:rsidRPr="000C5448">
              <w:rPr>
                <w:szCs w:val="18"/>
              </w:rPr>
              <w:t xml:space="preserve">** **** </w:t>
            </w:r>
            <w:r w:rsidRPr="000C5448">
              <w:rPr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0C5448">
              <w:rPr>
                <w:szCs w:val="18"/>
              </w:rPr>
              <w:instrText xml:space="preserve"> FORMTEXT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noProof/>
                <w:szCs w:val="18"/>
              </w:rPr>
              <w:t> </w:t>
            </w:r>
            <w:r w:rsidRPr="000C5448">
              <w:rPr>
                <w:szCs w:val="18"/>
              </w:rPr>
              <w:fldChar w:fldCharType="end"/>
            </w:r>
          </w:p>
        </w:tc>
        <w:tc>
          <w:tcPr>
            <w:tcW w:w="1140" w:type="dxa"/>
          </w:tcPr>
          <w:p w14:paraId="6A9C745E" w14:textId="77777777" w:rsidR="000C5448" w:rsidRPr="000C5448" w:rsidRDefault="000C5448" w:rsidP="00492460">
            <w:pPr>
              <w:spacing w:before="40" w:after="40"/>
              <w:ind w:left="-57" w:right="-57"/>
              <w:jc w:val="center"/>
              <w:rPr>
                <w:szCs w:val="18"/>
              </w:rPr>
            </w:pPr>
            <w:r w:rsidRPr="000C5448">
              <w:rPr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448">
              <w:rPr>
                <w:szCs w:val="18"/>
              </w:rPr>
              <w:instrText xml:space="preserve"> FORMCHECKBOX </w:instrText>
            </w:r>
            <w:r w:rsidRPr="000C5448">
              <w:rPr>
                <w:szCs w:val="18"/>
              </w:rPr>
            </w:r>
            <w:r w:rsidRPr="000C5448">
              <w:rPr>
                <w:szCs w:val="18"/>
              </w:rPr>
              <w:fldChar w:fldCharType="separate"/>
            </w:r>
            <w:r w:rsidRPr="000C5448">
              <w:rPr>
                <w:szCs w:val="18"/>
              </w:rPr>
              <w:fldChar w:fldCharType="end"/>
            </w:r>
          </w:p>
        </w:tc>
      </w:tr>
    </w:tbl>
    <w:p w14:paraId="3A90ED4D" w14:textId="77777777" w:rsidR="00CB4292" w:rsidRDefault="00CB4292" w:rsidP="000C5448">
      <w:pPr>
        <w:pStyle w:val="NoSpacing"/>
      </w:pPr>
    </w:p>
    <w:sectPr w:rsidR="00CB4292" w:rsidSect="000C5448">
      <w:headerReference w:type="default" r:id="rId42"/>
      <w:footerReference w:type="default" r:id="rId43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28E37" w14:textId="77777777" w:rsidR="003B3C14" w:rsidRDefault="003B3C14" w:rsidP="007A5C91">
      <w:r>
        <w:separator/>
      </w:r>
    </w:p>
  </w:endnote>
  <w:endnote w:type="continuationSeparator" w:id="0">
    <w:p w14:paraId="073E02B9" w14:textId="77777777" w:rsidR="003B3C14" w:rsidRDefault="003B3C14" w:rsidP="007A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84C7" w14:textId="77777777" w:rsidR="00D614F0" w:rsidRDefault="00D614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07035" w14:textId="783788B9" w:rsidR="00687949" w:rsidRPr="000C2482" w:rsidRDefault="00687949" w:rsidP="00FA79D9">
    <w:pPr>
      <w:pStyle w:val="Footer"/>
      <w:tabs>
        <w:tab w:val="clear" w:pos="9026"/>
        <w:tab w:val="right" w:pos="9639"/>
      </w:tabs>
      <w:spacing w:before="0" w:after="0"/>
      <w:rPr>
        <w:szCs w:val="16"/>
      </w:rPr>
    </w:pPr>
    <w:r w:rsidRPr="001F1446">
      <w:rPr>
        <w:b/>
        <w:szCs w:val="16"/>
      </w:rPr>
      <w:t>TRÚNAÐARMÁL</w:t>
    </w:r>
    <w:r w:rsidRPr="000C2482">
      <w:rPr>
        <w:szCs w:val="16"/>
      </w:rPr>
      <w:tab/>
    </w:r>
    <w:r w:rsidRPr="000C2482">
      <w:rPr>
        <w:szCs w:val="16"/>
      </w:rPr>
      <w:tab/>
    </w:r>
    <w:r w:rsidR="00D846B2">
      <w:rPr>
        <w:szCs w:val="16"/>
      </w:rPr>
      <w:t>Lánaumsjón</w:t>
    </w:r>
  </w:p>
  <w:p w14:paraId="6E9D5A1F" w14:textId="73509E81" w:rsidR="00687949" w:rsidRPr="000C2482" w:rsidRDefault="00D512F6" w:rsidP="005F0C81">
    <w:pPr>
      <w:pStyle w:val="Footer"/>
      <w:tabs>
        <w:tab w:val="clear" w:pos="9026"/>
        <w:tab w:val="right" w:pos="9639"/>
      </w:tabs>
      <w:spacing w:before="0" w:after="0"/>
      <w:rPr>
        <w:szCs w:val="16"/>
      </w:rPr>
    </w:pPr>
    <w:r w:rsidRPr="00D614F0">
      <w:rPr>
        <w:color w:val="808080" w:themeColor="background1" w:themeShade="80"/>
        <w:sz w:val="14"/>
        <w:szCs w:val="14"/>
      </w:rPr>
      <w:t>Ebl. 0920-</w:t>
    </w:r>
    <w:r w:rsidR="00EF4855" w:rsidRPr="00D614F0">
      <w:rPr>
        <w:color w:val="808080" w:themeColor="background1" w:themeShade="80"/>
        <w:sz w:val="14"/>
        <w:szCs w:val="14"/>
      </w:rPr>
      <w:t>1</w:t>
    </w:r>
    <w:r w:rsidR="00676751">
      <w:rPr>
        <w:color w:val="808080" w:themeColor="background1" w:themeShade="80"/>
        <w:sz w:val="14"/>
        <w:szCs w:val="14"/>
      </w:rPr>
      <w:t>1</w:t>
    </w:r>
    <w:r w:rsidR="00687949" w:rsidRPr="000C2482">
      <w:rPr>
        <w:szCs w:val="16"/>
      </w:rPr>
      <w:tab/>
    </w:r>
    <w:r w:rsidR="00687949" w:rsidRPr="000C2482">
      <w:rPr>
        <w:szCs w:val="16"/>
      </w:rPr>
      <w:tab/>
      <w:t xml:space="preserve">Síða </w:t>
    </w:r>
    <w:r w:rsidR="00687949" w:rsidRPr="000C2482">
      <w:rPr>
        <w:szCs w:val="16"/>
      </w:rPr>
      <w:fldChar w:fldCharType="begin"/>
    </w:r>
    <w:r w:rsidR="00687949" w:rsidRPr="000C2482">
      <w:rPr>
        <w:szCs w:val="16"/>
      </w:rPr>
      <w:instrText xml:space="preserve"> PAGE  \* Arabic  \* MERGEFORMAT </w:instrText>
    </w:r>
    <w:r w:rsidR="00687949" w:rsidRPr="000C2482">
      <w:rPr>
        <w:szCs w:val="16"/>
      </w:rPr>
      <w:fldChar w:fldCharType="separate"/>
    </w:r>
    <w:r w:rsidR="00D846B2">
      <w:rPr>
        <w:noProof/>
        <w:szCs w:val="16"/>
      </w:rPr>
      <w:t>1</w:t>
    </w:r>
    <w:r w:rsidR="00687949" w:rsidRPr="000C2482">
      <w:rPr>
        <w:szCs w:val="16"/>
      </w:rPr>
      <w:fldChar w:fldCharType="end"/>
    </w:r>
    <w:r w:rsidR="00687949" w:rsidRPr="000C2482">
      <w:rPr>
        <w:szCs w:val="16"/>
      </w:rPr>
      <w:t xml:space="preserve"> af </w:t>
    </w:r>
    <w:r w:rsidR="00687949" w:rsidRPr="000C2482">
      <w:rPr>
        <w:szCs w:val="16"/>
      </w:rPr>
      <w:fldChar w:fldCharType="begin"/>
    </w:r>
    <w:r w:rsidR="00687949" w:rsidRPr="000C2482">
      <w:rPr>
        <w:szCs w:val="16"/>
      </w:rPr>
      <w:instrText xml:space="preserve"> NUMPAGES  \* Arabic  \* MERGEFORMAT </w:instrText>
    </w:r>
    <w:r w:rsidR="00687949" w:rsidRPr="000C2482">
      <w:rPr>
        <w:szCs w:val="16"/>
      </w:rPr>
      <w:fldChar w:fldCharType="separate"/>
    </w:r>
    <w:r w:rsidR="00D846B2">
      <w:rPr>
        <w:noProof/>
        <w:szCs w:val="16"/>
      </w:rPr>
      <w:t>2</w:t>
    </w:r>
    <w:r w:rsidR="00687949" w:rsidRPr="000C2482">
      <w:rPr>
        <w:noProof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CBF9" w14:textId="77777777" w:rsidR="00D614F0" w:rsidRDefault="00D614F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13ACE" w14:textId="25EFA0F6" w:rsidR="00D614F0" w:rsidRPr="000C2482" w:rsidRDefault="00D614F0" w:rsidP="00FA79D9">
    <w:pPr>
      <w:pStyle w:val="Footer"/>
      <w:tabs>
        <w:tab w:val="clear" w:pos="9026"/>
        <w:tab w:val="right" w:pos="9639"/>
      </w:tabs>
      <w:spacing w:before="0" w:after="0"/>
      <w:rPr>
        <w:szCs w:val="16"/>
      </w:rPr>
    </w:pPr>
    <w:r w:rsidRPr="000C2482">
      <w:rPr>
        <w:szCs w:val="16"/>
      </w:rPr>
      <w:tab/>
    </w:r>
    <w:r w:rsidRPr="000C2482">
      <w:rPr>
        <w:szCs w:val="16"/>
      </w:rPr>
      <w:tab/>
    </w:r>
  </w:p>
  <w:p w14:paraId="1F59A43D" w14:textId="5AEF35CB" w:rsidR="00D614F0" w:rsidRPr="000C2482" w:rsidRDefault="00D614F0" w:rsidP="005F0C81">
    <w:pPr>
      <w:pStyle w:val="Footer"/>
      <w:tabs>
        <w:tab w:val="clear" w:pos="9026"/>
        <w:tab w:val="right" w:pos="9639"/>
      </w:tabs>
      <w:spacing w:before="0" w:after="0"/>
      <w:rPr>
        <w:szCs w:val="16"/>
      </w:rPr>
    </w:pPr>
    <w:r w:rsidRPr="000C2482">
      <w:rPr>
        <w:szCs w:val="16"/>
      </w:rPr>
      <w:tab/>
    </w:r>
    <w:r w:rsidRPr="000C2482">
      <w:rPr>
        <w:szCs w:val="16"/>
      </w:rPr>
      <w:tab/>
      <w:t xml:space="preserve">Síða </w:t>
    </w:r>
    <w:r w:rsidRPr="000C2482">
      <w:rPr>
        <w:szCs w:val="16"/>
      </w:rPr>
      <w:fldChar w:fldCharType="begin"/>
    </w:r>
    <w:r w:rsidRPr="000C2482">
      <w:rPr>
        <w:szCs w:val="16"/>
      </w:rPr>
      <w:instrText xml:space="preserve"> PAGE  \* Arabic  \* MERGEFORMAT </w:instrText>
    </w:r>
    <w:r w:rsidRPr="000C2482">
      <w:rPr>
        <w:szCs w:val="16"/>
      </w:rPr>
      <w:fldChar w:fldCharType="separate"/>
    </w:r>
    <w:r>
      <w:rPr>
        <w:noProof/>
        <w:szCs w:val="16"/>
      </w:rPr>
      <w:t>1</w:t>
    </w:r>
    <w:r w:rsidRPr="000C2482">
      <w:rPr>
        <w:szCs w:val="16"/>
      </w:rPr>
      <w:fldChar w:fldCharType="end"/>
    </w:r>
    <w:r w:rsidRPr="000C2482">
      <w:rPr>
        <w:szCs w:val="16"/>
      </w:rPr>
      <w:t xml:space="preserve"> af </w:t>
    </w:r>
    <w:r w:rsidRPr="000C2482">
      <w:rPr>
        <w:szCs w:val="16"/>
      </w:rPr>
      <w:fldChar w:fldCharType="begin"/>
    </w:r>
    <w:r w:rsidRPr="000C2482">
      <w:rPr>
        <w:szCs w:val="16"/>
      </w:rPr>
      <w:instrText xml:space="preserve"> NUMPAGES  \* Arabic  \* MERGEFORMAT </w:instrText>
    </w:r>
    <w:r w:rsidRPr="000C2482">
      <w:rPr>
        <w:szCs w:val="16"/>
      </w:rPr>
      <w:fldChar w:fldCharType="separate"/>
    </w:r>
    <w:r>
      <w:rPr>
        <w:noProof/>
        <w:szCs w:val="16"/>
      </w:rPr>
      <w:t>2</w:t>
    </w:r>
    <w:r w:rsidRPr="000C2482">
      <w:rPr>
        <w:noProof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6ABA7" w14:textId="77777777" w:rsidR="003B3C14" w:rsidRDefault="003B3C14" w:rsidP="007A5C91">
      <w:r>
        <w:separator/>
      </w:r>
    </w:p>
  </w:footnote>
  <w:footnote w:type="continuationSeparator" w:id="0">
    <w:p w14:paraId="76BC2E24" w14:textId="77777777" w:rsidR="003B3C14" w:rsidRDefault="003B3C14" w:rsidP="007A5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1A5F" w14:textId="77777777" w:rsidR="00D614F0" w:rsidRDefault="00D614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C4C5F" w14:textId="0EA8C883" w:rsidR="00687949" w:rsidRPr="0046142B" w:rsidRDefault="00D614F0" w:rsidP="00FA79D9">
    <w:pPr>
      <w:pStyle w:val="Header"/>
      <w:spacing w:before="0" w:after="0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63B90F85" wp14:editId="1462F9E1">
          <wp:simplePos x="0" y="0"/>
          <wp:positionH relativeFrom="page">
            <wp:posOffset>6482987</wp:posOffset>
          </wp:positionH>
          <wp:positionV relativeFrom="page">
            <wp:posOffset>410210</wp:posOffset>
          </wp:positionV>
          <wp:extent cx="359410" cy="359410"/>
          <wp:effectExtent l="0" t="0" r="254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7949">
      <w:rPr>
        <w:b/>
        <w:sz w:val="24"/>
        <w:szCs w:val="24"/>
      </w:rPr>
      <w:t>Umsókn um</w:t>
    </w:r>
    <w:r w:rsidR="00687949" w:rsidRPr="0046142B">
      <w:rPr>
        <w:b/>
        <w:sz w:val="24"/>
        <w:szCs w:val="24"/>
      </w:rPr>
      <w:t xml:space="preserve"> netbanka</w:t>
    </w:r>
    <w:r w:rsidR="00687949">
      <w:rPr>
        <w:b/>
        <w:noProof/>
        <w:sz w:val="24"/>
        <w:szCs w:val="24"/>
      </w:rPr>
      <w:t xml:space="preserve"> og aðgang fyrir notanda</w:t>
    </w:r>
  </w:p>
  <w:p w14:paraId="427AC515" w14:textId="77777777" w:rsidR="00687949" w:rsidRPr="00410D9B" w:rsidRDefault="00687949" w:rsidP="005F0C81">
    <w:pPr>
      <w:pStyle w:val="Header"/>
      <w:spacing w:before="0"/>
      <w:rPr>
        <w:szCs w:val="18"/>
      </w:rPr>
    </w:pPr>
    <w:r w:rsidRPr="00410D9B">
      <w:rPr>
        <w:b/>
        <w:szCs w:val="18"/>
      </w:rPr>
      <w:t>Landsbankinn hf.</w:t>
    </w:r>
    <w:r w:rsidRPr="00410D9B">
      <w:rPr>
        <w:szCs w:val="18"/>
      </w:rPr>
      <w:t xml:space="preserve">  |  Netbanki fyrirtækja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6CCFC" w14:textId="77777777" w:rsidR="00D614F0" w:rsidRDefault="00D614F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6E32" w14:textId="1CF81EA1" w:rsidR="002A258A" w:rsidRPr="002A258A" w:rsidRDefault="002A258A" w:rsidP="002A25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71E8F"/>
    <w:multiLevelType w:val="hybridMultilevel"/>
    <w:tmpl w:val="16B4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C0CE2"/>
    <w:multiLevelType w:val="hybridMultilevel"/>
    <w:tmpl w:val="847AD926"/>
    <w:lvl w:ilvl="0" w:tplc="020AA880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BD8"/>
    <w:multiLevelType w:val="hybridMultilevel"/>
    <w:tmpl w:val="CA968618"/>
    <w:lvl w:ilvl="0" w:tplc="040F0017">
      <w:start w:val="1"/>
      <w:numFmt w:val="lowerLetter"/>
      <w:lvlText w:val="%1)"/>
      <w:lvlJc w:val="left"/>
      <w:pPr>
        <w:ind w:left="360" w:hanging="360"/>
      </w:pPr>
    </w:lvl>
    <w:lvl w:ilvl="1" w:tplc="040F0019" w:tentative="1">
      <w:start w:val="1"/>
      <w:numFmt w:val="lowerLetter"/>
      <w:lvlText w:val="%2."/>
      <w:lvlJc w:val="left"/>
      <w:pPr>
        <w:ind w:left="2007" w:hanging="360"/>
      </w:pPr>
    </w:lvl>
    <w:lvl w:ilvl="2" w:tplc="040F001B" w:tentative="1">
      <w:start w:val="1"/>
      <w:numFmt w:val="lowerRoman"/>
      <w:lvlText w:val="%3."/>
      <w:lvlJc w:val="right"/>
      <w:pPr>
        <w:ind w:left="2727" w:hanging="180"/>
      </w:pPr>
    </w:lvl>
    <w:lvl w:ilvl="3" w:tplc="040F000F" w:tentative="1">
      <w:start w:val="1"/>
      <w:numFmt w:val="decimal"/>
      <w:lvlText w:val="%4."/>
      <w:lvlJc w:val="left"/>
      <w:pPr>
        <w:ind w:left="3447" w:hanging="360"/>
      </w:pPr>
    </w:lvl>
    <w:lvl w:ilvl="4" w:tplc="040F0019" w:tentative="1">
      <w:start w:val="1"/>
      <w:numFmt w:val="lowerLetter"/>
      <w:lvlText w:val="%5."/>
      <w:lvlJc w:val="left"/>
      <w:pPr>
        <w:ind w:left="4167" w:hanging="360"/>
      </w:pPr>
    </w:lvl>
    <w:lvl w:ilvl="5" w:tplc="040F001B" w:tentative="1">
      <w:start w:val="1"/>
      <w:numFmt w:val="lowerRoman"/>
      <w:lvlText w:val="%6."/>
      <w:lvlJc w:val="right"/>
      <w:pPr>
        <w:ind w:left="4887" w:hanging="180"/>
      </w:pPr>
    </w:lvl>
    <w:lvl w:ilvl="6" w:tplc="040F000F" w:tentative="1">
      <w:start w:val="1"/>
      <w:numFmt w:val="decimal"/>
      <w:lvlText w:val="%7."/>
      <w:lvlJc w:val="left"/>
      <w:pPr>
        <w:ind w:left="5607" w:hanging="360"/>
      </w:pPr>
    </w:lvl>
    <w:lvl w:ilvl="7" w:tplc="040F0019" w:tentative="1">
      <w:start w:val="1"/>
      <w:numFmt w:val="lowerLetter"/>
      <w:lvlText w:val="%8."/>
      <w:lvlJc w:val="left"/>
      <w:pPr>
        <w:ind w:left="6327" w:hanging="360"/>
      </w:pPr>
    </w:lvl>
    <w:lvl w:ilvl="8" w:tplc="040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ECE6F9C"/>
    <w:multiLevelType w:val="hybridMultilevel"/>
    <w:tmpl w:val="FB1CEF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82160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2833211">
    <w:abstractNumId w:val="0"/>
  </w:num>
  <w:num w:numId="3" w16cid:durableId="920527003">
    <w:abstractNumId w:val="3"/>
  </w:num>
  <w:num w:numId="4" w16cid:durableId="1412391828">
    <w:abstractNumId w:val="2"/>
  </w:num>
  <w:num w:numId="5" w16cid:durableId="1312633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documentProtection w:edit="forms" w:enforcement="1" w:cryptProviderType="rsaAES" w:cryptAlgorithmClass="hash" w:cryptAlgorithmType="typeAny" w:cryptAlgorithmSid="14" w:cryptSpinCount="100000" w:hash="xCJTZmbpwvozOABj9KDbBL9JlHrqwilj4wUuJZylIBuyclvsejzCDv9Tpt74zbFYReG2AXlhOiMyWpjFc1JSCw==" w:salt="RMuOpEpDTDIXoyRI6UBE0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58"/>
    <w:rsid w:val="00002612"/>
    <w:rsid w:val="00004061"/>
    <w:rsid w:val="0000553C"/>
    <w:rsid w:val="000118AC"/>
    <w:rsid w:val="000148A6"/>
    <w:rsid w:val="00021AD5"/>
    <w:rsid w:val="00026CC8"/>
    <w:rsid w:val="0003227F"/>
    <w:rsid w:val="00040C87"/>
    <w:rsid w:val="000411C5"/>
    <w:rsid w:val="00043ECD"/>
    <w:rsid w:val="000506CE"/>
    <w:rsid w:val="00050DD3"/>
    <w:rsid w:val="0005443F"/>
    <w:rsid w:val="00054CD3"/>
    <w:rsid w:val="000550A9"/>
    <w:rsid w:val="000640D5"/>
    <w:rsid w:val="00066CF9"/>
    <w:rsid w:val="00074BB3"/>
    <w:rsid w:val="000848B4"/>
    <w:rsid w:val="000857A0"/>
    <w:rsid w:val="00092CD7"/>
    <w:rsid w:val="000A473C"/>
    <w:rsid w:val="000A65F9"/>
    <w:rsid w:val="000B5E9E"/>
    <w:rsid w:val="000C2482"/>
    <w:rsid w:val="000C5448"/>
    <w:rsid w:val="000D1CC2"/>
    <w:rsid w:val="000D4CDA"/>
    <w:rsid w:val="001050F2"/>
    <w:rsid w:val="00107CFC"/>
    <w:rsid w:val="00115B60"/>
    <w:rsid w:val="001172C0"/>
    <w:rsid w:val="00120EA5"/>
    <w:rsid w:val="00123531"/>
    <w:rsid w:val="001246D0"/>
    <w:rsid w:val="00125D61"/>
    <w:rsid w:val="00141F78"/>
    <w:rsid w:val="00145EDE"/>
    <w:rsid w:val="00154DE2"/>
    <w:rsid w:val="0017021C"/>
    <w:rsid w:val="00174CAF"/>
    <w:rsid w:val="00190808"/>
    <w:rsid w:val="001A21BE"/>
    <w:rsid w:val="001B0713"/>
    <w:rsid w:val="001C4DEA"/>
    <w:rsid w:val="001C7162"/>
    <w:rsid w:val="001D48F3"/>
    <w:rsid w:val="001F1446"/>
    <w:rsid w:val="001F260A"/>
    <w:rsid w:val="001F5B46"/>
    <w:rsid w:val="001F75BB"/>
    <w:rsid w:val="001F75FA"/>
    <w:rsid w:val="002006AF"/>
    <w:rsid w:val="00212D3C"/>
    <w:rsid w:val="00212DE6"/>
    <w:rsid w:val="00216E07"/>
    <w:rsid w:val="0022326D"/>
    <w:rsid w:val="0023250A"/>
    <w:rsid w:val="002330BB"/>
    <w:rsid w:val="00241CC2"/>
    <w:rsid w:val="00245EDD"/>
    <w:rsid w:val="00246198"/>
    <w:rsid w:val="00257DDF"/>
    <w:rsid w:val="00261206"/>
    <w:rsid w:val="00262F15"/>
    <w:rsid w:val="00266AEA"/>
    <w:rsid w:val="0027644B"/>
    <w:rsid w:val="00276E21"/>
    <w:rsid w:val="00276ECA"/>
    <w:rsid w:val="002825DD"/>
    <w:rsid w:val="00291E3E"/>
    <w:rsid w:val="002A258A"/>
    <w:rsid w:val="002B385F"/>
    <w:rsid w:val="002C526C"/>
    <w:rsid w:val="002C6058"/>
    <w:rsid w:val="002D5674"/>
    <w:rsid w:val="002E37CC"/>
    <w:rsid w:val="002E3E7A"/>
    <w:rsid w:val="002E68BB"/>
    <w:rsid w:val="002F0B3C"/>
    <w:rsid w:val="002F2170"/>
    <w:rsid w:val="002F34C5"/>
    <w:rsid w:val="002F512D"/>
    <w:rsid w:val="00301806"/>
    <w:rsid w:val="003070CC"/>
    <w:rsid w:val="00314DAC"/>
    <w:rsid w:val="00315793"/>
    <w:rsid w:val="00326AB2"/>
    <w:rsid w:val="00335EF9"/>
    <w:rsid w:val="00337CB2"/>
    <w:rsid w:val="0034155A"/>
    <w:rsid w:val="00342627"/>
    <w:rsid w:val="00342766"/>
    <w:rsid w:val="003440B0"/>
    <w:rsid w:val="00361C45"/>
    <w:rsid w:val="003629ED"/>
    <w:rsid w:val="003749D1"/>
    <w:rsid w:val="00385C33"/>
    <w:rsid w:val="003928D9"/>
    <w:rsid w:val="00392FAA"/>
    <w:rsid w:val="00395441"/>
    <w:rsid w:val="003A0D36"/>
    <w:rsid w:val="003A2A91"/>
    <w:rsid w:val="003B01DC"/>
    <w:rsid w:val="003B1C9C"/>
    <w:rsid w:val="003B21E2"/>
    <w:rsid w:val="003B3C14"/>
    <w:rsid w:val="003B5337"/>
    <w:rsid w:val="003B6F2F"/>
    <w:rsid w:val="003C0891"/>
    <w:rsid w:val="003C7E63"/>
    <w:rsid w:val="003D0145"/>
    <w:rsid w:val="003D0512"/>
    <w:rsid w:val="003E0F26"/>
    <w:rsid w:val="003E117B"/>
    <w:rsid w:val="003F4497"/>
    <w:rsid w:val="003F69A8"/>
    <w:rsid w:val="00407A30"/>
    <w:rsid w:val="00410D9B"/>
    <w:rsid w:val="00411D1F"/>
    <w:rsid w:val="004137EB"/>
    <w:rsid w:val="004162D8"/>
    <w:rsid w:val="00417AAA"/>
    <w:rsid w:val="00417EC5"/>
    <w:rsid w:val="004300F6"/>
    <w:rsid w:val="00430777"/>
    <w:rsid w:val="004319F7"/>
    <w:rsid w:val="00435F59"/>
    <w:rsid w:val="0046142B"/>
    <w:rsid w:val="00463EC4"/>
    <w:rsid w:val="00463F02"/>
    <w:rsid w:val="00464080"/>
    <w:rsid w:val="0047469B"/>
    <w:rsid w:val="004811F6"/>
    <w:rsid w:val="00492460"/>
    <w:rsid w:val="0049389E"/>
    <w:rsid w:val="00494A63"/>
    <w:rsid w:val="00495DA4"/>
    <w:rsid w:val="004A1C34"/>
    <w:rsid w:val="004B1C4F"/>
    <w:rsid w:val="004B5C29"/>
    <w:rsid w:val="004D4E1F"/>
    <w:rsid w:val="004D7984"/>
    <w:rsid w:val="004E1588"/>
    <w:rsid w:val="004E2E09"/>
    <w:rsid w:val="004F560E"/>
    <w:rsid w:val="005033FD"/>
    <w:rsid w:val="0051191F"/>
    <w:rsid w:val="00514A07"/>
    <w:rsid w:val="00540B8F"/>
    <w:rsid w:val="00541132"/>
    <w:rsid w:val="005463FD"/>
    <w:rsid w:val="0056220E"/>
    <w:rsid w:val="00563BD8"/>
    <w:rsid w:val="00567CC9"/>
    <w:rsid w:val="00567F14"/>
    <w:rsid w:val="0057300D"/>
    <w:rsid w:val="005734CE"/>
    <w:rsid w:val="00586465"/>
    <w:rsid w:val="005A1566"/>
    <w:rsid w:val="005A65DE"/>
    <w:rsid w:val="005B773F"/>
    <w:rsid w:val="005C0634"/>
    <w:rsid w:val="005C1E9D"/>
    <w:rsid w:val="005D28EA"/>
    <w:rsid w:val="005E1E3F"/>
    <w:rsid w:val="005E40BC"/>
    <w:rsid w:val="005F0424"/>
    <w:rsid w:val="005F0724"/>
    <w:rsid w:val="005F0752"/>
    <w:rsid w:val="005F0C81"/>
    <w:rsid w:val="005F37A6"/>
    <w:rsid w:val="005F3A57"/>
    <w:rsid w:val="005F73F9"/>
    <w:rsid w:val="0060480E"/>
    <w:rsid w:val="006201FB"/>
    <w:rsid w:val="0062452D"/>
    <w:rsid w:val="00632D8E"/>
    <w:rsid w:val="006422B8"/>
    <w:rsid w:val="00654833"/>
    <w:rsid w:val="00654DBE"/>
    <w:rsid w:val="00657653"/>
    <w:rsid w:val="00657ADF"/>
    <w:rsid w:val="00676751"/>
    <w:rsid w:val="00685355"/>
    <w:rsid w:val="00687949"/>
    <w:rsid w:val="0069002B"/>
    <w:rsid w:val="006926EB"/>
    <w:rsid w:val="006B660F"/>
    <w:rsid w:val="006C3D7C"/>
    <w:rsid w:val="006C79E4"/>
    <w:rsid w:val="006E20D9"/>
    <w:rsid w:val="006F3296"/>
    <w:rsid w:val="00716A58"/>
    <w:rsid w:val="00717E08"/>
    <w:rsid w:val="00727C0C"/>
    <w:rsid w:val="00731238"/>
    <w:rsid w:val="00731E4D"/>
    <w:rsid w:val="0073214B"/>
    <w:rsid w:val="00741CA8"/>
    <w:rsid w:val="007607E8"/>
    <w:rsid w:val="007902D3"/>
    <w:rsid w:val="00791032"/>
    <w:rsid w:val="0079367A"/>
    <w:rsid w:val="00794627"/>
    <w:rsid w:val="00796883"/>
    <w:rsid w:val="007A021D"/>
    <w:rsid w:val="007A4E25"/>
    <w:rsid w:val="007A5C91"/>
    <w:rsid w:val="007B7ACB"/>
    <w:rsid w:val="007C531E"/>
    <w:rsid w:val="007C7590"/>
    <w:rsid w:val="007C7E05"/>
    <w:rsid w:val="007F02C6"/>
    <w:rsid w:val="007F3262"/>
    <w:rsid w:val="007F3AC2"/>
    <w:rsid w:val="0080255B"/>
    <w:rsid w:val="00815D4B"/>
    <w:rsid w:val="00824997"/>
    <w:rsid w:val="008324AF"/>
    <w:rsid w:val="0083361F"/>
    <w:rsid w:val="008346C8"/>
    <w:rsid w:val="00835752"/>
    <w:rsid w:val="008432A7"/>
    <w:rsid w:val="0085101C"/>
    <w:rsid w:val="00857BD0"/>
    <w:rsid w:val="008623E9"/>
    <w:rsid w:val="00877CAF"/>
    <w:rsid w:val="00896E54"/>
    <w:rsid w:val="008A2D26"/>
    <w:rsid w:val="008A6F9C"/>
    <w:rsid w:val="008B2277"/>
    <w:rsid w:val="008B54B1"/>
    <w:rsid w:val="008B5E23"/>
    <w:rsid w:val="008B771E"/>
    <w:rsid w:val="008C18F6"/>
    <w:rsid w:val="008C4C33"/>
    <w:rsid w:val="008E1DB4"/>
    <w:rsid w:val="008E6646"/>
    <w:rsid w:val="008F75F3"/>
    <w:rsid w:val="00904B87"/>
    <w:rsid w:val="00906104"/>
    <w:rsid w:val="0090770C"/>
    <w:rsid w:val="009161F7"/>
    <w:rsid w:val="009244A3"/>
    <w:rsid w:val="009334DC"/>
    <w:rsid w:val="0093790D"/>
    <w:rsid w:val="0094180E"/>
    <w:rsid w:val="00942EF8"/>
    <w:rsid w:val="00947AE2"/>
    <w:rsid w:val="00981EFE"/>
    <w:rsid w:val="00983235"/>
    <w:rsid w:val="009845B4"/>
    <w:rsid w:val="00985714"/>
    <w:rsid w:val="009903CD"/>
    <w:rsid w:val="00990D9A"/>
    <w:rsid w:val="00993DCE"/>
    <w:rsid w:val="009A03BD"/>
    <w:rsid w:val="009A7D1F"/>
    <w:rsid w:val="009B12F4"/>
    <w:rsid w:val="009C08E0"/>
    <w:rsid w:val="009C15E6"/>
    <w:rsid w:val="009C6221"/>
    <w:rsid w:val="009D11BB"/>
    <w:rsid w:val="009D4C7F"/>
    <w:rsid w:val="009D65F8"/>
    <w:rsid w:val="009F3D1E"/>
    <w:rsid w:val="009F7996"/>
    <w:rsid w:val="00A015E3"/>
    <w:rsid w:val="00A13BB3"/>
    <w:rsid w:val="00A15625"/>
    <w:rsid w:val="00A27FF3"/>
    <w:rsid w:val="00A3029A"/>
    <w:rsid w:val="00A30DC1"/>
    <w:rsid w:val="00A42E0E"/>
    <w:rsid w:val="00A50C04"/>
    <w:rsid w:val="00A5706B"/>
    <w:rsid w:val="00A6216D"/>
    <w:rsid w:val="00A74172"/>
    <w:rsid w:val="00A91605"/>
    <w:rsid w:val="00A928CB"/>
    <w:rsid w:val="00A94465"/>
    <w:rsid w:val="00AA2158"/>
    <w:rsid w:val="00AA2BDB"/>
    <w:rsid w:val="00AA3740"/>
    <w:rsid w:val="00AC2BFD"/>
    <w:rsid w:val="00AC57FE"/>
    <w:rsid w:val="00AC7CC1"/>
    <w:rsid w:val="00AD45E0"/>
    <w:rsid w:val="00AD47FC"/>
    <w:rsid w:val="00AE07E6"/>
    <w:rsid w:val="00AE559D"/>
    <w:rsid w:val="00AE611A"/>
    <w:rsid w:val="00AF48C3"/>
    <w:rsid w:val="00AF70EE"/>
    <w:rsid w:val="00AF76F8"/>
    <w:rsid w:val="00B045AA"/>
    <w:rsid w:val="00B063E2"/>
    <w:rsid w:val="00B1150F"/>
    <w:rsid w:val="00B150DE"/>
    <w:rsid w:val="00B17CC1"/>
    <w:rsid w:val="00B22E17"/>
    <w:rsid w:val="00B44FE4"/>
    <w:rsid w:val="00B50D80"/>
    <w:rsid w:val="00B5481D"/>
    <w:rsid w:val="00B557E6"/>
    <w:rsid w:val="00B66C7D"/>
    <w:rsid w:val="00B73C65"/>
    <w:rsid w:val="00B77C15"/>
    <w:rsid w:val="00B84DAA"/>
    <w:rsid w:val="00B8620D"/>
    <w:rsid w:val="00B95C79"/>
    <w:rsid w:val="00B96AB7"/>
    <w:rsid w:val="00BA1156"/>
    <w:rsid w:val="00BA12AF"/>
    <w:rsid w:val="00BB4540"/>
    <w:rsid w:val="00BB6F00"/>
    <w:rsid w:val="00BB755B"/>
    <w:rsid w:val="00BC03F0"/>
    <w:rsid w:val="00BC0E3C"/>
    <w:rsid w:val="00BC338B"/>
    <w:rsid w:val="00BC56E7"/>
    <w:rsid w:val="00BC6491"/>
    <w:rsid w:val="00BD23C5"/>
    <w:rsid w:val="00BD5545"/>
    <w:rsid w:val="00BF6481"/>
    <w:rsid w:val="00C035C9"/>
    <w:rsid w:val="00C17556"/>
    <w:rsid w:val="00C24BA8"/>
    <w:rsid w:val="00C25A28"/>
    <w:rsid w:val="00C32155"/>
    <w:rsid w:val="00C35F58"/>
    <w:rsid w:val="00C37D41"/>
    <w:rsid w:val="00C408E9"/>
    <w:rsid w:val="00C57BCF"/>
    <w:rsid w:val="00C67B24"/>
    <w:rsid w:val="00C712F6"/>
    <w:rsid w:val="00C779DB"/>
    <w:rsid w:val="00C822C5"/>
    <w:rsid w:val="00C90BD4"/>
    <w:rsid w:val="00C9690E"/>
    <w:rsid w:val="00CA10A4"/>
    <w:rsid w:val="00CA1EF3"/>
    <w:rsid w:val="00CA4171"/>
    <w:rsid w:val="00CA46EC"/>
    <w:rsid w:val="00CA7F9A"/>
    <w:rsid w:val="00CB3881"/>
    <w:rsid w:val="00CB4292"/>
    <w:rsid w:val="00CB51ED"/>
    <w:rsid w:val="00CB5845"/>
    <w:rsid w:val="00CC6287"/>
    <w:rsid w:val="00CC7AA8"/>
    <w:rsid w:val="00CE21DB"/>
    <w:rsid w:val="00CE6996"/>
    <w:rsid w:val="00CF294A"/>
    <w:rsid w:val="00D12616"/>
    <w:rsid w:val="00D1383D"/>
    <w:rsid w:val="00D21663"/>
    <w:rsid w:val="00D22CA9"/>
    <w:rsid w:val="00D22D3D"/>
    <w:rsid w:val="00D230A3"/>
    <w:rsid w:val="00D256D1"/>
    <w:rsid w:val="00D3317F"/>
    <w:rsid w:val="00D3516C"/>
    <w:rsid w:val="00D355CB"/>
    <w:rsid w:val="00D358DD"/>
    <w:rsid w:val="00D40D05"/>
    <w:rsid w:val="00D512F6"/>
    <w:rsid w:val="00D51AD7"/>
    <w:rsid w:val="00D53FBA"/>
    <w:rsid w:val="00D54DCF"/>
    <w:rsid w:val="00D614F0"/>
    <w:rsid w:val="00D62649"/>
    <w:rsid w:val="00D6347B"/>
    <w:rsid w:val="00D64D20"/>
    <w:rsid w:val="00D7120C"/>
    <w:rsid w:val="00D71EF8"/>
    <w:rsid w:val="00D72828"/>
    <w:rsid w:val="00D73CE5"/>
    <w:rsid w:val="00D757F0"/>
    <w:rsid w:val="00D838D8"/>
    <w:rsid w:val="00D846B2"/>
    <w:rsid w:val="00D91E87"/>
    <w:rsid w:val="00DA3DC2"/>
    <w:rsid w:val="00DA5CA2"/>
    <w:rsid w:val="00DA7D21"/>
    <w:rsid w:val="00DB2FCF"/>
    <w:rsid w:val="00DC54AB"/>
    <w:rsid w:val="00DC6CC4"/>
    <w:rsid w:val="00DD36F4"/>
    <w:rsid w:val="00DE0B00"/>
    <w:rsid w:val="00DE51A6"/>
    <w:rsid w:val="00DE6EF6"/>
    <w:rsid w:val="00DF158C"/>
    <w:rsid w:val="00DF31C0"/>
    <w:rsid w:val="00DF636B"/>
    <w:rsid w:val="00DF79B4"/>
    <w:rsid w:val="00E00074"/>
    <w:rsid w:val="00E00AA0"/>
    <w:rsid w:val="00E04766"/>
    <w:rsid w:val="00E10E6B"/>
    <w:rsid w:val="00E135E2"/>
    <w:rsid w:val="00E162D1"/>
    <w:rsid w:val="00E173C1"/>
    <w:rsid w:val="00E21290"/>
    <w:rsid w:val="00E24F81"/>
    <w:rsid w:val="00E32FE8"/>
    <w:rsid w:val="00E37DBE"/>
    <w:rsid w:val="00E43E67"/>
    <w:rsid w:val="00E457C4"/>
    <w:rsid w:val="00E52612"/>
    <w:rsid w:val="00E61648"/>
    <w:rsid w:val="00E64913"/>
    <w:rsid w:val="00E719AB"/>
    <w:rsid w:val="00E71A22"/>
    <w:rsid w:val="00E7314F"/>
    <w:rsid w:val="00E81825"/>
    <w:rsid w:val="00E96B3B"/>
    <w:rsid w:val="00EA1AF3"/>
    <w:rsid w:val="00EA263C"/>
    <w:rsid w:val="00EA7A96"/>
    <w:rsid w:val="00EC6AEC"/>
    <w:rsid w:val="00EE77AE"/>
    <w:rsid w:val="00EF4855"/>
    <w:rsid w:val="00EF59AB"/>
    <w:rsid w:val="00EF6957"/>
    <w:rsid w:val="00F00E6D"/>
    <w:rsid w:val="00F13D5E"/>
    <w:rsid w:val="00F2220C"/>
    <w:rsid w:val="00F23BB0"/>
    <w:rsid w:val="00F275FF"/>
    <w:rsid w:val="00F36C99"/>
    <w:rsid w:val="00F416CC"/>
    <w:rsid w:val="00F43082"/>
    <w:rsid w:val="00F451A2"/>
    <w:rsid w:val="00F50CBF"/>
    <w:rsid w:val="00F50EF0"/>
    <w:rsid w:val="00F575DE"/>
    <w:rsid w:val="00F7579B"/>
    <w:rsid w:val="00F77140"/>
    <w:rsid w:val="00F8084D"/>
    <w:rsid w:val="00F83AE2"/>
    <w:rsid w:val="00F91283"/>
    <w:rsid w:val="00FA79D9"/>
    <w:rsid w:val="00FB44A4"/>
    <w:rsid w:val="00FB4AD8"/>
    <w:rsid w:val="00FB5BD0"/>
    <w:rsid w:val="00FB5FBD"/>
    <w:rsid w:val="00FB7B45"/>
    <w:rsid w:val="00FC3BD0"/>
    <w:rsid w:val="00FC76DE"/>
    <w:rsid w:val="00FD2198"/>
    <w:rsid w:val="00FE332E"/>
    <w:rsid w:val="00FE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71EB6"/>
  <w15:docId w15:val="{CBFCEE81-023B-491A-B2FB-6D0B71F1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751"/>
    <w:pPr>
      <w:spacing w:before="120" w:after="120" w:line="240" w:lineRule="auto"/>
      <w:jc w:val="both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1BE"/>
    <w:pPr>
      <w:keepNext/>
      <w:numPr>
        <w:numId w:val="5"/>
      </w:numPr>
      <w:spacing w:before="360" w:after="60"/>
      <w:ind w:left="567" w:hanging="567"/>
      <w:outlineLvl w:val="0"/>
    </w:pPr>
    <w:rPr>
      <w:rFonts w:eastAsiaTheme="majorEastAsia" w:cs="Arial"/>
      <w:bCs/>
      <w:color w:val="595959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C526C"/>
    <w:pPr>
      <w:keepNext/>
      <w:keepLines/>
      <w:spacing w:before="200"/>
      <w:ind w:left="426" w:hanging="426"/>
      <w:outlineLvl w:val="1"/>
    </w:pPr>
    <w:rPr>
      <w:rFonts w:eastAsia="Times New Roman" w:cs="Times New Roman"/>
      <w:b/>
      <w:bCs/>
      <w:szCs w:val="1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3A5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A57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57"/>
    <w:rPr>
      <w:rFonts w:ascii="Tahoma" w:hAnsi="Tahoma" w:cs="Tahoma"/>
      <w:sz w:val="16"/>
      <w:szCs w:val="16"/>
    </w:rPr>
  </w:style>
  <w:style w:type="character" w:customStyle="1" w:styleId="FBLIHeadline3Char">
    <w:name w:val="FBLI_Headline3 Char"/>
    <w:basedOn w:val="DefaultParagraphFont"/>
    <w:link w:val="FBLIHeadline3"/>
    <w:locked/>
    <w:rsid w:val="007A5C91"/>
    <w:rPr>
      <w:rFonts w:ascii="Arial" w:hAnsi="Arial" w:cs="Arial"/>
      <w:bCs/>
      <w:sz w:val="28"/>
      <w:szCs w:val="32"/>
    </w:rPr>
  </w:style>
  <w:style w:type="paragraph" w:customStyle="1" w:styleId="FBLIHeadline3">
    <w:name w:val="FBLI_Headline3"/>
    <w:basedOn w:val="Normal"/>
    <w:link w:val="FBLIHeadline3Char"/>
    <w:rsid w:val="007A5C91"/>
    <w:pPr>
      <w:spacing w:before="200"/>
    </w:pPr>
    <w:rPr>
      <w:rFonts w:cs="Arial"/>
      <w:bCs/>
      <w:sz w:val="28"/>
      <w:szCs w:val="32"/>
    </w:rPr>
  </w:style>
  <w:style w:type="character" w:customStyle="1" w:styleId="FBLITextChar">
    <w:name w:val="FBLI_Text Char"/>
    <w:basedOn w:val="DefaultParagraphFont"/>
    <w:link w:val="FBLIText"/>
    <w:locked/>
    <w:rsid w:val="007A5C91"/>
    <w:rPr>
      <w:rFonts w:ascii="Arial" w:hAnsi="Arial" w:cs="Arial"/>
      <w:bCs/>
      <w:sz w:val="20"/>
      <w:szCs w:val="20"/>
    </w:rPr>
  </w:style>
  <w:style w:type="paragraph" w:customStyle="1" w:styleId="FBLIText">
    <w:name w:val="FBLI_Text"/>
    <w:basedOn w:val="Normal"/>
    <w:link w:val="FBLITextChar"/>
    <w:rsid w:val="007A5C91"/>
    <w:rPr>
      <w:rFonts w:cs="Arial"/>
      <w:bCs/>
      <w:szCs w:val="20"/>
    </w:rPr>
  </w:style>
  <w:style w:type="character" w:customStyle="1" w:styleId="FBLIColumnHeader1Char">
    <w:name w:val="FBLI_ColumnHeader1 Char"/>
    <w:basedOn w:val="DefaultParagraphFont"/>
    <w:link w:val="FBLIColumnHeader1"/>
    <w:locked/>
    <w:rsid w:val="009D65F8"/>
    <w:rPr>
      <w:rFonts w:ascii="Times-Bold" w:hAnsi="Times-Bold" w:cs="Times-Bold"/>
      <w:b/>
      <w:bCs/>
      <w:sz w:val="20"/>
      <w:szCs w:val="20"/>
      <w:shd w:val="clear" w:color="auto" w:fill="D9D9D9" w:themeFill="background1" w:themeFillShade="D9"/>
    </w:rPr>
  </w:style>
  <w:style w:type="paragraph" w:customStyle="1" w:styleId="FBLIColumnHeader1">
    <w:name w:val="FBLI_ColumnHeader1"/>
    <w:basedOn w:val="Normal"/>
    <w:link w:val="FBLIColumnHeader1Char"/>
    <w:rsid w:val="009D65F8"/>
    <w:pPr>
      <w:shd w:val="clear" w:color="auto" w:fill="D9D9D9" w:themeFill="background1" w:themeFillShade="D9"/>
      <w:jc w:val="center"/>
    </w:pPr>
    <w:rPr>
      <w:rFonts w:ascii="Times-Bold" w:hAnsi="Times-Bold" w:cs="Times-Bold"/>
      <w:b/>
      <w:bCs/>
      <w:szCs w:val="20"/>
    </w:rPr>
  </w:style>
  <w:style w:type="table" w:styleId="TableGrid">
    <w:name w:val="Table Grid"/>
    <w:basedOn w:val="TableNormal"/>
    <w:uiPriority w:val="99"/>
    <w:rsid w:val="009D65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A5C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91"/>
  </w:style>
  <w:style w:type="paragraph" w:styleId="Footer">
    <w:name w:val="footer"/>
    <w:basedOn w:val="Normal"/>
    <w:link w:val="FooterChar"/>
    <w:uiPriority w:val="99"/>
    <w:unhideWhenUsed/>
    <w:rsid w:val="007A5C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91"/>
  </w:style>
  <w:style w:type="table" w:customStyle="1" w:styleId="LightShading1">
    <w:name w:val="Light Shading1"/>
    <w:basedOn w:val="TableNormal"/>
    <w:uiPriority w:val="60"/>
    <w:rsid w:val="007A5C9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ubtitle">
    <w:name w:val="Subtitle"/>
    <w:basedOn w:val="Normal"/>
    <w:next w:val="Normal"/>
    <w:link w:val="SubtitleChar"/>
    <w:qFormat/>
    <w:rsid w:val="001A21BE"/>
    <w:pPr>
      <w:numPr>
        <w:ilvl w:val="1"/>
      </w:numPr>
      <w:spacing w:before="0" w:after="480"/>
    </w:pPr>
    <w:rPr>
      <w:rFonts w:eastAsia="Times New Roman" w:cs="Times New Roman"/>
      <w:iCs/>
      <w:color w:val="595959"/>
      <w:spacing w:val="10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rsid w:val="001A21BE"/>
    <w:rPr>
      <w:rFonts w:ascii="Arial" w:eastAsia="Times New Roman" w:hAnsi="Arial" w:cs="Times New Roman"/>
      <w:iCs/>
      <w:color w:val="595959"/>
      <w:spacing w:val="10"/>
      <w:sz w:val="16"/>
      <w:szCs w:val="24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1A21BE"/>
    <w:pPr>
      <w:spacing w:before="1000" w:after="60"/>
    </w:pPr>
    <w:rPr>
      <w:rFonts w:eastAsia="Times New Roman" w:cs="Times New Roman"/>
      <w:noProof/>
      <w:color w:val="003264"/>
      <w:kern w:val="28"/>
      <w:sz w:val="32"/>
      <w:szCs w:val="28"/>
    </w:rPr>
  </w:style>
  <w:style w:type="character" w:customStyle="1" w:styleId="TitleChar">
    <w:name w:val="Title Char"/>
    <w:basedOn w:val="DefaultParagraphFont"/>
    <w:link w:val="Title"/>
    <w:rsid w:val="001A21BE"/>
    <w:rPr>
      <w:rFonts w:ascii="Arial" w:eastAsia="Times New Roman" w:hAnsi="Arial" w:cs="Times New Roman"/>
      <w:noProof/>
      <w:color w:val="003264"/>
      <w:kern w:val="28"/>
      <w:sz w:val="32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2A91"/>
    <w:pPr>
      <w:spacing w:before="0"/>
    </w:pPr>
    <w:rPr>
      <w:rFonts w:eastAsia="Cambria" w:cs="Times New Roman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2A91"/>
    <w:rPr>
      <w:rFonts w:ascii="Arial" w:eastAsia="Cambria" w:hAnsi="Arial" w:cs="Times New Roman"/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A2A91"/>
    <w:rPr>
      <w:vertAlign w:val="superscript"/>
    </w:rPr>
  </w:style>
  <w:style w:type="character" w:customStyle="1" w:styleId="Heading2Char">
    <w:name w:val="Heading 2 Char"/>
    <w:basedOn w:val="DefaultParagraphFont"/>
    <w:link w:val="Heading2"/>
    <w:rsid w:val="002C526C"/>
    <w:rPr>
      <w:rFonts w:ascii="Arial" w:eastAsia="Times New Roman" w:hAnsi="Arial" w:cs="Times New Roman"/>
      <w:b/>
      <w:bCs/>
      <w:sz w:val="18"/>
      <w:szCs w:val="18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F56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560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560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6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60E"/>
    <w:rPr>
      <w:rFonts w:ascii="Arial" w:hAnsi="Arial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C6221"/>
    <w:pPr>
      <w:spacing w:before="0"/>
    </w:pPr>
    <w:rPr>
      <w:rFonts w:ascii="Tahoma" w:hAnsi="Tahoma"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622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A21BE"/>
    <w:rPr>
      <w:rFonts w:ascii="Arial" w:eastAsiaTheme="majorEastAsia" w:hAnsi="Arial" w:cs="Arial"/>
      <w:bCs/>
      <w:color w:val="595959"/>
      <w:sz w:val="20"/>
      <w:szCs w:val="20"/>
    </w:rPr>
  </w:style>
  <w:style w:type="paragraph" w:styleId="ListParagraph">
    <w:name w:val="List Paragraph"/>
    <w:basedOn w:val="Normal"/>
    <w:uiPriority w:val="99"/>
    <w:qFormat/>
    <w:rsid w:val="001A21BE"/>
    <w:pPr>
      <w:ind w:left="720"/>
      <w:contextualSpacing/>
    </w:pPr>
    <w:rPr>
      <w:rFonts w:eastAsia="Calibri" w:cs="Times New Roman"/>
      <w:szCs w:val="18"/>
    </w:rPr>
  </w:style>
  <w:style w:type="character" w:styleId="Hyperlink">
    <w:name w:val="Hyperlink"/>
    <w:basedOn w:val="DefaultParagraphFont"/>
    <w:uiPriority w:val="99"/>
    <w:unhideWhenUsed/>
    <w:rsid w:val="001A21BE"/>
    <w:rPr>
      <w:color w:val="003264"/>
      <w:sz w:val="18"/>
      <w:szCs w:val="18"/>
      <w:u w:val="single"/>
      <w:lang w:eastAsia="is-IS"/>
    </w:rPr>
  </w:style>
  <w:style w:type="paragraph" w:styleId="Revision">
    <w:name w:val="Revision"/>
    <w:hidden/>
    <w:uiPriority w:val="99"/>
    <w:semiHidden/>
    <w:rsid w:val="0090770C"/>
    <w:pPr>
      <w:spacing w:after="0" w:line="240" w:lineRule="auto"/>
    </w:pPr>
    <w:rPr>
      <w:rFonts w:ascii="Arial" w:hAnsi="Arial"/>
      <w:sz w:val="20"/>
    </w:rPr>
  </w:style>
  <w:style w:type="paragraph" w:styleId="NoSpacing">
    <w:name w:val="No Spacing"/>
    <w:uiPriority w:val="1"/>
    <w:qFormat/>
    <w:rsid w:val="00DF31C0"/>
    <w:pPr>
      <w:spacing w:after="0" w:line="240" w:lineRule="auto"/>
      <w:jc w:val="both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footer" Target="footer2.xml"/><Relationship Id="rId21" Type="http://schemas.openxmlformats.org/officeDocument/2006/relationships/customXml" Target="../customXml/item21.xml"/><Relationship Id="rId34" Type="http://schemas.openxmlformats.org/officeDocument/2006/relationships/hyperlink" Target="https://www.landsbankinn.is/um-bankann/skilmalar/almennir-vidskiptaskilmalar-landsbankans/" TargetMode="External"/><Relationship Id="rId42" Type="http://schemas.openxmlformats.org/officeDocument/2006/relationships/header" Target="header4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36" Type="http://schemas.openxmlformats.org/officeDocument/2006/relationships/header" Target="header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hyperlink" Target="http://www.landsbankinn.is" TargetMode="External"/><Relationship Id="rId43" Type="http://schemas.openxmlformats.org/officeDocument/2006/relationships/footer" Target="footer4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38" Type="http://schemas.openxmlformats.org/officeDocument/2006/relationships/footer" Target="footer1.xml"/><Relationship Id="rId20" Type="http://schemas.openxmlformats.org/officeDocument/2006/relationships/customXml" Target="../customXml/item20.xml"/><Relationship Id="rId41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fhin\Downloads\0920_Umsokn_um_netbanka_og_adgang_fyrir_notanda%20(1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2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3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4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5.xml><?xml version="1.0" encoding="utf-8"?>
<CustomDocumentXML>
  <CompanyName>[Landsbankinn]</CompanyName>
  <CompanySSN>[0101011119]</CompanySSN>
  <CompanyBranch>[CompanyBranch]</CompanyBranch>
  <CustomerName>[Jón Jonsson]</CustomerName>
  <CustomerSsn>[123456-7890]</Customer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6.xml><?xml version="1.0" encoding="utf-8"?>
<CustomDocumentXML>
  <CompanyName>[Nafn fyrirtækis]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7.xml><?xml version="1.0" encoding="utf-8"?>
<CustomDocumentXML>
  <DagsetninginÍDag>[09/02/1977] </DagsetninginÍDag>
  <stadur>[Reykjavík]</stadur>
  <CostAccount>[CostAccount]</CostAccount>
  <kennitala>[1234567809] </kennitala>
  <nafn>[Jón Jónsson] </nafn>
  <CompanyBranch>[CompanyBranch]</CompanyBranch>
  <CompanySSN>[0101011119]</CompanySSN>
  <CompanyName>[Landsbankinn]</CompanyName>
  <Table_1>
    <ServiceActive_1>ServiceActive</ServiceActive_1>
    <ServiceName_1>ServiceName</ServiceName_1>
    <TimabilTil_1>TimabilTil</TimabilTil_1>
  </Table_1>
</CustomDocumentXML>
</file>

<file path=customXml/item8.xml><?xml version="1.0" encoding="utf-8"?>
<CustomDocumentXML>
  <nafn>[Jón Jónsson] </nafn>
  <kennitala>[1234567809] </kennitala>
  <CompanyName>[Landsbankinn]</CompanyName>
  <CompanySSN>[0101011119]</CompanySSN>
  <CompanyBranch>[CompanyBranch]</CompanyBranch>
  <CostAccount>[CostAccount]</CostAccount>
</CustomDocumentXML>
</file>

<file path=customXml/item9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10.xml><?xml version="1.0" encoding="utf-8"?>
<CustomDocumentXML>
  <stadur>[Reykjavík]</stadur>
  <CostAccount>[CostAccount]</CostAccount>
  <kennitala>[1234567809] </kennitala>
  <nafn>[Jón Jónsson] </nafn>
  <CompanyBranch>[CompanyBranch]</CompanyBranch>
  <CompanySSN>[0101011119]</CompanySSN>
  <CompanyName>[Landsbankinn]</CompanyName>
  <Table_1>
    <ServiceActive_1>ServiceActive</ServiceActive_1>
    <ServiceName_1>ServiceName</ServiceName_1>
    <TimabilTil_1>TimabilTil</TimabilTil_1>
  </Table_1>
</CustomDocumentXML>
</file>

<file path=customXml/item11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12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13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14.xml><?xml version="1.0" encoding="utf-8"?>
<CustomDocumentXML>
  <nafn>[Jón Jónsson] </nafn>
  <kennitala>[1234567809] </kennitala>
  <CompanyName>[Landsbankinn]</CompanyName>
  <CompanySSN>[0101011119]</CompanySSN>
  <CompanyBranch>[CompanyBranch]</CompanyBranch>
  <CostAccount>[CostAccount]</CostAccount>
  <stadur>[Reykjavík]</stadur>
</CustomDocumentXML>
</file>

<file path=customXml/item15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16.xml><?xml version="1.0" encoding="utf-8"?>
<CustomDocumentXML>
  <nafn>[Jón Jónsson] </nafn>
  <kennitala>[1234567809] </kennitala>
  <CompanyName>[Landsbankinn]</CompanyName>
  <CompanySSN>[0101011119]</CompanySSN>
  <CompanyBranch>[CompanyBranch]</CompanyBranch>
</CustomDocumentXML>
</file>

<file path=customXml/item17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9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20.xml><?xml version="1.0" encoding="utf-8"?>
<CustomDocumentXML>
  <stadur>[Reykjavík]</stadur>
  <CostAccount>[CostAccount]</CostAccount>
  <kennitala>[1234567809] </kennitala>
  <nafn>[Jón Jónsson] </nafn>
  <CompanyBranch>[CompanyBranch]</CompanyBranch>
  <CompanySSN>[0101011119]</CompanySSN>
  <CompanyName>[Landsbankinn]</CompanyName>
  <Table_1>
    <ServiceActive_1>ServiceActive</ServiceActive_1>
    <ServiceName_1>ServiceName</ServiceName_1>
    <TimabilTil_1>TimabilTil</TimabilTil_1>
  </Table_1>
</CustomDocumentXML>
</file>

<file path=customXml/item21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22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23.xml><?xml version="1.0" encoding="utf-8"?>
<CustomDocumentXML>
  <nafn>[Jón Jónsson] </nafn>
  <kennitala>[1234567809] </kennitala>
  <CompanyName>[Landsbankinn]</CompanyName>
  <CompanySSN>[0101011119]</CompanySSN>
  <CompanyBranch>[CompanyBranch]</CompanyBranch>
  <CostAccount>[CostAccount]</CostAccount>
  <stadur>[Reykjavík]</stadur>
  <Table_1>
    <ServiceName_1>ServiceName</ServiceName_1>
    <TimabilTil_1>TimabilTil</TimabilTil_1>
    <ServiceActive_1>ServiceActive</ServiceActive_1>
  </Table_1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24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25.xml><?xml version="1.0" encoding="utf-8"?>
<CustomDocumentXML>
  <CompanyName>[Landsbankinn]</CompanyName>
  <CompanySSN>[0101011119]</CompanySSN>
  <CompanyBranch>[CompanyBranch]</CompanyBranch>
  <CustomerName>[Jón Jonsson]</CustomerName>
  <CustomerSsn>[123456-7890]</CustomerSsn>
  <CostAccount>[CostAccount]</CostAccount>
  <DocumentPlace>[Reykjavik]</DocumentPlace>
  <DocumentDate>[01.01.2008]</DocumentDate>
  <Table_1>
    <TimabilTil_1>TimabilTil</TimabilTil_1>
    <ServiceName_1>ServiceName</ServiceName_1>
    <ServiceActive_1>ServiceActive</ServiceActive_1>
  </Table_1>
</CustomDocumentXML>
</file>

<file path=customXml/item26.xml><?xml version="1.0" encoding="utf-8"?>
<CustomDocumentXML>
  <CompanyName>[Landsbankinn]</CompanyName>
  <CompanySsn>[0101011119]</CompanySsn>
  <CompanyBranch>[CompanyBranch]</CompanyBranch>
  <ContactName>[Tengill Guðmundsson]</ContactName>
  <ContactSsn>[080808-0808]</ContactSsn>
  <CompanyCostAccount>[0101-01-020202]</CompanyCostAccount>
  <DocumentPlace>[Reykjavik]</DocumentPlace>
  <DocumentDate>[01.01.2008]</DocumentDate>
  <Table_4>
    <TransactionLimitAmount_4>TransactionLimitAmount</TransactionLimitAmount_4>
    <TransactionLimitPeriod_4>TransactionLimitPeriod</TransactionLimitPeriod_4>
    <TransactionLimitNo_4>TransactionLimitNo</TransactionLimitNo_4>
  </Table_4>
</CustomDocumentXML>
</file>

<file path=customXml/item27.xml><?xml version="1.0" encoding="utf-8"?>
<CustomDocumentXML>
  <stadur>[Reykjavík]</stadur>
  <CostAccount>[CostAccount]</CostAccount>
  <kennitala>[1234567809] </kennitala>
  <nafn>[Jón Jónsson] </nafn>
  <CompanyBranch>[CompanyBranch]</CompanyBranch>
  <CompanySSN>[0101011119]</CompanySSN>
  <CompanyName>[Landsbankinn]</CompanyName>
</CustomDocumentXML>
</file>

<file path=customXml/itemProps1.xml><?xml version="1.0" encoding="utf-8"?>
<ds:datastoreItem xmlns:ds="http://schemas.openxmlformats.org/officeDocument/2006/customXml" ds:itemID="{189811B0-4420-4ACE-89A1-49FEB646BC0B}">
  <ds:schemaRefs/>
</ds:datastoreItem>
</file>

<file path=customXml/itemProps2.xml><?xml version="1.0" encoding="utf-8"?>
<ds:datastoreItem xmlns:ds="http://schemas.openxmlformats.org/officeDocument/2006/customXml" ds:itemID="{28C5E400-DED0-446F-9FE5-4DF71B1F5571}">
  <ds:schemaRefs/>
</ds:datastoreItem>
</file>

<file path=customXml/itemProps3.xml><?xml version="1.0" encoding="utf-8"?>
<ds:datastoreItem xmlns:ds="http://schemas.openxmlformats.org/officeDocument/2006/customXml" ds:itemID="{01BBAFF3-F0D8-41EE-8041-2BA95E5F7399}">
  <ds:schemaRefs/>
</ds:datastoreItem>
</file>

<file path=customXml/itemProps4.xml><?xml version="1.0" encoding="utf-8"?>
<ds:datastoreItem xmlns:ds="http://schemas.openxmlformats.org/officeDocument/2006/customXml" ds:itemID="{C61F9D09-AF55-4A49-B124-4CC7EA030AB8}">
  <ds:schemaRefs/>
</ds:datastoreItem>
</file>

<file path=customXml/itemProps5.xml><?xml version="1.0" encoding="utf-8"?>
<ds:datastoreItem xmlns:ds="http://schemas.openxmlformats.org/officeDocument/2006/customXml" ds:itemID="{ED938E0E-1403-4198-8632-49C0EF8690C7}">
  <ds:schemaRefs/>
</ds:datastoreItem>
</file>

<file path=customXml/itemProps6.xml><?xml version="1.0" encoding="utf-8"?>
<ds:datastoreItem xmlns:ds="http://schemas.openxmlformats.org/officeDocument/2006/customXml" ds:itemID="{8BD32EC2-8ED1-41A6-BC09-0E8E616025D2}">
  <ds:schemaRefs/>
</ds:datastoreItem>
</file>

<file path=customXml/itemProps7.xml><?xml version="1.0" encoding="utf-8"?>
<ds:datastoreItem xmlns:ds="http://schemas.openxmlformats.org/officeDocument/2006/customXml" ds:itemID="{0340CD85-670D-4E4F-97ED-4FB5305C22B3}">
  <ds:schemaRefs/>
</ds:datastoreItem>
</file>

<file path=customXml/itemProps8.xml><?xml version="1.0" encoding="utf-8"?>
<ds:datastoreItem xmlns:ds="http://schemas.openxmlformats.org/officeDocument/2006/customXml" ds:itemID="{A12E53FA-E96C-43AE-A74B-59DA93F4FD9E}">
  <ds:schemaRefs/>
</ds:datastoreItem>
</file>

<file path=customXml/itemProps9.xml><?xml version="1.0" encoding="utf-8"?>
<ds:datastoreItem xmlns:ds="http://schemas.openxmlformats.org/officeDocument/2006/customXml" ds:itemID="{5D8D1AA5-6190-40A5-B567-6C81DF7B15E9}">
  <ds:schemaRefs/>
</ds:datastoreItem>
</file>

<file path=customXml/itemProps10.xml><?xml version="1.0" encoding="utf-8"?>
<ds:datastoreItem xmlns:ds="http://schemas.openxmlformats.org/officeDocument/2006/customXml" ds:itemID="{A8230AB6-3DFB-47DE-A715-01A1E273E59E}">
  <ds:schemaRefs/>
</ds:datastoreItem>
</file>

<file path=customXml/itemProps11.xml><?xml version="1.0" encoding="utf-8"?>
<ds:datastoreItem xmlns:ds="http://schemas.openxmlformats.org/officeDocument/2006/customXml" ds:itemID="{A10DDD45-3886-40E2-9EB9-E30A5EE5991C}">
  <ds:schemaRefs/>
</ds:datastoreItem>
</file>

<file path=customXml/itemProps12.xml><?xml version="1.0" encoding="utf-8"?>
<ds:datastoreItem xmlns:ds="http://schemas.openxmlformats.org/officeDocument/2006/customXml" ds:itemID="{E8CF4881-9CA4-4097-972A-7BB24A25CB33}">
  <ds:schemaRefs/>
</ds:datastoreItem>
</file>

<file path=customXml/itemProps13.xml><?xml version="1.0" encoding="utf-8"?>
<ds:datastoreItem xmlns:ds="http://schemas.openxmlformats.org/officeDocument/2006/customXml" ds:itemID="{8D68AAE9-F226-481D-A06D-C6F5A6CCDAD5}">
  <ds:schemaRefs/>
</ds:datastoreItem>
</file>

<file path=customXml/itemProps14.xml><?xml version="1.0" encoding="utf-8"?>
<ds:datastoreItem xmlns:ds="http://schemas.openxmlformats.org/officeDocument/2006/customXml" ds:itemID="{1FC75D9A-2DDC-403D-B4D5-D2E79CECF246}">
  <ds:schemaRefs/>
</ds:datastoreItem>
</file>

<file path=customXml/itemProps15.xml><?xml version="1.0" encoding="utf-8"?>
<ds:datastoreItem xmlns:ds="http://schemas.openxmlformats.org/officeDocument/2006/customXml" ds:itemID="{8D530594-107B-4A29-9882-5EB66D05AEC3}">
  <ds:schemaRefs/>
</ds:datastoreItem>
</file>

<file path=customXml/itemProps16.xml><?xml version="1.0" encoding="utf-8"?>
<ds:datastoreItem xmlns:ds="http://schemas.openxmlformats.org/officeDocument/2006/customXml" ds:itemID="{E0ECF0D7-1311-492B-B871-6811D475F80F}">
  <ds:schemaRefs/>
</ds:datastoreItem>
</file>

<file path=customXml/itemProps17.xml><?xml version="1.0" encoding="utf-8"?>
<ds:datastoreItem xmlns:ds="http://schemas.openxmlformats.org/officeDocument/2006/customXml" ds:itemID="{AE81982B-D139-4369-9359-4FCFB60A89E4}">
  <ds:schemaRefs/>
</ds:datastoreItem>
</file>

<file path=customXml/itemProps18.xml><?xml version="1.0" encoding="utf-8"?>
<ds:datastoreItem xmlns:ds="http://schemas.openxmlformats.org/officeDocument/2006/customXml" ds:itemID="{F99F5826-1FAB-4221-BF59-D9385402E58A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D90EC248-DDBA-4B0F-9C30-A2EB066CC768}">
  <ds:schemaRefs/>
</ds:datastoreItem>
</file>

<file path=customXml/itemProps20.xml><?xml version="1.0" encoding="utf-8"?>
<ds:datastoreItem xmlns:ds="http://schemas.openxmlformats.org/officeDocument/2006/customXml" ds:itemID="{32507059-D25F-4D12-A99B-F9D113C42681}">
  <ds:schemaRefs/>
</ds:datastoreItem>
</file>

<file path=customXml/itemProps21.xml><?xml version="1.0" encoding="utf-8"?>
<ds:datastoreItem xmlns:ds="http://schemas.openxmlformats.org/officeDocument/2006/customXml" ds:itemID="{A07A2ADC-83DF-4051-A1AB-573F0BF9D98C}">
  <ds:schemaRefs/>
</ds:datastoreItem>
</file>

<file path=customXml/itemProps22.xml><?xml version="1.0" encoding="utf-8"?>
<ds:datastoreItem xmlns:ds="http://schemas.openxmlformats.org/officeDocument/2006/customXml" ds:itemID="{025804F2-0F7D-4A7F-9651-6A94757470D3}">
  <ds:schemaRefs/>
</ds:datastoreItem>
</file>

<file path=customXml/itemProps23.xml><?xml version="1.0" encoding="utf-8"?>
<ds:datastoreItem xmlns:ds="http://schemas.openxmlformats.org/officeDocument/2006/customXml" ds:itemID="{8902786B-B05A-489A-B0C7-82A3D0339D29}">
  <ds:schemaRefs/>
</ds:datastoreItem>
</file>

<file path=customXml/itemProps24.xml><?xml version="1.0" encoding="utf-8"?>
<ds:datastoreItem xmlns:ds="http://schemas.openxmlformats.org/officeDocument/2006/customXml" ds:itemID="{6C235AB1-497D-4179-9A2A-1B2E77575A40}">
  <ds:schemaRefs/>
</ds:datastoreItem>
</file>

<file path=customXml/itemProps25.xml><?xml version="1.0" encoding="utf-8"?>
<ds:datastoreItem xmlns:ds="http://schemas.openxmlformats.org/officeDocument/2006/customXml" ds:itemID="{955E3435-D560-431E-BE2D-EB58BCE1B73D}">
  <ds:schemaRefs/>
</ds:datastoreItem>
</file>

<file path=customXml/itemProps26.xml><?xml version="1.0" encoding="utf-8"?>
<ds:datastoreItem xmlns:ds="http://schemas.openxmlformats.org/officeDocument/2006/customXml" ds:itemID="{A167985C-D43B-4077-BF9F-9972010ACF15}">
  <ds:schemaRefs/>
</ds:datastoreItem>
</file>

<file path=customXml/itemProps27.xml><?xml version="1.0" encoding="utf-8"?>
<ds:datastoreItem xmlns:ds="http://schemas.openxmlformats.org/officeDocument/2006/customXml" ds:itemID="{EA4AA032-ED68-49E0-9D46-D57D460F1CD5}">
  <ds:schemaRefs/>
</ds:datastoreItem>
</file>

<file path=docMetadata/LabelInfo.xml><?xml version="1.0" encoding="utf-8"?>
<clbl:labelList xmlns:clbl="http://schemas.microsoft.com/office/2020/mipLabelMetadata">
  <clbl:label id="{b5a557a9-d33f-45fc-8702-bd30e13d4bc2}" enabled="1" method="Standard" siteId="{e980f006-ff80-46cf-9594-c6dbc7fd0f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0920_Umsokn_um_netbanka_og_adgang_fyrir_notanda (11)</Template>
  <TotalTime>15</TotalTime>
  <Pages>2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Umsókn um netbanka fyrirtækja og aðgang fyrir notanda</vt:lpstr>
    </vt:vector>
  </TitlesOfParts>
  <Manager/>
  <Company>Landsbankinn hf.</Company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Umsókn um netbanka fyrirtækja og aðgang fyrir notanda</dc:title>
  <dc:subject>Ebl. 0920</dc:subject>
  <dc:creator/>
  <cp:lastModifiedBy>Elín J. Gunnarsdóttir</cp:lastModifiedBy>
  <cp:revision>6</cp:revision>
  <cp:lastPrinted>2018-10-16T09:59:00Z</cp:lastPrinted>
  <dcterms:created xsi:type="dcterms:W3CDTF">2026-09-02T12:47:00Z</dcterms:created>
  <dcterms:modified xsi:type="dcterms:W3CDTF">2026-09-02T15:14:00Z</dcterms:modified>
</cp:coreProperties>
</file>