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69F3" w:rsidRPr="00BE235D" w:rsidRDefault="00036AA2" w:rsidP="00203978">
      <w:pPr>
        <w:pStyle w:val="Heading1"/>
      </w:pPr>
      <w:r w:rsidRPr="00BE235D">
        <w:t>Upplýsingar um umsækjanda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480"/>
        <w:gridCol w:w="921"/>
        <w:gridCol w:w="2552"/>
        <w:gridCol w:w="1843"/>
        <w:gridCol w:w="1843"/>
      </w:tblGrid>
      <w:tr w:rsidR="00807AE4" w:rsidRPr="00B65196" w:rsidTr="00D955AC">
        <w:trPr>
          <w:cantSplit/>
        </w:trPr>
        <w:tc>
          <w:tcPr>
            <w:tcW w:w="5953" w:type="dxa"/>
            <w:gridSpan w:val="3"/>
            <w:tcBorders>
              <w:top w:val="single" w:sz="4" w:space="0" w:color="7F7F7F"/>
              <w:left w:val="single" w:sz="4" w:space="0" w:color="7F7F7F"/>
              <w:bottom w:val="nil"/>
              <w:right w:val="single" w:sz="4" w:space="0" w:color="7F7F7F"/>
            </w:tcBorders>
          </w:tcPr>
          <w:p w:rsidR="00807AE4" w:rsidRPr="00B65196" w:rsidRDefault="00807AE4" w:rsidP="00BE235D">
            <w:pPr>
              <w:spacing w:before="0"/>
              <w:ind w:left="-85" w:right="-85"/>
              <w:rPr>
                <w:noProof/>
                <w:sz w:val="12"/>
                <w:szCs w:val="12"/>
              </w:rPr>
            </w:pPr>
            <w:r w:rsidRPr="00B65196">
              <w:rPr>
                <w:noProof/>
                <w:sz w:val="12"/>
                <w:szCs w:val="12"/>
              </w:rPr>
              <w:t>Nafn</w:t>
            </w:r>
            <w:r w:rsidR="00F852D3" w:rsidRPr="00B65196">
              <w:rPr>
                <w:noProof/>
                <w:sz w:val="12"/>
                <w:szCs w:val="12"/>
              </w:rPr>
              <w:t xml:space="preserve"> umsækjanda</w:t>
            </w:r>
            <w:r w:rsidR="00B82E8C" w:rsidRPr="00B65196">
              <w:rPr>
                <w:noProof/>
                <w:sz w:val="12"/>
                <w:szCs w:val="12"/>
              </w:rPr>
              <w:t xml:space="preserve"> (lántaka)</w:t>
            </w:r>
          </w:p>
        </w:tc>
        <w:tc>
          <w:tcPr>
            <w:tcW w:w="1843" w:type="dxa"/>
            <w:tcBorders>
              <w:top w:val="single" w:sz="4" w:space="0" w:color="7F7F7F"/>
              <w:left w:val="single" w:sz="4" w:space="0" w:color="7F7F7F"/>
              <w:bottom w:val="nil"/>
              <w:right w:val="single" w:sz="4" w:space="0" w:color="7F7F7F"/>
            </w:tcBorders>
          </w:tcPr>
          <w:p w:rsidR="00807AE4" w:rsidRPr="00B65196" w:rsidRDefault="00807AE4" w:rsidP="00BE235D">
            <w:pPr>
              <w:spacing w:before="0"/>
              <w:ind w:left="-85" w:right="-85"/>
              <w:rPr>
                <w:noProof/>
                <w:sz w:val="12"/>
                <w:szCs w:val="12"/>
              </w:rPr>
            </w:pPr>
            <w:r w:rsidRPr="00B65196">
              <w:rPr>
                <w:noProof/>
                <w:sz w:val="12"/>
                <w:szCs w:val="12"/>
              </w:rPr>
              <w:t>Kennitala</w:t>
            </w:r>
          </w:p>
        </w:tc>
        <w:tc>
          <w:tcPr>
            <w:tcW w:w="1843" w:type="dxa"/>
            <w:tcBorders>
              <w:top w:val="single" w:sz="4" w:space="0" w:color="7F7F7F"/>
              <w:left w:val="single" w:sz="4" w:space="0" w:color="7F7F7F"/>
              <w:bottom w:val="nil"/>
              <w:right w:val="single" w:sz="4" w:space="0" w:color="7F7F7F"/>
            </w:tcBorders>
          </w:tcPr>
          <w:p w:rsidR="00807AE4" w:rsidRPr="00B65196" w:rsidRDefault="00807AE4" w:rsidP="00BE235D">
            <w:pPr>
              <w:spacing w:before="0"/>
              <w:ind w:left="-85" w:right="-85"/>
              <w:rPr>
                <w:noProof/>
                <w:sz w:val="12"/>
                <w:szCs w:val="12"/>
              </w:rPr>
            </w:pPr>
            <w:r w:rsidRPr="00B65196">
              <w:rPr>
                <w:noProof/>
                <w:sz w:val="12"/>
                <w:szCs w:val="12"/>
              </w:rPr>
              <w:t>Símanúmer / GSM</w:t>
            </w:r>
          </w:p>
        </w:tc>
      </w:tr>
      <w:bookmarkStart w:id="0" w:name="NafnUms"/>
      <w:tr w:rsidR="00AF07A3" w:rsidRPr="00955A64" w:rsidTr="00D955AC">
        <w:trPr>
          <w:cantSplit/>
        </w:trPr>
        <w:tc>
          <w:tcPr>
            <w:tcW w:w="5953" w:type="dxa"/>
            <w:gridSpan w:val="3"/>
            <w:tcBorders>
              <w:top w:val="nil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807AE4" w:rsidRPr="00955A64" w:rsidRDefault="000D6210" w:rsidP="00BE235D">
            <w:pPr>
              <w:ind w:left="-57" w:right="-57"/>
              <w:rPr>
                <w:noProof/>
              </w:rPr>
            </w:pPr>
            <w:r w:rsidRPr="00955A64">
              <w:rPr>
                <w:noProof/>
              </w:rPr>
              <w:fldChar w:fldCharType="begin">
                <w:ffData>
                  <w:name w:val="NafnUms"/>
                  <w:enabled/>
                  <w:calcOnExit/>
                  <w:textInput/>
                </w:ffData>
              </w:fldChar>
            </w:r>
            <w:r w:rsidR="00C46AB6" w:rsidRPr="00955A64">
              <w:rPr>
                <w:noProof/>
              </w:rPr>
              <w:instrText xml:space="preserve"> FORMTEXT </w:instrText>
            </w:r>
            <w:r w:rsidRPr="00955A64">
              <w:rPr>
                <w:noProof/>
              </w:rPr>
            </w:r>
            <w:r w:rsidRPr="00955A64">
              <w:rPr>
                <w:noProof/>
              </w:rPr>
              <w:fldChar w:fldCharType="separate"/>
            </w:r>
            <w:bookmarkStart w:id="1" w:name="_GoBack"/>
            <w:r w:rsidR="00C46AB6" w:rsidRPr="00955A64">
              <w:rPr>
                <w:noProof/>
              </w:rPr>
              <w:t> </w:t>
            </w:r>
            <w:r w:rsidR="00C46AB6" w:rsidRPr="00955A64">
              <w:rPr>
                <w:noProof/>
              </w:rPr>
              <w:t> </w:t>
            </w:r>
            <w:r w:rsidR="00C46AB6" w:rsidRPr="00955A64">
              <w:rPr>
                <w:noProof/>
              </w:rPr>
              <w:t> </w:t>
            </w:r>
            <w:r w:rsidR="00C46AB6" w:rsidRPr="00955A64">
              <w:rPr>
                <w:noProof/>
              </w:rPr>
              <w:t> </w:t>
            </w:r>
            <w:r w:rsidR="00C46AB6" w:rsidRPr="00955A64">
              <w:rPr>
                <w:noProof/>
              </w:rPr>
              <w:t> </w:t>
            </w:r>
            <w:bookmarkEnd w:id="1"/>
            <w:r w:rsidRPr="00955A64">
              <w:rPr>
                <w:noProof/>
              </w:rPr>
              <w:fldChar w:fldCharType="end"/>
            </w:r>
            <w:bookmarkEnd w:id="0"/>
          </w:p>
        </w:tc>
        <w:tc>
          <w:tcPr>
            <w:tcW w:w="1843" w:type="dxa"/>
            <w:tcBorders>
              <w:top w:val="nil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807AE4" w:rsidRPr="00955A64" w:rsidRDefault="000D6210" w:rsidP="00BE235D">
            <w:pPr>
              <w:ind w:left="-57" w:right="-57"/>
              <w:rPr>
                <w:noProof/>
              </w:rPr>
            </w:pPr>
            <w:r w:rsidRPr="00955A64">
              <w:rPr>
                <w:noProof/>
              </w:rPr>
              <w:fldChar w:fldCharType="begin">
                <w:ffData>
                  <w:name w:val="KennitalaUms"/>
                  <w:enabled/>
                  <w:calcOnExit/>
                  <w:textInput>
                    <w:type w:val="number"/>
                    <w:maxLength w:val="11"/>
                    <w:format w:val="0#####-####"/>
                  </w:textInput>
                </w:ffData>
              </w:fldChar>
            </w:r>
            <w:bookmarkStart w:id="2" w:name="KennitalaUms"/>
            <w:r w:rsidR="004E12C3" w:rsidRPr="00955A64">
              <w:rPr>
                <w:noProof/>
              </w:rPr>
              <w:instrText xml:space="preserve"> FORMTEXT </w:instrText>
            </w:r>
            <w:r w:rsidRPr="00955A64">
              <w:rPr>
                <w:noProof/>
              </w:rPr>
            </w:r>
            <w:r w:rsidRPr="00955A64">
              <w:rPr>
                <w:noProof/>
              </w:rPr>
              <w:fldChar w:fldCharType="separate"/>
            </w:r>
            <w:r w:rsidR="004E12C3" w:rsidRPr="00955A64">
              <w:rPr>
                <w:noProof/>
              </w:rPr>
              <w:t> </w:t>
            </w:r>
            <w:r w:rsidR="004E12C3" w:rsidRPr="00955A64">
              <w:rPr>
                <w:noProof/>
              </w:rPr>
              <w:t> </w:t>
            </w:r>
            <w:r w:rsidR="004E12C3" w:rsidRPr="00955A64">
              <w:rPr>
                <w:noProof/>
              </w:rPr>
              <w:t> </w:t>
            </w:r>
            <w:r w:rsidR="004E12C3" w:rsidRPr="00955A64">
              <w:rPr>
                <w:noProof/>
              </w:rPr>
              <w:t> </w:t>
            </w:r>
            <w:r w:rsidR="004E12C3" w:rsidRPr="00955A64">
              <w:rPr>
                <w:noProof/>
              </w:rPr>
              <w:t> </w:t>
            </w:r>
            <w:r w:rsidRPr="00955A64">
              <w:rPr>
                <w:noProof/>
              </w:rPr>
              <w:fldChar w:fldCharType="end"/>
            </w:r>
            <w:bookmarkEnd w:id="2"/>
          </w:p>
        </w:tc>
        <w:bookmarkStart w:id="3" w:name="Simi1"/>
        <w:tc>
          <w:tcPr>
            <w:tcW w:w="1843" w:type="dxa"/>
            <w:tcBorders>
              <w:top w:val="nil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807AE4" w:rsidRPr="00955A64" w:rsidRDefault="000D6210" w:rsidP="00BE235D">
            <w:pPr>
              <w:ind w:left="-57" w:right="-57"/>
              <w:rPr>
                <w:noProof/>
              </w:rPr>
            </w:pPr>
            <w:r w:rsidRPr="00955A64">
              <w:rPr>
                <w:noProof/>
              </w:rPr>
              <w:fldChar w:fldCharType="begin">
                <w:ffData>
                  <w:name w:val="Simi1"/>
                  <w:enabled/>
                  <w:calcOnExit/>
                  <w:textInput/>
                </w:ffData>
              </w:fldChar>
            </w:r>
            <w:r w:rsidR="00C46AB6" w:rsidRPr="00955A64">
              <w:rPr>
                <w:noProof/>
              </w:rPr>
              <w:instrText xml:space="preserve"> FORMTEXT </w:instrText>
            </w:r>
            <w:r w:rsidRPr="00955A64">
              <w:rPr>
                <w:noProof/>
              </w:rPr>
            </w:r>
            <w:r w:rsidRPr="00955A64">
              <w:rPr>
                <w:noProof/>
              </w:rPr>
              <w:fldChar w:fldCharType="separate"/>
            </w:r>
            <w:r w:rsidR="00C46AB6" w:rsidRPr="00955A64">
              <w:rPr>
                <w:noProof/>
              </w:rPr>
              <w:t> </w:t>
            </w:r>
            <w:r w:rsidR="00C46AB6" w:rsidRPr="00955A64">
              <w:rPr>
                <w:noProof/>
              </w:rPr>
              <w:t> </w:t>
            </w:r>
            <w:r w:rsidR="00C46AB6" w:rsidRPr="00955A64">
              <w:rPr>
                <w:noProof/>
              </w:rPr>
              <w:t> </w:t>
            </w:r>
            <w:r w:rsidR="00C46AB6" w:rsidRPr="00955A64">
              <w:rPr>
                <w:noProof/>
              </w:rPr>
              <w:t> </w:t>
            </w:r>
            <w:r w:rsidR="00C46AB6" w:rsidRPr="00955A64">
              <w:rPr>
                <w:noProof/>
              </w:rPr>
              <w:t> </w:t>
            </w:r>
            <w:r w:rsidRPr="00955A64">
              <w:rPr>
                <w:noProof/>
              </w:rPr>
              <w:fldChar w:fldCharType="end"/>
            </w:r>
            <w:bookmarkEnd w:id="3"/>
          </w:p>
        </w:tc>
      </w:tr>
      <w:tr w:rsidR="00807AE4" w:rsidRPr="00B65196" w:rsidTr="00D955AC">
        <w:trPr>
          <w:cantSplit/>
        </w:trPr>
        <w:tc>
          <w:tcPr>
            <w:tcW w:w="5953" w:type="dxa"/>
            <w:gridSpan w:val="3"/>
            <w:tcBorders>
              <w:top w:val="single" w:sz="4" w:space="0" w:color="7F7F7F"/>
              <w:left w:val="single" w:sz="4" w:space="0" w:color="7F7F7F"/>
              <w:bottom w:val="nil"/>
              <w:right w:val="single" w:sz="4" w:space="0" w:color="7F7F7F"/>
            </w:tcBorders>
          </w:tcPr>
          <w:p w:rsidR="00807AE4" w:rsidRPr="00B65196" w:rsidRDefault="00807AE4" w:rsidP="00203978">
            <w:pPr>
              <w:spacing w:before="0"/>
              <w:ind w:left="-85" w:right="-85"/>
              <w:rPr>
                <w:noProof/>
                <w:sz w:val="12"/>
                <w:szCs w:val="12"/>
              </w:rPr>
            </w:pPr>
            <w:r w:rsidRPr="00B65196">
              <w:rPr>
                <w:noProof/>
                <w:sz w:val="12"/>
                <w:szCs w:val="12"/>
              </w:rPr>
              <w:t xml:space="preserve">Nafn </w:t>
            </w:r>
            <w:r w:rsidR="00203978" w:rsidRPr="00B65196">
              <w:rPr>
                <w:noProof/>
                <w:sz w:val="12"/>
                <w:szCs w:val="12"/>
              </w:rPr>
              <w:t>umsækjanda</w:t>
            </w:r>
            <w:r w:rsidR="00B82E8C" w:rsidRPr="00B65196">
              <w:rPr>
                <w:noProof/>
                <w:sz w:val="12"/>
                <w:szCs w:val="12"/>
              </w:rPr>
              <w:t xml:space="preserve"> (lántaka)</w:t>
            </w:r>
          </w:p>
        </w:tc>
        <w:tc>
          <w:tcPr>
            <w:tcW w:w="1843" w:type="dxa"/>
            <w:tcBorders>
              <w:top w:val="single" w:sz="4" w:space="0" w:color="7F7F7F"/>
              <w:left w:val="single" w:sz="4" w:space="0" w:color="7F7F7F"/>
              <w:bottom w:val="nil"/>
              <w:right w:val="single" w:sz="4" w:space="0" w:color="7F7F7F"/>
            </w:tcBorders>
          </w:tcPr>
          <w:p w:rsidR="00807AE4" w:rsidRPr="00B65196" w:rsidRDefault="005D074B" w:rsidP="00BE235D">
            <w:pPr>
              <w:spacing w:before="0"/>
              <w:ind w:left="-85" w:right="-85"/>
              <w:rPr>
                <w:noProof/>
                <w:sz w:val="12"/>
                <w:szCs w:val="12"/>
              </w:rPr>
            </w:pPr>
            <w:r w:rsidRPr="00B65196">
              <w:rPr>
                <w:noProof/>
                <w:sz w:val="12"/>
                <w:szCs w:val="12"/>
              </w:rPr>
              <w:t>Kennital</w:t>
            </w:r>
            <w:r w:rsidR="00203978" w:rsidRPr="00B65196">
              <w:rPr>
                <w:noProof/>
                <w:sz w:val="12"/>
                <w:szCs w:val="12"/>
              </w:rPr>
              <w:t>a</w:t>
            </w:r>
          </w:p>
        </w:tc>
        <w:tc>
          <w:tcPr>
            <w:tcW w:w="1843" w:type="dxa"/>
            <w:tcBorders>
              <w:top w:val="single" w:sz="4" w:space="0" w:color="7F7F7F"/>
              <w:left w:val="single" w:sz="4" w:space="0" w:color="7F7F7F"/>
              <w:bottom w:val="nil"/>
              <w:right w:val="single" w:sz="4" w:space="0" w:color="7F7F7F"/>
            </w:tcBorders>
          </w:tcPr>
          <w:p w:rsidR="00807AE4" w:rsidRPr="00B65196" w:rsidRDefault="005D074B" w:rsidP="00BE235D">
            <w:pPr>
              <w:spacing w:before="0"/>
              <w:ind w:left="-85" w:right="-85"/>
              <w:rPr>
                <w:noProof/>
                <w:sz w:val="12"/>
                <w:szCs w:val="12"/>
              </w:rPr>
            </w:pPr>
            <w:r w:rsidRPr="00B65196">
              <w:rPr>
                <w:noProof/>
                <w:sz w:val="12"/>
                <w:szCs w:val="12"/>
              </w:rPr>
              <w:t>Símanúmer / GSM</w:t>
            </w:r>
          </w:p>
        </w:tc>
      </w:tr>
      <w:bookmarkStart w:id="4" w:name="NafnMaka"/>
      <w:tr w:rsidR="00807AE4" w:rsidRPr="00955A64" w:rsidTr="00D955AC">
        <w:trPr>
          <w:cantSplit/>
        </w:trPr>
        <w:tc>
          <w:tcPr>
            <w:tcW w:w="5953" w:type="dxa"/>
            <w:gridSpan w:val="3"/>
            <w:tcBorders>
              <w:top w:val="nil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807AE4" w:rsidRPr="00955A64" w:rsidRDefault="000D6210" w:rsidP="00BE235D">
            <w:pPr>
              <w:ind w:left="-57" w:right="-57"/>
              <w:rPr>
                <w:noProof/>
              </w:rPr>
            </w:pPr>
            <w:r w:rsidRPr="00955A64">
              <w:rPr>
                <w:noProof/>
              </w:rPr>
              <w:fldChar w:fldCharType="begin">
                <w:ffData>
                  <w:name w:val="NafnMaka"/>
                  <w:enabled/>
                  <w:calcOnExit/>
                  <w:textInput/>
                </w:ffData>
              </w:fldChar>
            </w:r>
            <w:r w:rsidR="00C46AB6" w:rsidRPr="00955A64">
              <w:rPr>
                <w:noProof/>
              </w:rPr>
              <w:instrText xml:space="preserve"> FORMTEXT </w:instrText>
            </w:r>
            <w:r w:rsidRPr="00955A64">
              <w:rPr>
                <w:noProof/>
              </w:rPr>
            </w:r>
            <w:r w:rsidRPr="00955A64">
              <w:rPr>
                <w:noProof/>
              </w:rPr>
              <w:fldChar w:fldCharType="separate"/>
            </w:r>
            <w:r w:rsidR="00C46AB6" w:rsidRPr="00955A64">
              <w:rPr>
                <w:noProof/>
              </w:rPr>
              <w:t> </w:t>
            </w:r>
            <w:r w:rsidR="00C46AB6" w:rsidRPr="00955A64">
              <w:rPr>
                <w:noProof/>
              </w:rPr>
              <w:t> </w:t>
            </w:r>
            <w:r w:rsidR="00C46AB6" w:rsidRPr="00955A64">
              <w:rPr>
                <w:noProof/>
              </w:rPr>
              <w:t> </w:t>
            </w:r>
            <w:r w:rsidR="00C46AB6" w:rsidRPr="00955A64">
              <w:rPr>
                <w:noProof/>
              </w:rPr>
              <w:t> </w:t>
            </w:r>
            <w:r w:rsidR="00C46AB6" w:rsidRPr="00955A64">
              <w:rPr>
                <w:noProof/>
              </w:rPr>
              <w:t> </w:t>
            </w:r>
            <w:r w:rsidRPr="00955A64">
              <w:rPr>
                <w:noProof/>
              </w:rPr>
              <w:fldChar w:fldCharType="end"/>
            </w:r>
            <w:bookmarkEnd w:id="4"/>
          </w:p>
        </w:tc>
        <w:tc>
          <w:tcPr>
            <w:tcW w:w="1843" w:type="dxa"/>
            <w:tcBorders>
              <w:top w:val="nil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807AE4" w:rsidRPr="00955A64" w:rsidRDefault="000D6210" w:rsidP="00BE235D">
            <w:pPr>
              <w:ind w:left="-57" w:right="-57"/>
              <w:rPr>
                <w:noProof/>
              </w:rPr>
            </w:pPr>
            <w:r w:rsidRPr="00955A64">
              <w:rPr>
                <w:noProof/>
              </w:rPr>
              <w:fldChar w:fldCharType="begin">
                <w:ffData>
                  <w:name w:val="KennitalaMaka"/>
                  <w:enabled/>
                  <w:calcOnExit/>
                  <w:textInput>
                    <w:type w:val="number"/>
                    <w:format w:val="######-####"/>
                  </w:textInput>
                </w:ffData>
              </w:fldChar>
            </w:r>
            <w:bookmarkStart w:id="5" w:name="KennitalaMaka"/>
            <w:r w:rsidR="004E12C3" w:rsidRPr="00955A64">
              <w:rPr>
                <w:noProof/>
              </w:rPr>
              <w:instrText xml:space="preserve"> FORMTEXT </w:instrText>
            </w:r>
            <w:r w:rsidRPr="00955A64">
              <w:rPr>
                <w:noProof/>
              </w:rPr>
            </w:r>
            <w:r w:rsidRPr="00955A64">
              <w:rPr>
                <w:noProof/>
              </w:rPr>
              <w:fldChar w:fldCharType="separate"/>
            </w:r>
            <w:r w:rsidR="004E12C3" w:rsidRPr="00955A64">
              <w:rPr>
                <w:noProof/>
              </w:rPr>
              <w:t> </w:t>
            </w:r>
            <w:r w:rsidR="004E12C3" w:rsidRPr="00955A64">
              <w:rPr>
                <w:noProof/>
              </w:rPr>
              <w:t> </w:t>
            </w:r>
            <w:r w:rsidR="004E12C3" w:rsidRPr="00955A64">
              <w:rPr>
                <w:noProof/>
              </w:rPr>
              <w:t> </w:t>
            </w:r>
            <w:r w:rsidR="004E12C3" w:rsidRPr="00955A64">
              <w:rPr>
                <w:noProof/>
              </w:rPr>
              <w:t> </w:t>
            </w:r>
            <w:r w:rsidR="004E12C3" w:rsidRPr="00955A64">
              <w:rPr>
                <w:noProof/>
              </w:rPr>
              <w:t> </w:t>
            </w:r>
            <w:r w:rsidRPr="00955A64">
              <w:rPr>
                <w:noProof/>
              </w:rPr>
              <w:fldChar w:fldCharType="end"/>
            </w:r>
            <w:bookmarkEnd w:id="5"/>
          </w:p>
        </w:tc>
        <w:bookmarkStart w:id="6" w:name="Simi2"/>
        <w:tc>
          <w:tcPr>
            <w:tcW w:w="1843" w:type="dxa"/>
            <w:tcBorders>
              <w:top w:val="nil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807AE4" w:rsidRPr="00955A64" w:rsidRDefault="000D6210" w:rsidP="00BE235D">
            <w:pPr>
              <w:ind w:left="-57" w:right="-57"/>
              <w:rPr>
                <w:noProof/>
              </w:rPr>
            </w:pPr>
            <w:r w:rsidRPr="00955A64">
              <w:rPr>
                <w:noProof/>
              </w:rPr>
              <w:fldChar w:fldCharType="begin">
                <w:ffData>
                  <w:name w:val="Simi2"/>
                  <w:enabled/>
                  <w:calcOnExit/>
                  <w:textInput/>
                </w:ffData>
              </w:fldChar>
            </w:r>
            <w:r w:rsidR="00C46AB6" w:rsidRPr="00955A64">
              <w:rPr>
                <w:noProof/>
              </w:rPr>
              <w:instrText xml:space="preserve"> FORMTEXT </w:instrText>
            </w:r>
            <w:r w:rsidRPr="00955A64">
              <w:rPr>
                <w:noProof/>
              </w:rPr>
            </w:r>
            <w:r w:rsidRPr="00955A64">
              <w:rPr>
                <w:noProof/>
              </w:rPr>
              <w:fldChar w:fldCharType="separate"/>
            </w:r>
            <w:r w:rsidR="00C46AB6" w:rsidRPr="00955A64">
              <w:rPr>
                <w:noProof/>
              </w:rPr>
              <w:t> </w:t>
            </w:r>
            <w:r w:rsidR="00C46AB6" w:rsidRPr="00955A64">
              <w:rPr>
                <w:noProof/>
              </w:rPr>
              <w:t> </w:t>
            </w:r>
            <w:r w:rsidR="00C46AB6" w:rsidRPr="00955A64">
              <w:rPr>
                <w:noProof/>
              </w:rPr>
              <w:t> </w:t>
            </w:r>
            <w:r w:rsidR="00C46AB6" w:rsidRPr="00955A64">
              <w:rPr>
                <w:noProof/>
              </w:rPr>
              <w:t> </w:t>
            </w:r>
            <w:r w:rsidR="00C46AB6" w:rsidRPr="00955A64">
              <w:rPr>
                <w:noProof/>
              </w:rPr>
              <w:t> </w:t>
            </w:r>
            <w:r w:rsidRPr="00955A64">
              <w:rPr>
                <w:noProof/>
              </w:rPr>
              <w:fldChar w:fldCharType="end"/>
            </w:r>
            <w:bookmarkEnd w:id="6"/>
          </w:p>
        </w:tc>
      </w:tr>
      <w:tr w:rsidR="00807AE4" w:rsidRPr="00B65196" w:rsidTr="00D955AC">
        <w:trPr>
          <w:cantSplit/>
        </w:trPr>
        <w:tc>
          <w:tcPr>
            <w:tcW w:w="2480" w:type="dxa"/>
            <w:tcBorders>
              <w:top w:val="single" w:sz="4" w:space="0" w:color="7F7F7F"/>
              <w:left w:val="single" w:sz="4" w:space="0" w:color="7F7F7F"/>
              <w:bottom w:val="nil"/>
              <w:right w:val="single" w:sz="4" w:space="0" w:color="7F7F7F"/>
            </w:tcBorders>
          </w:tcPr>
          <w:p w:rsidR="00807AE4" w:rsidRPr="00B65196" w:rsidRDefault="009F6381" w:rsidP="00BE235D">
            <w:pPr>
              <w:spacing w:before="0"/>
              <w:ind w:left="-85" w:right="-85"/>
              <w:rPr>
                <w:noProof/>
                <w:sz w:val="12"/>
                <w:szCs w:val="12"/>
              </w:rPr>
            </w:pPr>
            <w:r w:rsidRPr="00B65196">
              <w:rPr>
                <w:noProof/>
                <w:sz w:val="12"/>
                <w:szCs w:val="12"/>
              </w:rPr>
              <w:t>Heimilisfang</w:t>
            </w:r>
          </w:p>
        </w:tc>
        <w:tc>
          <w:tcPr>
            <w:tcW w:w="921" w:type="dxa"/>
            <w:tcBorders>
              <w:top w:val="single" w:sz="4" w:space="0" w:color="7F7F7F"/>
              <w:left w:val="single" w:sz="4" w:space="0" w:color="7F7F7F"/>
              <w:bottom w:val="nil"/>
              <w:right w:val="single" w:sz="4" w:space="0" w:color="7F7F7F"/>
            </w:tcBorders>
          </w:tcPr>
          <w:p w:rsidR="00807AE4" w:rsidRPr="00B65196" w:rsidRDefault="009F6381" w:rsidP="00BE235D">
            <w:pPr>
              <w:spacing w:before="0"/>
              <w:ind w:left="-85" w:right="-85"/>
              <w:rPr>
                <w:noProof/>
                <w:sz w:val="12"/>
                <w:szCs w:val="12"/>
              </w:rPr>
            </w:pPr>
            <w:r w:rsidRPr="00B65196">
              <w:rPr>
                <w:noProof/>
                <w:sz w:val="12"/>
                <w:szCs w:val="12"/>
              </w:rPr>
              <w:t>Póstnúmer</w:t>
            </w:r>
          </w:p>
        </w:tc>
        <w:tc>
          <w:tcPr>
            <w:tcW w:w="2552" w:type="dxa"/>
            <w:tcBorders>
              <w:top w:val="single" w:sz="4" w:space="0" w:color="7F7F7F"/>
              <w:left w:val="single" w:sz="4" w:space="0" w:color="7F7F7F"/>
              <w:bottom w:val="nil"/>
              <w:right w:val="single" w:sz="4" w:space="0" w:color="7F7F7F"/>
            </w:tcBorders>
          </w:tcPr>
          <w:p w:rsidR="00807AE4" w:rsidRPr="00B65196" w:rsidRDefault="00E01A7C" w:rsidP="00BE235D">
            <w:pPr>
              <w:spacing w:before="0"/>
              <w:ind w:left="-85" w:right="-85"/>
              <w:rPr>
                <w:noProof/>
                <w:sz w:val="12"/>
                <w:szCs w:val="12"/>
              </w:rPr>
            </w:pPr>
            <w:r w:rsidRPr="00B65196">
              <w:rPr>
                <w:noProof/>
                <w:sz w:val="12"/>
                <w:szCs w:val="12"/>
              </w:rPr>
              <w:t>Staður</w:t>
            </w:r>
          </w:p>
        </w:tc>
        <w:tc>
          <w:tcPr>
            <w:tcW w:w="3686" w:type="dxa"/>
            <w:gridSpan w:val="2"/>
            <w:tcBorders>
              <w:top w:val="single" w:sz="4" w:space="0" w:color="7F7F7F"/>
              <w:left w:val="single" w:sz="4" w:space="0" w:color="7F7F7F"/>
              <w:bottom w:val="nil"/>
              <w:right w:val="single" w:sz="4" w:space="0" w:color="7F7F7F"/>
            </w:tcBorders>
          </w:tcPr>
          <w:p w:rsidR="00807AE4" w:rsidRPr="00B65196" w:rsidRDefault="00AD4F1B" w:rsidP="00BE235D">
            <w:pPr>
              <w:spacing w:before="0"/>
              <w:ind w:left="-85" w:right="-85"/>
              <w:rPr>
                <w:noProof/>
                <w:sz w:val="12"/>
                <w:szCs w:val="12"/>
              </w:rPr>
            </w:pPr>
            <w:r w:rsidRPr="00B65196">
              <w:rPr>
                <w:noProof/>
                <w:sz w:val="12"/>
                <w:szCs w:val="12"/>
              </w:rPr>
              <w:t>Í hjúskap / skráðri sambúð / staðfestri samvist?</w:t>
            </w:r>
          </w:p>
        </w:tc>
      </w:tr>
      <w:bookmarkStart w:id="7" w:name="Heimili"/>
      <w:tr w:rsidR="00807AE4" w:rsidRPr="00955A64" w:rsidTr="00D955AC">
        <w:trPr>
          <w:cantSplit/>
        </w:trPr>
        <w:tc>
          <w:tcPr>
            <w:tcW w:w="2480" w:type="dxa"/>
            <w:tcBorders>
              <w:top w:val="nil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807AE4" w:rsidRPr="00955A64" w:rsidRDefault="000D6210" w:rsidP="00BE235D">
            <w:pPr>
              <w:ind w:left="-57" w:right="-57"/>
              <w:rPr>
                <w:noProof/>
              </w:rPr>
            </w:pPr>
            <w:r w:rsidRPr="00955A64">
              <w:rPr>
                <w:noProof/>
              </w:rPr>
              <w:fldChar w:fldCharType="begin">
                <w:ffData>
                  <w:name w:val="Heimili"/>
                  <w:enabled/>
                  <w:calcOnExit/>
                  <w:textInput/>
                </w:ffData>
              </w:fldChar>
            </w:r>
            <w:r w:rsidR="00C46AB6" w:rsidRPr="00955A64">
              <w:rPr>
                <w:noProof/>
              </w:rPr>
              <w:instrText xml:space="preserve"> FORMTEXT </w:instrText>
            </w:r>
            <w:r w:rsidRPr="00955A64">
              <w:rPr>
                <w:noProof/>
              </w:rPr>
            </w:r>
            <w:r w:rsidRPr="00955A64">
              <w:rPr>
                <w:noProof/>
              </w:rPr>
              <w:fldChar w:fldCharType="separate"/>
            </w:r>
            <w:r w:rsidR="00C46AB6" w:rsidRPr="00955A64">
              <w:rPr>
                <w:noProof/>
              </w:rPr>
              <w:t> </w:t>
            </w:r>
            <w:r w:rsidR="00C46AB6" w:rsidRPr="00955A64">
              <w:rPr>
                <w:noProof/>
              </w:rPr>
              <w:t> </w:t>
            </w:r>
            <w:r w:rsidR="00C46AB6" w:rsidRPr="00955A64">
              <w:rPr>
                <w:noProof/>
              </w:rPr>
              <w:t> </w:t>
            </w:r>
            <w:r w:rsidR="00C46AB6" w:rsidRPr="00955A64">
              <w:rPr>
                <w:noProof/>
              </w:rPr>
              <w:t> </w:t>
            </w:r>
            <w:r w:rsidR="00C46AB6" w:rsidRPr="00955A64">
              <w:rPr>
                <w:noProof/>
              </w:rPr>
              <w:t> </w:t>
            </w:r>
            <w:r w:rsidRPr="00955A64">
              <w:rPr>
                <w:noProof/>
              </w:rPr>
              <w:fldChar w:fldCharType="end"/>
            </w:r>
            <w:bookmarkEnd w:id="7"/>
          </w:p>
        </w:tc>
        <w:bookmarkStart w:id="8" w:name="Postnumer"/>
        <w:tc>
          <w:tcPr>
            <w:tcW w:w="921" w:type="dxa"/>
            <w:tcBorders>
              <w:top w:val="nil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807AE4" w:rsidRPr="00955A64" w:rsidRDefault="000D6210" w:rsidP="00BE235D">
            <w:pPr>
              <w:ind w:left="-57" w:right="-57"/>
              <w:rPr>
                <w:noProof/>
              </w:rPr>
            </w:pPr>
            <w:r w:rsidRPr="00955A64">
              <w:rPr>
                <w:noProof/>
              </w:rPr>
              <w:fldChar w:fldCharType="begin">
                <w:ffData>
                  <w:name w:val="Postnumer"/>
                  <w:enabled/>
                  <w:calcOnExit/>
                  <w:textInput/>
                </w:ffData>
              </w:fldChar>
            </w:r>
            <w:r w:rsidR="00C46AB6" w:rsidRPr="00955A64">
              <w:rPr>
                <w:noProof/>
              </w:rPr>
              <w:instrText xml:space="preserve"> FORMTEXT </w:instrText>
            </w:r>
            <w:r w:rsidRPr="00955A64">
              <w:rPr>
                <w:noProof/>
              </w:rPr>
            </w:r>
            <w:r w:rsidRPr="00955A64">
              <w:rPr>
                <w:noProof/>
              </w:rPr>
              <w:fldChar w:fldCharType="separate"/>
            </w:r>
            <w:r w:rsidR="00C46AB6" w:rsidRPr="00955A64">
              <w:rPr>
                <w:noProof/>
              </w:rPr>
              <w:t> </w:t>
            </w:r>
            <w:r w:rsidR="00C46AB6" w:rsidRPr="00955A64">
              <w:rPr>
                <w:noProof/>
              </w:rPr>
              <w:t> </w:t>
            </w:r>
            <w:r w:rsidR="00C46AB6" w:rsidRPr="00955A64">
              <w:rPr>
                <w:noProof/>
              </w:rPr>
              <w:t> </w:t>
            </w:r>
            <w:r w:rsidR="00C46AB6" w:rsidRPr="00955A64">
              <w:rPr>
                <w:noProof/>
              </w:rPr>
              <w:t> </w:t>
            </w:r>
            <w:r w:rsidR="00C46AB6" w:rsidRPr="00955A64">
              <w:rPr>
                <w:noProof/>
              </w:rPr>
              <w:t> </w:t>
            </w:r>
            <w:r w:rsidRPr="00955A64">
              <w:rPr>
                <w:noProof/>
              </w:rPr>
              <w:fldChar w:fldCharType="end"/>
            </w:r>
            <w:bookmarkEnd w:id="8"/>
          </w:p>
        </w:tc>
        <w:bookmarkStart w:id="9" w:name="Stadur"/>
        <w:tc>
          <w:tcPr>
            <w:tcW w:w="2552" w:type="dxa"/>
            <w:tcBorders>
              <w:top w:val="nil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807AE4" w:rsidRPr="00955A64" w:rsidRDefault="000D6210" w:rsidP="00BE235D">
            <w:pPr>
              <w:ind w:left="-57" w:right="-57"/>
              <w:rPr>
                <w:noProof/>
              </w:rPr>
            </w:pPr>
            <w:r w:rsidRPr="00955A64">
              <w:rPr>
                <w:noProof/>
              </w:rPr>
              <w:fldChar w:fldCharType="begin">
                <w:ffData>
                  <w:name w:val="Stadur"/>
                  <w:enabled/>
                  <w:calcOnExit/>
                  <w:textInput/>
                </w:ffData>
              </w:fldChar>
            </w:r>
            <w:r w:rsidR="00C46AB6" w:rsidRPr="00955A64">
              <w:rPr>
                <w:noProof/>
              </w:rPr>
              <w:instrText xml:space="preserve"> FORMTEXT </w:instrText>
            </w:r>
            <w:r w:rsidRPr="00955A64">
              <w:rPr>
                <w:noProof/>
              </w:rPr>
            </w:r>
            <w:r w:rsidRPr="00955A64">
              <w:rPr>
                <w:noProof/>
              </w:rPr>
              <w:fldChar w:fldCharType="separate"/>
            </w:r>
            <w:r w:rsidR="00C46AB6" w:rsidRPr="00955A64">
              <w:rPr>
                <w:noProof/>
              </w:rPr>
              <w:t> </w:t>
            </w:r>
            <w:r w:rsidR="00C46AB6" w:rsidRPr="00955A64">
              <w:rPr>
                <w:noProof/>
              </w:rPr>
              <w:t> </w:t>
            </w:r>
            <w:r w:rsidR="00C46AB6" w:rsidRPr="00955A64">
              <w:rPr>
                <w:noProof/>
              </w:rPr>
              <w:t> </w:t>
            </w:r>
            <w:r w:rsidR="00C46AB6" w:rsidRPr="00955A64">
              <w:rPr>
                <w:noProof/>
              </w:rPr>
              <w:t> </w:t>
            </w:r>
            <w:r w:rsidR="00C46AB6" w:rsidRPr="00955A64">
              <w:rPr>
                <w:noProof/>
              </w:rPr>
              <w:t> </w:t>
            </w:r>
            <w:r w:rsidRPr="00955A64">
              <w:rPr>
                <w:noProof/>
              </w:rPr>
              <w:fldChar w:fldCharType="end"/>
            </w:r>
            <w:bookmarkEnd w:id="9"/>
          </w:p>
        </w:tc>
        <w:bookmarkStart w:id="10" w:name="Hjuskap1"/>
        <w:tc>
          <w:tcPr>
            <w:tcW w:w="3686" w:type="dxa"/>
            <w:gridSpan w:val="2"/>
            <w:tcBorders>
              <w:top w:val="nil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807AE4" w:rsidRPr="00955A64" w:rsidRDefault="000D6210" w:rsidP="00EE4DD1">
            <w:pPr>
              <w:ind w:left="-57" w:right="-57"/>
              <w:rPr>
                <w:b/>
                <w:noProof/>
              </w:rPr>
            </w:pPr>
            <w:r w:rsidRPr="00955A64">
              <w:rPr>
                <w:noProof/>
              </w:rPr>
              <w:fldChar w:fldCharType="begin">
                <w:ffData>
                  <w:name w:val="Hjuskap1"/>
                  <w:enabled/>
                  <w:calcOnExit/>
                  <w:checkBox>
                    <w:sizeAuto/>
                    <w:default w:val="0"/>
                  </w:checkBox>
                </w:ffData>
              </w:fldChar>
            </w:r>
            <w:r w:rsidR="00C46AB6" w:rsidRPr="00955A64">
              <w:rPr>
                <w:noProof/>
              </w:rPr>
              <w:instrText xml:space="preserve"> FORMCHECKBOX </w:instrText>
            </w:r>
            <w:r w:rsidRPr="00955A64">
              <w:rPr>
                <w:noProof/>
              </w:rPr>
            </w:r>
            <w:r w:rsidRPr="00955A64">
              <w:rPr>
                <w:noProof/>
              </w:rPr>
              <w:fldChar w:fldCharType="end"/>
            </w:r>
            <w:bookmarkEnd w:id="10"/>
            <w:r w:rsidR="00AD4F1B" w:rsidRPr="00955A64">
              <w:rPr>
                <w:noProof/>
              </w:rPr>
              <w:t xml:space="preserve"> Já </w:t>
            </w:r>
            <w:r w:rsidRPr="00955A64">
              <w:rPr>
                <w:noProof/>
              </w:rPr>
              <w:fldChar w:fldCharType="begin"/>
            </w:r>
            <w:r w:rsidR="00AD4F1B" w:rsidRPr="00955A64">
              <w:rPr>
                <w:noProof/>
              </w:rPr>
              <w:instrText xml:space="preserve"> FORMCHECKBOX </w:instrText>
            </w:r>
            <w:r w:rsidRPr="00955A64">
              <w:rPr>
                <w:noProof/>
              </w:rPr>
              <w:fldChar w:fldCharType="end"/>
            </w:r>
            <w:r w:rsidR="00AD4F1B" w:rsidRPr="00955A64">
              <w:rPr>
                <w:noProof/>
              </w:rPr>
              <w:t xml:space="preserve">     </w:t>
            </w:r>
            <w:bookmarkStart w:id="11" w:name="Hjuskap2"/>
            <w:r w:rsidRPr="00955A64">
              <w:rPr>
                <w:noProof/>
              </w:rPr>
              <w:fldChar w:fldCharType="begin">
                <w:ffData>
                  <w:name w:val="Hjuskap2"/>
                  <w:enabled/>
                  <w:calcOnExit/>
                  <w:checkBox>
                    <w:sizeAuto/>
                    <w:default w:val="0"/>
                  </w:checkBox>
                </w:ffData>
              </w:fldChar>
            </w:r>
            <w:r w:rsidR="00C46AB6" w:rsidRPr="00955A64">
              <w:rPr>
                <w:noProof/>
              </w:rPr>
              <w:instrText xml:space="preserve"> FORMCHECKBOX </w:instrText>
            </w:r>
            <w:r w:rsidRPr="00955A64">
              <w:rPr>
                <w:noProof/>
              </w:rPr>
            </w:r>
            <w:r w:rsidRPr="00955A64">
              <w:rPr>
                <w:noProof/>
              </w:rPr>
              <w:fldChar w:fldCharType="end"/>
            </w:r>
            <w:bookmarkEnd w:id="11"/>
            <w:r w:rsidRPr="00955A64">
              <w:rPr>
                <w:noProof/>
              </w:rPr>
              <w:fldChar w:fldCharType="begin"/>
            </w:r>
            <w:r w:rsidR="00AD4F1B" w:rsidRPr="00955A64">
              <w:rPr>
                <w:noProof/>
              </w:rPr>
              <w:instrText xml:space="preserve"> FORMCHECKBOX </w:instrText>
            </w:r>
            <w:r w:rsidRPr="00955A64">
              <w:rPr>
                <w:noProof/>
              </w:rPr>
              <w:fldChar w:fldCharType="end"/>
            </w:r>
            <w:r w:rsidR="00AD4F1B" w:rsidRPr="00955A64">
              <w:rPr>
                <w:noProof/>
              </w:rPr>
              <w:t xml:space="preserve"> </w:t>
            </w:r>
            <w:r w:rsidRPr="00955A64">
              <w:rPr>
                <w:noProof/>
              </w:rPr>
              <w:fldChar w:fldCharType="begin"/>
            </w:r>
            <w:r w:rsidR="00AD4F1B" w:rsidRPr="00955A64">
              <w:rPr>
                <w:noProof/>
              </w:rPr>
              <w:instrText xml:space="preserve"> FORMCHECKBOX </w:instrText>
            </w:r>
            <w:r w:rsidRPr="00955A64">
              <w:rPr>
                <w:noProof/>
              </w:rPr>
              <w:fldChar w:fldCharType="end"/>
            </w:r>
            <w:r w:rsidR="00AD4F1B" w:rsidRPr="00955A64">
              <w:rPr>
                <w:noProof/>
              </w:rPr>
              <w:t xml:space="preserve"> Nei </w:t>
            </w:r>
            <w:r w:rsidRPr="00955A64">
              <w:rPr>
                <w:noProof/>
              </w:rPr>
              <w:fldChar w:fldCharType="begin"/>
            </w:r>
            <w:r w:rsidR="00AD4F1B" w:rsidRPr="00955A64">
              <w:rPr>
                <w:noProof/>
              </w:rPr>
              <w:instrText xml:space="preserve"> FORMCHECKBOX </w:instrText>
            </w:r>
            <w:r w:rsidRPr="00955A64">
              <w:rPr>
                <w:noProof/>
              </w:rPr>
              <w:fldChar w:fldCharType="end"/>
            </w:r>
          </w:p>
        </w:tc>
      </w:tr>
      <w:tr w:rsidR="00AF07A3" w:rsidRPr="00B65196" w:rsidTr="00D955AC">
        <w:trPr>
          <w:cantSplit/>
        </w:trPr>
        <w:tc>
          <w:tcPr>
            <w:tcW w:w="5953" w:type="dxa"/>
            <w:gridSpan w:val="3"/>
            <w:tcBorders>
              <w:top w:val="single" w:sz="4" w:space="0" w:color="7F7F7F"/>
              <w:left w:val="single" w:sz="4" w:space="0" w:color="7F7F7F"/>
              <w:bottom w:val="nil"/>
              <w:right w:val="single" w:sz="4" w:space="0" w:color="7F7F7F"/>
            </w:tcBorders>
          </w:tcPr>
          <w:p w:rsidR="00807AE4" w:rsidRPr="00B65196" w:rsidRDefault="00807AE4" w:rsidP="00BE235D">
            <w:pPr>
              <w:spacing w:before="0"/>
              <w:ind w:left="-85" w:right="-85"/>
              <w:rPr>
                <w:noProof/>
                <w:sz w:val="12"/>
                <w:szCs w:val="12"/>
              </w:rPr>
            </w:pPr>
            <w:r w:rsidRPr="00B65196">
              <w:rPr>
                <w:noProof/>
                <w:sz w:val="12"/>
                <w:szCs w:val="12"/>
              </w:rPr>
              <w:t>Atvinna – Atvinnuveitandi – Eigin rekstur</w:t>
            </w:r>
          </w:p>
        </w:tc>
        <w:tc>
          <w:tcPr>
            <w:tcW w:w="1843" w:type="dxa"/>
            <w:tcBorders>
              <w:top w:val="single" w:sz="4" w:space="0" w:color="7F7F7F"/>
              <w:left w:val="single" w:sz="4" w:space="0" w:color="7F7F7F"/>
              <w:bottom w:val="nil"/>
              <w:right w:val="single" w:sz="4" w:space="0" w:color="7F7F7F"/>
            </w:tcBorders>
          </w:tcPr>
          <w:p w:rsidR="00807AE4" w:rsidRPr="00B65196" w:rsidRDefault="00807AE4" w:rsidP="00BE235D">
            <w:pPr>
              <w:spacing w:before="0"/>
              <w:ind w:left="-85" w:right="-85"/>
              <w:rPr>
                <w:noProof/>
                <w:sz w:val="12"/>
                <w:szCs w:val="12"/>
              </w:rPr>
            </w:pPr>
            <w:r w:rsidRPr="00B65196">
              <w:rPr>
                <w:noProof/>
                <w:sz w:val="12"/>
                <w:szCs w:val="12"/>
              </w:rPr>
              <w:t>Fjöldi barna</w:t>
            </w:r>
          </w:p>
        </w:tc>
        <w:tc>
          <w:tcPr>
            <w:tcW w:w="1843" w:type="dxa"/>
            <w:tcBorders>
              <w:top w:val="single" w:sz="4" w:space="0" w:color="7F7F7F"/>
              <w:left w:val="single" w:sz="4" w:space="0" w:color="7F7F7F"/>
              <w:bottom w:val="nil"/>
              <w:right w:val="single" w:sz="4" w:space="0" w:color="7F7F7F"/>
            </w:tcBorders>
          </w:tcPr>
          <w:p w:rsidR="00807AE4" w:rsidRPr="00B65196" w:rsidRDefault="00807AE4" w:rsidP="00BE235D">
            <w:pPr>
              <w:spacing w:before="0"/>
              <w:ind w:left="-85" w:right="-85"/>
              <w:rPr>
                <w:noProof/>
                <w:sz w:val="12"/>
                <w:szCs w:val="12"/>
              </w:rPr>
            </w:pPr>
            <w:r w:rsidRPr="00B65196">
              <w:rPr>
                <w:noProof/>
                <w:sz w:val="12"/>
                <w:szCs w:val="12"/>
              </w:rPr>
              <w:t>Fjöldi bifreiða í rekstri</w:t>
            </w:r>
          </w:p>
        </w:tc>
      </w:tr>
      <w:bookmarkStart w:id="12" w:name="Atvinna"/>
      <w:tr w:rsidR="00AF07A3" w:rsidRPr="00955A64" w:rsidTr="00D955AC">
        <w:trPr>
          <w:cantSplit/>
        </w:trPr>
        <w:tc>
          <w:tcPr>
            <w:tcW w:w="5953" w:type="dxa"/>
            <w:gridSpan w:val="3"/>
            <w:tcBorders>
              <w:top w:val="nil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807AE4" w:rsidRPr="00955A64" w:rsidRDefault="000D6210" w:rsidP="00BE235D">
            <w:pPr>
              <w:ind w:left="-57" w:right="-57"/>
              <w:rPr>
                <w:noProof/>
              </w:rPr>
            </w:pPr>
            <w:r w:rsidRPr="00955A64">
              <w:rPr>
                <w:noProof/>
              </w:rPr>
              <w:fldChar w:fldCharType="begin">
                <w:ffData>
                  <w:name w:val="Atvinna"/>
                  <w:enabled/>
                  <w:calcOnExit/>
                  <w:textInput/>
                </w:ffData>
              </w:fldChar>
            </w:r>
            <w:r w:rsidR="00C46AB6" w:rsidRPr="00955A64">
              <w:rPr>
                <w:noProof/>
              </w:rPr>
              <w:instrText xml:space="preserve"> FORMTEXT </w:instrText>
            </w:r>
            <w:r w:rsidRPr="00955A64">
              <w:rPr>
                <w:noProof/>
              </w:rPr>
            </w:r>
            <w:r w:rsidRPr="00955A64">
              <w:rPr>
                <w:noProof/>
              </w:rPr>
              <w:fldChar w:fldCharType="separate"/>
            </w:r>
            <w:r w:rsidR="00C46AB6" w:rsidRPr="00955A64">
              <w:rPr>
                <w:noProof/>
              </w:rPr>
              <w:t> </w:t>
            </w:r>
            <w:r w:rsidR="00C46AB6" w:rsidRPr="00955A64">
              <w:rPr>
                <w:noProof/>
              </w:rPr>
              <w:t> </w:t>
            </w:r>
            <w:r w:rsidR="00C46AB6" w:rsidRPr="00955A64">
              <w:rPr>
                <w:noProof/>
              </w:rPr>
              <w:t> </w:t>
            </w:r>
            <w:r w:rsidR="00C46AB6" w:rsidRPr="00955A64">
              <w:rPr>
                <w:noProof/>
              </w:rPr>
              <w:t> </w:t>
            </w:r>
            <w:r w:rsidR="00C46AB6" w:rsidRPr="00955A64">
              <w:rPr>
                <w:noProof/>
              </w:rPr>
              <w:t> </w:t>
            </w:r>
            <w:r w:rsidRPr="00955A64">
              <w:rPr>
                <w:noProof/>
              </w:rPr>
              <w:fldChar w:fldCharType="end"/>
            </w:r>
            <w:bookmarkEnd w:id="12"/>
          </w:p>
        </w:tc>
        <w:bookmarkStart w:id="13" w:name="FjBarna"/>
        <w:tc>
          <w:tcPr>
            <w:tcW w:w="1843" w:type="dxa"/>
            <w:tcBorders>
              <w:top w:val="nil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807AE4" w:rsidRPr="00955A64" w:rsidRDefault="000D6210" w:rsidP="00BE235D">
            <w:pPr>
              <w:ind w:left="-57" w:right="-57"/>
              <w:rPr>
                <w:noProof/>
              </w:rPr>
            </w:pPr>
            <w:r w:rsidRPr="00955A64">
              <w:rPr>
                <w:noProof/>
              </w:rPr>
              <w:fldChar w:fldCharType="begin">
                <w:ffData>
                  <w:name w:val="FjBarna"/>
                  <w:enabled/>
                  <w:calcOnExit/>
                  <w:textInput>
                    <w:type w:val="number"/>
                  </w:textInput>
                </w:ffData>
              </w:fldChar>
            </w:r>
            <w:r w:rsidR="00C46AB6" w:rsidRPr="00955A64">
              <w:rPr>
                <w:noProof/>
              </w:rPr>
              <w:instrText xml:space="preserve"> FORMTEXT </w:instrText>
            </w:r>
            <w:r w:rsidRPr="00955A64">
              <w:rPr>
                <w:noProof/>
              </w:rPr>
            </w:r>
            <w:r w:rsidRPr="00955A64">
              <w:rPr>
                <w:noProof/>
              </w:rPr>
              <w:fldChar w:fldCharType="separate"/>
            </w:r>
            <w:r w:rsidR="00C46AB6" w:rsidRPr="00955A64">
              <w:rPr>
                <w:noProof/>
              </w:rPr>
              <w:t> </w:t>
            </w:r>
            <w:r w:rsidR="00C46AB6" w:rsidRPr="00955A64">
              <w:rPr>
                <w:noProof/>
              </w:rPr>
              <w:t> </w:t>
            </w:r>
            <w:r w:rsidR="00C46AB6" w:rsidRPr="00955A64">
              <w:rPr>
                <w:noProof/>
              </w:rPr>
              <w:t> </w:t>
            </w:r>
            <w:r w:rsidR="00C46AB6" w:rsidRPr="00955A64">
              <w:rPr>
                <w:noProof/>
              </w:rPr>
              <w:t> </w:t>
            </w:r>
            <w:r w:rsidR="00C46AB6" w:rsidRPr="00955A64">
              <w:rPr>
                <w:noProof/>
              </w:rPr>
              <w:t> </w:t>
            </w:r>
            <w:r w:rsidRPr="00955A64">
              <w:rPr>
                <w:noProof/>
              </w:rPr>
              <w:fldChar w:fldCharType="end"/>
            </w:r>
            <w:bookmarkEnd w:id="13"/>
          </w:p>
        </w:tc>
        <w:bookmarkStart w:id="14" w:name="FjBifreida"/>
        <w:tc>
          <w:tcPr>
            <w:tcW w:w="1843" w:type="dxa"/>
            <w:tcBorders>
              <w:top w:val="nil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807AE4" w:rsidRPr="00955A64" w:rsidRDefault="000D6210" w:rsidP="00BE235D">
            <w:pPr>
              <w:ind w:left="-57" w:right="-57"/>
              <w:rPr>
                <w:noProof/>
              </w:rPr>
            </w:pPr>
            <w:r w:rsidRPr="00955A64">
              <w:rPr>
                <w:noProof/>
              </w:rPr>
              <w:fldChar w:fldCharType="begin">
                <w:ffData>
                  <w:name w:val="FjBifreida"/>
                  <w:enabled/>
                  <w:calcOnExit/>
                  <w:textInput>
                    <w:type w:val="number"/>
                  </w:textInput>
                </w:ffData>
              </w:fldChar>
            </w:r>
            <w:r w:rsidR="00C46AB6" w:rsidRPr="00955A64">
              <w:rPr>
                <w:noProof/>
              </w:rPr>
              <w:instrText xml:space="preserve"> FORMTEXT </w:instrText>
            </w:r>
            <w:r w:rsidRPr="00955A64">
              <w:rPr>
                <w:noProof/>
              </w:rPr>
            </w:r>
            <w:r w:rsidRPr="00955A64">
              <w:rPr>
                <w:noProof/>
              </w:rPr>
              <w:fldChar w:fldCharType="separate"/>
            </w:r>
            <w:r w:rsidR="00C46AB6" w:rsidRPr="00955A64">
              <w:rPr>
                <w:noProof/>
              </w:rPr>
              <w:t> </w:t>
            </w:r>
            <w:r w:rsidR="00C46AB6" w:rsidRPr="00955A64">
              <w:rPr>
                <w:noProof/>
              </w:rPr>
              <w:t> </w:t>
            </w:r>
            <w:r w:rsidR="00C46AB6" w:rsidRPr="00955A64">
              <w:rPr>
                <w:noProof/>
              </w:rPr>
              <w:t> </w:t>
            </w:r>
            <w:r w:rsidR="00C46AB6" w:rsidRPr="00955A64">
              <w:rPr>
                <w:noProof/>
              </w:rPr>
              <w:t> </w:t>
            </w:r>
            <w:r w:rsidR="00C46AB6" w:rsidRPr="00955A64">
              <w:rPr>
                <w:noProof/>
              </w:rPr>
              <w:t> </w:t>
            </w:r>
            <w:r w:rsidRPr="00955A64">
              <w:rPr>
                <w:noProof/>
              </w:rPr>
              <w:fldChar w:fldCharType="end"/>
            </w:r>
            <w:bookmarkEnd w:id="14"/>
          </w:p>
        </w:tc>
      </w:tr>
    </w:tbl>
    <w:p w:rsidR="00BE5127" w:rsidRPr="00203978" w:rsidRDefault="006F02EC" w:rsidP="00203978">
      <w:pPr>
        <w:pStyle w:val="Heading1"/>
      </w:pPr>
      <w:r w:rsidRPr="00203978">
        <w:t>Lán til góðra verka</w:t>
      </w:r>
    </w:p>
    <w:tbl>
      <w:tblPr>
        <w:tblW w:w="9639" w:type="dxa"/>
        <w:tblInd w:w="108" w:type="dxa"/>
        <w:tblBorders>
          <w:top w:val="single" w:sz="4" w:space="0" w:color="7F7F7F"/>
          <w:left w:val="single" w:sz="4" w:space="0" w:color="7F7F7F"/>
          <w:bottom w:val="single" w:sz="4" w:space="0" w:color="7F7F7F"/>
          <w:right w:val="single" w:sz="4" w:space="0" w:color="7F7F7F"/>
          <w:insideV w:val="single" w:sz="4" w:space="0" w:color="7F7F7F"/>
        </w:tblBorders>
        <w:tblLayout w:type="fixed"/>
        <w:tblLook w:val="01E0" w:firstRow="1" w:lastRow="1" w:firstColumn="1" w:lastColumn="1" w:noHBand="0" w:noVBand="0"/>
      </w:tblPr>
      <w:tblGrid>
        <w:gridCol w:w="1984"/>
        <w:gridCol w:w="1985"/>
        <w:gridCol w:w="1985"/>
        <w:gridCol w:w="1843"/>
        <w:gridCol w:w="1842"/>
      </w:tblGrid>
      <w:tr w:rsidR="00F26CC5" w:rsidRPr="00B65196" w:rsidTr="00061B08">
        <w:trPr>
          <w:trHeight w:val="51"/>
        </w:trPr>
        <w:tc>
          <w:tcPr>
            <w:tcW w:w="1984" w:type="dxa"/>
            <w:vAlign w:val="center"/>
          </w:tcPr>
          <w:p w:rsidR="00F26CC5" w:rsidRPr="00B65196" w:rsidRDefault="00F26CC5" w:rsidP="00BE235D">
            <w:pPr>
              <w:spacing w:before="0"/>
              <w:ind w:left="-85"/>
              <w:jc w:val="center"/>
              <w:rPr>
                <w:sz w:val="12"/>
                <w:szCs w:val="12"/>
              </w:rPr>
            </w:pPr>
            <w:r w:rsidRPr="00B65196">
              <w:rPr>
                <w:sz w:val="12"/>
                <w:szCs w:val="12"/>
              </w:rPr>
              <w:t>Lánsfjárhæð</w:t>
            </w:r>
            <w:r w:rsidR="00CB3E44" w:rsidRPr="00B65196">
              <w:rPr>
                <w:sz w:val="12"/>
                <w:szCs w:val="12"/>
              </w:rPr>
              <w:t xml:space="preserve"> (hámark 2mkr.)</w:t>
            </w:r>
          </w:p>
        </w:tc>
        <w:tc>
          <w:tcPr>
            <w:tcW w:w="1985" w:type="dxa"/>
            <w:vAlign w:val="center"/>
          </w:tcPr>
          <w:p w:rsidR="00F26CC5" w:rsidRPr="00B65196" w:rsidRDefault="00F26CC5" w:rsidP="00BE235D">
            <w:pPr>
              <w:spacing w:before="0"/>
              <w:ind w:left="-85"/>
              <w:jc w:val="center"/>
              <w:rPr>
                <w:sz w:val="12"/>
                <w:szCs w:val="12"/>
              </w:rPr>
            </w:pPr>
            <w:r w:rsidRPr="00B65196">
              <w:rPr>
                <w:sz w:val="12"/>
                <w:szCs w:val="12"/>
              </w:rPr>
              <w:t>Lánstími</w:t>
            </w:r>
            <w:r w:rsidR="00EB2B29" w:rsidRPr="00B65196">
              <w:rPr>
                <w:sz w:val="12"/>
                <w:szCs w:val="12"/>
              </w:rPr>
              <w:t xml:space="preserve"> (hámark 5 ár)</w:t>
            </w:r>
          </w:p>
        </w:tc>
        <w:tc>
          <w:tcPr>
            <w:tcW w:w="1985" w:type="dxa"/>
            <w:vAlign w:val="center"/>
          </w:tcPr>
          <w:p w:rsidR="00F26CC5" w:rsidRPr="00B65196" w:rsidRDefault="009076A8" w:rsidP="00BE235D">
            <w:pPr>
              <w:spacing w:before="0"/>
              <w:ind w:left="-85"/>
              <w:jc w:val="center"/>
              <w:rPr>
                <w:sz w:val="12"/>
                <w:szCs w:val="12"/>
              </w:rPr>
            </w:pPr>
            <w:r w:rsidRPr="00B65196">
              <w:rPr>
                <w:sz w:val="12"/>
                <w:szCs w:val="12"/>
              </w:rPr>
              <w:t>1. gjalddagi</w:t>
            </w:r>
          </w:p>
        </w:tc>
        <w:tc>
          <w:tcPr>
            <w:tcW w:w="1843" w:type="dxa"/>
            <w:vAlign w:val="center"/>
          </w:tcPr>
          <w:p w:rsidR="00F26CC5" w:rsidRPr="00B65196" w:rsidRDefault="009076A8" w:rsidP="00BE235D">
            <w:pPr>
              <w:spacing w:before="0"/>
              <w:ind w:left="-85"/>
              <w:jc w:val="center"/>
              <w:rPr>
                <w:sz w:val="12"/>
                <w:szCs w:val="12"/>
              </w:rPr>
            </w:pPr>
            <w:r w:rsidRPr="00B65196">
              <w:rPr>
                <w:sz w:val="12"/>
                <w:szCs w:val="12"/>
              </w:rPr>
              <w:t>Mánuðir  milli gjalddaga</w:t>
            </w:r>
          </w:p>
        </w:tc>
        <w:tc>
          <w:tcPr>
            <w:tcW w:w="1842" w:type="dxa"/>
            <w:vAlign w:val="center"/>
          </w:tcPr>
          <w:p w:rsidR="00F26CC5" w:rsidRPr="00B65196" w:rsidRDefault="001F669D" w:rsidP="00BE235D">
            <w:pPr>
              <w:spacing w:before="0"/>
              <w:ind w:left="-85"/>
              <w:jc w:val="center"/>
              <w:rPr>
                <w:sz w:val="12"/>
                <w:szCs w:val="12"/>
              </w:rPr>
            </w:pPr>
            <w:r w:rsidRPr="00B65196">
              <w:rPr>
                <w:sz w:val="12"/>
                <w:szCs w:val="12"/>
              </w:rPr>
              <w:t>Verðtrygging</w:t>
            </w:r>
          </w:p>
        </w:tc>
      </w:tr>
      <w:bookmarkStart w:id="15" w:name="Lansupph"/>
      <w:tr w:rsidR="00F26CC5" w:rsidRPr="00955A64" w:rsidTr="00061B08">
        <w:trPr>
          <w:trHeight w:val="248"/>
        </w:trPr>
        <w:tc>
          <w:tcPr>
            <w:tcW w:w="1984" w:type="dxa"/>
            <w:vAlign w:val="center"/>
          </w:tcPr>
          <w:p w:rsidR="00F26CC5" w:rsidRPr="00955A64" w:rsidRDefault="000D6210" w:rsidP="00BE235D">
            <w:pPr>
              <w:jc w:val="center"/>
            </w:pPr>
            <w:r w:rsidRPr="00955A64">
              <w:fldChar w:fldCharType="begin">
                <w:ffData>
                  <w:name w:val="Lansupph"/>
                  <w:enabled/>
                  <w:calcOnExit/>
                  <w:textInput>
                    <w:type w:val="number"/>
                    <w:format w:val="#.##0"/>
                  </w:textInput>
                </w:ffData>
              </w:fldChar>
            </w:r>
            <w:r w:rsidR="00F26CC5" w:rsidRPr="00955A64">
              <w:instrText xml:space="preserve"> FORMTEXT </w:instrText>
            </w:r>
            <w:r w:rsidRPr="00955A64">
              <w:fldChar w:fldCharType="separate"/>
            </w:r>
            <w:r w:rsidR="00F26CC5" w:rsidRPr="00955A64">
              <w:rPr>
                <w:noProof/>
              </w:rPr>
              <w:t> </w:t>
            </w:r>
            <w:r w:rsidR="00F26CC5" w:rsidRPr="00955A64">
              <w:rPr>
                <w:noProof/>
              </w:rPr>
              <w:t> </w:t>
            </w:r>
            <w:r w:rsidR="00F26CC5" w:rsidRPr="00955A64">
              <w:rPr>
                <w:noProof/>
              </w:rPr>
              <w:t> </w:t>
            </w:r>
            <w:r w:rsidR="00F26CC5" w:rsidRPr="00955A64">
              <w:rPr>
                <w:noProof/>
              </w:rPr>
              <w:t> </w:t>
            </w:r>
            <w:r w:rsidR="00F26CC5" w:rsidRPr="00955A64">
              <w:rPr>
                <w:noProof/>
              </w:rPr>
              <w:t> </w:t>
            </w:r>
            <w:r w:rsidRPr="00955A64">
              <w:fldChar w:fldCharType="end"/>
            </w:r>
            <w:bookmarkEnd w:id="15"/>
          </w:p>
        </w:tc>
        <w:bookmarkStart w:id="16" w:name="Lanstimi"/>
        <w:tc>
          <w:tcPr>
            <w:tcW w:w="1985" w:type="dxa"/>
            <w:vAlign w:val="center"/>
          </w:tcPr>
          <w:p w:rsidR="00F26CC5" w:rsidRPr="00955A64" w:rsidRDefault="000D6210" w:rsidP="00BE235D">
            <w:pPr>
              <w:jc w:val="center"/>
            </w:pPr>
            <w:r w:rsidRPr="00955A64">
              <w:fldChar w:fldCharType="begin">
                <w:ffData>
                  <w:name w:val="Lanstimi"/>
                  <w:enabled/>
                  <w:calcOnExit/>
                  <w:textInput/>
                </w:ffData>
              </w:fldChar>
            </w:r>
            <w:r w:rsidR="00F26CC5" w:rsidRPr="00955A64">
              <w:instrText xml:space="preserve"> FORMTEXT </w:instrText>
            </w:r>
            <w:r w:rsidRPr="00955A64">
              <w:fldChar w:fldCharType="separate"/>
            </w:r>
            <w:r w:rsidR="00F26CC5" w:rsidRPr="00955A64">
              <w:rPr>
                <w:noProof/>
              </w:rPr>
              <w:t> </w:t>
            </w:r>
            <w:r w:rsidR="00F26CC5" w:rsidRPr="00955A64">
              <w:rPr>
                <w:noProof/>
              </w:rPr>
              <w:t> </w:t>
            </w:r>
            <w:r w:rsidR="00F26CC5" w:rsidRPr="00955A64">
              <w:rPr>
                <w:noProof/>
              </w:rPr>
              <w:t> </w:t>
            </w:r>
            <w:r w:rsidR="00F26CC5" w:rsidRPr="00955A64">
              <w:rPr>
                <w:noProof/>
              </w:rPr>
              <w:t> </w:t>
            </w:r>
            <w:r w:rsidR="00F26CC5" w:rsidRPr="00955A64">
              <w:rPr>
                <w:noProof/>
              </w:rPr>
              <w:t> </w:t>
            </w:r>
            <w:r w:rsidRPr="00955A64">
              <w:fldChar w:fldCharType="end"/>
            </w:r>
            <w:bookmarkEnd w:id="16"/>
            <w:r w:rsidR="00F26CC5" w:rsidRPr="00955A64">
              <w:t xml:space="preserve"> mán.</w:t>
            </w:r>
            <w:bookmarkStart w:id="17" w:name="Gjalddagi"/>
            <w:bookmarkEnd w:id="17"/>
          </w:p>
        </w:tc>
        <w:tc>
          <w:tcPr>
            <w:tcW w:w="1985" w:type="dxa"/>
            <w:vAlign w:val="center"/>
          </w:tcPr>
          <w:p w:rsidR="00F26CC5" w:rsidRPr="00955A64" w:rsidRDefault="000D6210" w:rsidP="00BE235D">
            <w:pPr>
              <w:jc w:val="center"/>
            </w:pPr>
            <w:r w:rsidRPr="00955A64">
              <w:fldChar w:fldCharType="begin">
                <w:ffData>
                  <w:name w:val=""/>
                  <w:enabled/>
                  <w:calcOnExit/>
                  <w:textInput>
                    <w:type w:val="date"/>
                    <w:format w:val="dd.MM.yyyy"/>
                  </w:textInput>
                </w:ffData>
              </w:fldChar>
            </w:r>
            <w:r w:rsidR="009076A8" w:rsidRPr="00955A64">
              <w:instrText xml:space="preserve"> FORMTEXT </w:instrText>
            </w:r>
            <w:r w:rsidRPr="00955A64">
              <w:fldChar w:fldCharType="separate"/>
            </w:r>
            <w:r w:rsidR="009076A8" w:rsidRPr="00955A64">
              <w:rPr>
                <w:noProof/>
              </w:rPr>
              <w:t> </w:t>
            </w:r>
            <w:r w:rsidR="009076A8" w:rsidRPr="00955A64">
              <w:rPr>
                <w:noProof/>
              </w:rPr>
              <w:t> </w:t>
            </w:r>
            <w:r w:rsidR="009076A8" w:rsidRPr="00955A64">
              <w:rPr>
                <w:noProof/>
              </w:rPr>
              <w:t> </w:t>
            </w:r>
            <w:r w:rsidR="009076A8" w:rsidRPr="00955A64">
              <w:rPr>
                <w:noProof/>
              </w:rPr>
              <w:t> </w:t>
            </w:r>
            <w:r w:rsidR="009076A8" w:rsidRPr="00955A64">
              <w:rPr>
                <w:noProof/>
              </w:rPr>
              <w:t> </w:t>
            </w:r>
            <w:r w:rsidRPr="00955A64">
              <w:fldChar w:fldCharType="end"/>
            </w:r>
          </w:p>
        </w:tc>
        <w:tc>
          <w:tcPr>
            <w:tcW w:w="1843" w:type="dxa"/>
            <w:vAlign w:val="center"/>
          </w:tcPr>
          <w:p w:rsidR="00F26CC5" w:rsidRPr="00955A64" w:rsidRDefault="00A968D1" w:rsidP="00A968D1">
            <w:pPr>
              <w:jc w:val="center"/>
            </w:pPr>
            <w:r>
              <w:t>1 (e</w:t>
            </w:r>
            <w:r w:rsidR="009076A8" w:rsidRPr="00955A64">
              <w:t>inn</w:t>
            </w:r>
            <w:r>
              <w:t>)</w:t>
            </w:r>
          </w:p>
        </w:tc>
        <w:tc>
          <w:tcPr>
            <w:tcW w:w="1842" w:type="dxa"/>
            <w:vAlign w:val="center"/>
          </w:tcPr>
          <w:p w:rsidR="00F26CC5" w:rsidRPr="00955A64" w:rsidRDefault="001F669D" w:rsidP="00BE235D">
            <w:pPr>
              <w:jc w:val="center"/>
            </w:pPr>
            <w:r w:rsidRPr="00955A64">
              <w:t>Óverðtryggt</w:t>
            </w:r>
          </w:p>
        </w:tc>
      </w:tr>
    </w:tbl>
    <w:p w:rsidR="00FC799C" w:rsidRPr="00955A64" w:rsidRDefault="00FC799C" w:rsidP="00203978">
      <w:pPr>
        <w:pStyle w:val="Heading1"/>
      </w:pPr>
      <w:r w:rsidRPr="00955A64">
        <w:t>Framboðnar tryggingar</w:t>
      </w:r>
    </w:p>
    <w:tbl>
      <w:tblPr>
        <w:tblW w:w="9639" w:type="dxa"/>
        <w:tblInd w:w="108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5953"/>
        <w:gridCol w:w="1843"/>
        <w:gridCol w:w="1843"/>
      </w:tblGrid>
      <w:tr w:rsidR="00FC799C" w:rsidRPr="00B65196" w:rsidTr="0077292C">
        <w:trPr>
          <w:cantSplit/>
        </w:trPr>
        <w:tc>
          <w:tcPr>
            <w:tcW w:w="5953" w:type="dxa"/>
            <w:tcBorders>
              <w:bottom w:val="nil"/>
            </w:tcBorders>
            <w:vAlign w:val="center"/>
          </w:tcPr>
          <w:p w:rsidR="00FC799C" w:rsidRPr="00B65196" w:rsidRDefault="00FC799C" w:rsidP="00BE235D">
            <w:pPr>
              <w:spacing w:before="0"/>
              <w:ind w:left="-85"/>
              <w:rPr>
                <w:sz w:val="12"/>
                <w:szCs w:val="12"/>
              </w:rPr>
            </w:pPr>
            <w:r w:rsidRPr="00B65196">
              <w:rPr>
                <w:sz w:val="12"/>
                <w:szCs w:val="12"/>
              </w:rPr>
              <w:t>Fasteign (Götuheiti og númer, póstnúmer og staður)</w:t>
            </w:r>
          </w:p>
        </w:tc>
        <w:tc>
          <w:tcPr>
            <w:tcW w:w="1843" w:type="dxa"/>
            <w:tcBorders>
              <w:bottom w:val="nil"/>
            </w:tcBorders>
            <w:vAlign w:val="center"/>
          </w:tcPr>
          <w:p w:rsidR="00FC799C" w:rsidRPr="00B65196" w:rsidRDefault="00FC799C" w:rsidP="00BE235D">
            <w:pPr>
              <w:spacing w:before="0"/>
              <w:ind w:left="-85"/>
              <w:rPr>
                <w:sz w:val="12"/>
                <w:szCs w:val="12"/>
              </w:rPr>
            </w:pPr>
            <w:r w:rsidRPr="00B65196">
              <w:rPr>
                <w:sz w:val="12"/>
                <w:szCs w:val="12"/>
              </w:rPr>
              <w:t>Fastanúmer</w:t>
            </w:r>
          </w:p>
        </w:tc>
        <w:tc>
          <w:tcPr>
            <w:tcW w:w="1843" w:type="dxa"/>
            <w:tcBorders>
              <w:bottom w:val="nil"/>
            </w:tcBorders>
            <w:vAlign w:val="center"/>
          </w:tcPr>
          <w:p w:rsidR="00FC799C" w:rsidRPr="00B65196" w:rsidRDefault="00FC799C" w:rsidP="00BE235D">
            <w:pPr>
              <w:spacing w:before="0"/>
              <w:ind w:left="-85"/>
              <w:rPr>
                <w:sz w:val="12"/>
                <w:szCs w:val="12"/>
              </w:rPr>
            </w:pPr>
            <w:r w:rsidRPr="00B65196">
              <w:rPr>
                <w:sz w:val="12"/>
                <w:szCs w:val="12"/>
              </w:rPr>
              <w:t>Söluverð / verðmat</w:t>
            </w:r>
            <w:r w:rsidR="00203978" w:rsidRPr="00B65196">
              <w:rPr>
                <w:sz w:val="12"/>
                <w:szCs w:val="12"/>
              </w:rPr>
              <w:t>*</w:t>
            </w:r>
          </w:p>
        </w:tc>
      </w:tr>
      <w:tr w:rsidR="00FC799C" w:rsidRPr="00955A64" w:rsidTr="0077292C">
        <w:trPr>
          <w:cantSplit/>
        </w:trPr>
        <w:tc>
          <w:tcPr>
            <w:tcW w:w="5953" w:type="dxa"/>
            <w:tcBorders>
              <w:top w:val="nil"/>
              <w:bottom w:val="single" w:sz="4" w:space="0" w:color="808080"/>
            </w:tcBorders>
            <w:vAlign w:val="bottom"/>
          </w:tcPr>
          <w:p w:rsidR="00FC799C" w:rsidRPr="00955A64" w:rsidRDefault="000D6210" w:rsidP="00BE235D">
            <w:pPr>
              <w:ind w:left="-57" w:right="-57"/>
            </w:pPr>
            <w:r w:rsidRPr="00955A64"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="00FC799C" w:rsidRPr="00955A64">
              <w:instrText xml:space="preserve"> FORMTEXT </w:instrText>
            </w:r>
            <w:r w:rsidRPr="00955A64">
              <w:fldChar w:fldCharType="separate"/>
            </w:r>
            <w:r w:rsidR="00FC799C" w:rsidRPr="00955A64">
              <w:rPr>
                <w:noProof/>
              </w:rPr>
              <w:t> </w:t>
            </w:r>
            <w:r w:rsidR="00FC799C" w:rsidRPr="00955A64">
              <w:rPr>
                <w:noProof/>
              </w:rPr>
              <w:t> </w:t>
            </w:r>
            <w:r w:rsidR="00FC799C" w:rsidRPr="00955A64">
              <w:rPr>
                <w:noProof/>
              </w:rPr>
              <w:t> </w:t>
            </w:r>
            <w:r w:rsidR="00FC799C" w:rsidRPr="00955A64">
              <w:rPr>
                <w:noProof/>
              </w:rPr>
              <w:t> </w:t>
            </w:r>
            <w:r w:rsidR="00FC799C" w:rsidRPr="00955A64">
              <w:rPr>
                <w:noProof/>
              </w:rPr>
              <w:t> </w:t>
            </w:r>
            <w:r w:rsidRPr="00955A64">
              <w:fldChar w:fldCharType="end"/>
            </w:r>
          </w:p>
        </w:tc>
        <w:tc>
          <w:tcPr>
            <w:tcW w:w="1843" w:type="dxa"/>
            <w:tcBorders>
              <w:top w:val="nil"/>
              <w:bottom w:val="single" w:sz="4" w:space="0" w:color="808080"/>
            </w:tcBorders>
            <w:vAlign w:val="bottom"/>
          </w:tcPr>
          <w:p w:rsidR="00FC799C" w:rsidRPr="00955A64" w:rsidRDefault="000D6210" w:rsidP="00BE235D">
            <w:pPr>
              <w:ind w:left="-57" w:right="-57"/>
            </w:pPr>
            <w:r w:rsidRPr="00955A64"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="00FC799C" w:rsidRPr="00955A64">
              <w:instrText xml:space="preserve"> FORMTEXT </w:instrText>
            </w:r>
            <w:r w:rsidRPr="00955A64">
              <w:fldChar w:fldCharType="separate"/>
            </w:r>
            <w:r w:rsidR="00FC799C" w:rsidRPr="00955A64">
              <w:rPr>
                <w:noProof/>
              </w:rPr>
              <w:t> </w:t>
            </w:r>
            <w:r w:rsidR="00FC799C" w:rsidRPr="00955A64">
              <w:rPr>
                <w:noProof/>
              </w:rPr>
              <w:t> </w:t>
            </w:r>
            <w:r w:rsidR="00FC799C" w:rsidRPr="00955A64">
              <w:rPr>
                <w:noProof/>
              </w:rPr>
              <w:t> </w:t>
            </w:r>
            <w:r w:rsidR="00FC799C" w:rsidRPr="00955A64">
              <w:rPr>
                <w:noProof/>
              </w:rPr>
              <w:t> </w:t>
            </w:r>
            <w:r w:rsidR="00FC799C" w:rsidRPr="00955A64">
              <w:rPr>
                <w:noProof/>
              </w:rPr>
              <w:t> </w:t>
            </w:r>
            <w:r w:rsidRPr="00955A64">
              <w:fldChar w:fldCharType="end"/>
            </w:r>
          </w:p>
        </w:tc>
        <w:bookmarkStart w:id="18" w:name="Text9"/>
        <w:tc>
          <w:tcPr>
            <w:tcW w:w="1843" w:type="dxa"/>
            <w:tcBorders>
              <w:top w:val="nil"/>
              <w:bottom w:val="single" w:sz="4" w:space="0" w:color="808080"/>
            </w:tcBorders>
            <w:vAlign w:val="bottom"/>
          </w:tcPr>
          <w:p w:rsidR="00FC799C" w:rsidRPr="00955A64" w:rsidRDefault="000D6210" w:rsidP="00BE235D">
            <w:pPr>
              <w:ind w:left="-57" w:right="-57"/>
            </w:pPr>
            <w:r w:rsidRPr="00955A64">
              <w:fldChar w:fldCharType="begin">
                <w:ffData>
                  <w:name w:val="Text9"/>
                  <w:enabled/>
                  <w:calcOnExit w:val="0"/>
                  <w:textInput>
                    <w:type w:val="number"/>
                    <w:format w:val="#.##0"/>
                  </w:textInput>
                </w:ffData>
              </w:fldChar>
            </w:r>
            <w:r w:rsidR="00FC799C" w:rsidRPr="00955A64">
              <w:instrText xml:space="preserve"> FORMTEXT </w:instrText>
            </w:r>
            <w:r w:rsidRPr="00955A64">
              <w:fldChar w:fldCharType="separate"/>
            </w:r>
            <w:r w:rsidR="00FC799C" w:rsidRPr="00955A64">
              <w:rPr>
                <w:noProof/>
              </w:rPr>
              <w:t> </w:t>
            </w:r>
            <w:r w:rsidR="00FC799C" w:rsidRPr="00955A64">
              <w:rPr>
                <w:noProof/>
              </w:rPr>
              <w:t> </w:t>
            </w:r>
            <w:r w:rsidR="00FC799C" w:rsidRPr="00955A64">
              <w:rPr>
                <w:noProof/>
              </w:rPr>
              <w:t> </w:t>
            </w:r>
            <w:r w:rsidR="00FC799C" w:rsidRPr="00955A64">
              <w:rPr>
                <w:noProof/>
              </w:rPr>
              <w:t> </w:t>
            </w:r>
            <w:r w:rsidR="00FC799C" w:rsidRPr="00955A64">
              <w:rPr>
                <w:noProof/>
              </w:rPr>
              <w:t> </w:t>
            </w:r>
            <w:r w:rsidRPr="00955A64">
              <w:fldChar w:fldCharType="end"/>
            </w:r>
            <w:bookmarkEnd w:id="18"/>
          </w:p>
        </w:tc>
      </w:tr>
    </w:tbl>
    <w:p w:rsidR="001F6FA1" w:rsidRPr="00955A64" w:rsidRDefault="001F6FA1" w:rsidP="00203978">
      <w:pPr>
        <w:pStyle w:val="Heading1"/>
      </w:pPr>
      <w:r w:rsidRPr="00955A64">
        <w:t>Ráðstöfun á andvirði láns</w:t>
      </w:r>
    </w:p>
    <w:tbl>
      <w:tblPr>
        <w:tblW w:w="9639" w:type="dxa"/>
        <w:tblInd w:w="108" w:type="dxa"/>
        <w:tblBorders>
          <w:top w:val="single" w:sz="4" w:space="0" w:color="7F7F7F"/>
          <w:left w:val="single" w:sz="4" w:space="0" w:color="7F7F7F"/>
          <w:bottom w:val="single" w:sz="4" w:space="0" w:color="7F7F7F"/>
          <w:right w:val="single" w:sz="4" w:space="0" w:color="7F7F7F"/>
          <w:insideH w:val="single" w:sz="4" w:space="0" w:color="7F7F7F"/>
          <w:insideV w:val="single" w:sz="4" w:space="0" w:color="7F7F7F"/>
        </w:tblBorders>
        <w:tblLayout w:type="fixed"/>
        <w:tblLook w:val="01E0" w:firstRow="1" w:lastRow="1" w:firstColumn="1" w:lastColumn="1" w:noHBand="0" w:noVBand="0"/>
      </w:tblPr>
      <w:tblGrid>
        <w:gridCol w:w="6663"/>
        <w:gridCol w:w="992"/>
        <w:gridCol w:w="567"/>
        <w:gridCol w:w="1417"/>
      </w:tblGrid>
      <w:tr w:rsidR="00981DE8" w:rsidRPr="00955A64" w:rsidTr="00D955AC">
        <w:trPr>
          <w:trHeight w:val="51"/>
        </w:trPr>
        <w:tc>
          <w:tcPr>
            <w:tcW w:w="6663" w:type="dxa"/>
            <w:vMerge w:val="restart"/>
            <w:vAlign w:val="center"/>
          </w:tcPr>
          <w:p w:rsidR="00216F9E" w:rsidRPr="007012CD" w:rsidRDefault="000D6210" w:rsidP="007012CD">
            <w:pPr>
              <w:spacing w:before="40" w:after="40"/>
              <w:ind w:left="199" w:hanging="284"/>
              <w:rPr>
                <w:bCs/>
              </w:rPr>
            </w:pPr>
            <w:r w:rsidRPr="007012CD">
              <w:rPr>
                <w:bCs/>
              </w:rPr>
              <w:fldChar w:fldCharType="begin">
                <w:ffData>
                  <w:name w:val="Check6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9" w:name="Check66"/>
            <w:r w:rsidR="00981DE8" w:rsidRPr="007012CD">
              <w:rPr>
                <w:bCs/>
              </w:rPr>
              <w:instrText xml:space="preserve"> FORMCHECKBOX </w:instrText>
            </w:r>
            <w:r w:rsidRPr="007012CD">
              <w:rPr>
                <w:bCs/>
              </w:rPr>
            </w:r>
            <w:r w:rsidRPr="007012CD">
              <w:rPr>
                <w:bCs/>
              </w:rPr>
              <w:fldChar w:fldCharType="end"/>
            </w:r>
            <w:bookmarkEnd w:id="19"/>
            <w:r w:rsidR="00216F9E" w:rsidRPr="007012CD">
              <w:rPr>
                <w:bCs/>
              </w:rPr>
              <w:tab/>
            </w:r>
            <w:r w:rsidR="00981DE8" w:rsidRPr="007012CD">
              <w:rPr>
                <w:bCs/>
              </w:rPr>
              <w:t xml:space="preserve">Andvirði lánsins óskast greitt inn á reikning </w:t>
            </w:r>
            <w:r w:rsidR="00216F9E" w:rsidRPr="007012CD">
              <w:rPr>
                <w:bCs/>
              </w:rPr>
              <w:t>umsækjanda.</w:t>
            </w:r>
            <w:r w:rsidR="00F85A73" w:rsidRPr="007012CD">
              <w:rPr>
                <w:bCs/>
              </w:rPr>
              <w:t xml:space="preserve">  </w:t>
            </w:r>
          </w:p>
        </w:tc>
        <w:tc>
          <w:tcPr>
            <w:tcW w:w="992" w:type="dxa"/>
            <w:tcBorders>
              <w:bottom w:val="nil"/>
            </w:tcBorders>
            <w:vAlign w:val="center"/>
          </w:tcPr>
          <w:p w:rsidR="00981DE8" w:rsidRPr="00B65196" w:rsidRDefault="00981DE8" w:rsidP="00BE235D">
            <w:pPr>
              <w:spacing w:before="0"/>
              <w:jc w:val="center"/>
              <w:rPr>
                <w:rFonts w:cs="Arial"/>
                <w:sz w:val="12"/>
                <w:szCs w:val="12"/>
              </w:rPr>
            </w:pPr>
            <w:r w:rsidRPr="00B65196">
              <w:rPr>
                <w:rFonts w:cs="Arial"/>
                <w:bCs/>
                <w:sz w:val="12"/>
                <w:szCs w:val="12"/>
              </w:rPr>
              <w:t>Banki</w:t>
            </w:r>
          </w:p>
        </w:tc>
        <w:tc>
          <w:tcPr>
            <w:tcW w:w="567" w:type="dxa"/>
            <w:tcBorders>
              <w:bottom w:val="nil"/>
            </w:tcBorders>
            <w:vAlign w:val="center"/>
          </w:tcPr>
          <w:p w:rsidR="00981DE8" w:rsidRPr="00B65196" w:rsidRDefault="00981DE8" w:rsidP="00BE235D">
            <w:pPr>
              <w:spacing w:before="0"/>
              <w:jc w:val="center"/>
              <w:rPr>
                <w:rFonts w:cs="Arial"/>
                <w:sz w:val="12"/>
                <w:szCs w:val="12"/>
              </w:rPr>
            </w:pPr>
            <w:r w:rsidRPr="00B65196">
              <w:rPr>
                <w:rFonts w:cs="Arial"/>
                <w:bCs/>
                <w:sz w:val="12"/>
                <w:szCs w:val="12"/>
              </w:rPr>
              <w:t>HB</w:t>
            </w:r>
          </w:p>
        </w:tc>
        <w:tc>
          <w:tcPr>
            <w:tcW w:w="1417" w:type="dxa"/>
            <w:tcBorders>
              <w:bottom w:val="nil"/>
            </w:tcBorders>
            <w:vAlign w:val="center"/>
          </w:tcPr>
          <w:p w:rsidR="00981DE8" w:rsidRPr="00B65196" w:rsidRDefault="00981DE8" w:rsidP="00BE235D">
            <w:pPr>
              <w:spacing w:before="0"/>
              <w:jc w:val="center"/>
              <w:rPr>
                <w:rFonts w:cs="Arial"/>
                <w:sz w:val="12"/>
                <w:szCs w:val="12"/>
              </w:rPr>
            </w:pPr>
            <w:r w:rsidRPr="00B65196">
              <w:rPr>
                <w:rFonts w:cs="Arial"/>
                <w:bCs/>
                <w:sz w:val="12"/>
                <w:szCs w:val="12"/>
              </w:rPr>
              <w:t>Reikningsnúmer</w:t>
            </w:r>
          </w:p>
        </w:tc>
      </w:tr>
      <w:tr w:rsidR="00981DE8" w:rsidRPr="00955A64" w:rsidTr="00D955AC">
        <w:trPr>
          <w:trHeight w:val="61"/>
        </w:trPr>
        <w:tc>
          <w:tcPr>
            <w:tcW w:w="6663" w:type="dxa"/>
            <w:vMerge/>
            <w:vAlign w:val="center"/>
          </w:tcPr>
          <w:p w:rsidR="00981DE8" w:rsidRPr="00955A64" w:rsidRDefault="00981DE8" w:rsidP="001F6FA1">
            <w:pPr>
              <w:spacing w:before="40" w:after="40"/>
              <w:ind w:left="-85"/>
              <w:rPr>
                <w:bCs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</w:tcBorders>
            <w:vAlign w:val="center"/>
          </w:tcPr>
          <w:p w:rsidR="00981DE8" w:rsidRPr="00955A64" w:rsidRDefault="000D6210" w:rsidP="00A2396D">
            <w:pPr>
              <w:jc w:val="center"/>
              <w:rPr>
                <w:rFonts w:cs="Arial"/>
                <w:bCs/>
                <w:sz w:val="14"/>
                <w:szCs w:val="14"/>
              </w:rPr>
            </w:pPr>
            <w:r w:rsidRPr="00955A64">
              <w:rPr>
                <w:rFonts w:cs="Arial"/>
                <w:bCs/>
                <w:sz w:val="18"/>
                <w:szCs w:val="18"/>
              </w:rPr>
              <w:fldChar w:fldCharType="begin">
                <w:ffData>
                  <w:name w:val="RadBank"/>
                  <w:enabled/>
                  <w:calcOnExit/>
                  <w:textInput>
                    <w:type w:val="number"/>
                    <w:maxLength w:val="4"/>
                    <w:format w:val="0000"/>
                  </w:textInput>
                </w:ffData>
              </w:fldChar>
            </w:r>
            <w:r w:rsidR="00981DE8" w:rsidRPr="00955A64">
              <w:rPr>
                <w:rFonts w:cs="Arial"/>
                <w:bCs/>
                <w:sz w:val="18"/>
                <w:szCs w:val="18"/>
              </w:rPr>
              <w:instrText xml:space="preserve"> FORMTEXT </w:instrText>
            </w:r>
            <w:r w:rsidRPr="00955A64">
              <w:rPr>
                <w:rFonts w:cs="Arial"/>
                <w:bCs/>
                <w:sz w:val="18"/>
                <w:szCs w:val="18"/>
              </w:rPr>
            </w:r>
            <w:r w:rsidRPr="00955A64">
              <w:rPr>
                <w:rFonts w:cs="Arial"/>
                <w:bCs/>
                <w:sz w:val="18"/>
                <w:szCs w:val="18"/>
              </w:rPr>
              <w:fldChar w:fldCharType="separate"/>
            </w:r>
            <w:r w:rsidR="00981DE8" w:rsidRPr="00955A64">
              <w:rPr>
                <w:rFonts w:cs="Arial"/>
                <w:bCs/>
                <w:noProof/>
                <w:sz w:val="18"/>
                <w:szCs w:val="18"/>
              </w:rPr>
              <w:t> </w:t>
            </w:r>
            <w:r w:rsidR="00981DE8" w:rsidRPr="00955A64">
              <w:rPr>
                <w:rFonts w:cs="Arial"/>
                <w:bCs/>
                <w:noProof/>
                <w:sz w:val="18"/>
                <w:szCs w:val="18"/>
              </w:rPr>
              <w:t> </w:t>
            </w:r>
            <w:r w:rsidR="00981DE8" w:rsidRPr="00955A64">
              <w:rPr>
                <w:rFonts w:cs="Arial"/>
                <w:bCs/>
                <w:noProof/>
                <w:sz w:val="18"/>
                <w:szCs w:val="18"/>
              </w:rPr>
              <w:t> </w:t>
            </w:r>
            <w:r w:rsidR="00981DE8" w:rsidRPr="00955A64">
              <w:rPr>
                <w:rFonts w:cs="Arial"/>
                <w:bCs/>
                <w:noProof/>
                <w:sz w:val="18"/>
                <w:szCs w:val="18"/>
              </w:rPr>
              <w:t> </w:t>
            </w:r>
            <w:r w:rsidRPr="00955A64">
              <w:rPr>
                <w:rFonts w:cs="Arial"/>
                <w:bCs/>
                <w:sz w:val="18"/>
                <w:szCs w:val="18"/>
              </w:rPr>
              <w:fldChar w:fldCharType="end"/>
            </w:r>
          </w:p>
        </w:tc>
        <w:bookmarkStart w:id="20" w:name="RadHB"/>
        <w:tc>
          <w:tcPr>
            <w:tcW w:w="567" w:type="dxa"/>
            <w:tcBorders>
              <w:top w:val="nil"/>
            </w:tcBorders>
            <w:vAlign w:val="center"/>
          </w:tcPr>
          <w:p w:rsidR="00981DE8" w:rsidRPr="00955A64" w:rsidRDefault="000D6210" w:rsidP="00A2396D">
            <w:pPr>
              <w:jc w:val="center"/>
              <w:rPr>
                <w:rFonts w:cs="Arial"/>
                <w:bCs/>
                <w:sz w:val="14"/>
                <w:szCs w:val="14"/>
              </w:rPr>
            </w:pPr>
            <w:r w:rsidRPr="00955A64">
              <w:rPr>
                <w:rFonts w:cs="Arial"/>
                <w:bCs/>
                <w:sz w:val="18"/>
                <w:szCs w:val="18"/>
              </w:rPr>
              <w:fldChar w:fldCharType="begin">
                <w:ffData>
                  <w:name w:val="RadHB"/>
                  <w:enabled/>
                  <w:calcOnExit/>
                  <w:textInput>
                    <w:type w:val="number"/>
                    <w:maxLength w:val="2"/>
                    <w:format w:val="00"/>
                  </w:textInput>
                </w:ffData>
              </w:fldChar>
            </w:r>
            <w:r w:rsidR="009A550B" w:rsidRPr="00955A64">
              <w:rPr>
                <w:rFonts w:cs="Arial"/>
                <w:bCs/>
                <w:sz w:val="18"/>
                <w:szCs w:val="18"/>
              </w:rPr>
              <w:instrText xml:space="preserve"> FORMTEXT </w:instrText>
            </w:r>
            <w:r w:rsidRPr="00955A64">
              <w:rPr>
                <w:rFonts w:cs="Arial"/>
                <w:bCs/>
                <w:sz w:val="18"/>
                <w:szCs w:val="18"/>
              </w:rPr>
            </w:r>
            <w:r w:rsidRPr="00955A64">
              <w:rPr>
                <w:rFonts w:cs="Arial"/>
                <w:bCs/>
                <w:sz w:val="18"/>
                <w:szCs w:val="18"/>
              </w:rPr>
              <w:fldChar w:fldCharType="separate"/>
            </w:r>
            <w:r w:rsidR="009A550B" w:rsidRPr="00955A64">
              <w:rPr>
                <w:rFonts w:cs="Arial"/>
                <w:bCs/>
                <w:noProof/>
                <w:sz w:val="18"/>
                <w:szCs w:val="18"/>
              </w:rPr>
              <w:t> </w:t>
            </w:r>
            <w:r w:rsidR="009A550B" w:rsidRPr="00955A64">
              <w:rPr>
                <w:rFonts w:cs="Arial"/>
                <w:bCs/>
                <w:noProof/>
                <w:sz w:val="18"/>
                <w:szCs w:val="18"/>
              </w:rPr>
              <w:t> </w:t>
            </w:r>
            <w:r w:rsidRPr="00955A64">
              <w:rPr>
                <w:rFonts w:cs="Arial"/>
                <w:bCs/>
                <w:sz w:val="18"/>
                <w:szCs w:val="18"/>
              </w:rPr>
              <w:fldChar w:fldCharType="end"/>
            </w:r>
            <w:bookmarkEnd w:id="20"/>
          </w:p>
        </w:tc>
        <w:bookmarkStart w:id="21" w:name="RadReikn"/>
        <w:tc>
          <w:tcPr>
            <w:tcW w:w="1417" w:type="dxa"/>
            <w:tcBorders>
              <w:top w:val="nil"/>
            </w:tcBorders>
            <w:vAlign w:val="center"/>
          </w:tcPr>
          <w:p w:rsidR="00981DE8" w:rsidRPr="00955A64" w:rsidRDefault="000D6210" w:rsidP="00A2396D">
            <w:pPr>
              <w:jc w:val="center"/>
              <w:rPr>
                <w:rFonts w:cs="Arial"/>
                <w:bCs/>
                <w:sz w:val="14"/>
                <w:szCs w:val="14"/>
              </w:rPr>
            </w:pPr>
            <w:r w:rsidRPr="00955A64">
              <w:rPr>
                <w:rFonts w:cs="Arial"/>
                <w:bCs/>
                <w:sz w:val="18"/>
                <w:szCs w:val="18"/>
              </w:rPr>
              <w:fldChar w:fldCharType="begin">
                <w:ffData>
                  <w:name w:val="RadReikn"/>
                  <w:enabled/>
                  <w:calcOnExit/>
                  <w:textInput>
                    <w:type w:val="number"/>
                    <w:maxLength w:val="6"/>
                    <w:format w:val="000000"/>
                  </w:textInput>
                </w:ffData>
              </w:fldChar>
            </w:r>
            <w:r w:rsidR="009A550B" w:rsidRPr="00955A64">
              <w:rPr>
                <w:rFonts w:cs="Arial"/>
                <w:bCs/>
                <w:sz w:val="18"/>
                <w:szCs w:val="18"/>
              </w:rPr>
              <w:instrText xml:space="preserve"> FORMTEXT </w:instrText>
            </w:r>
            <w:r w:rsidRPr="00955A64">
              <w:rPr>
                <w:rFonts w:cs="Arial"/>
                <w:bCs/>
                <w:sz w:val="18"/>
                <w:szCs w:val="18"/>
              </w:rPr>
            </w:r>
            <w:r w:rsidRPr="00955A64">
              <w:rPr>
                <w:rFonts w:cs="Arial"/>
                <w:bCs/>
                <w:sz w:val="18"/>
                <w:szCs w:val="18"/>
              </w:rPr>
              <w:fldChar w:fldCharType="separate"/>
            </w:r>
            <w:r w:rsidR="009A550B" w:rsidRPr="00955A64">
              <w:rPr>
                <w:rFonts w:cs="Arial"/>
                <w:bCs/>
                <w:noProof/>
                <w:sz w:val="18"/>
                <w:szCs w:val="18"/>
              </w:rPr>
              <w:t> </w:t>
            </w:r>
            <w:r w:rsidR="009A550B" w:rsidRPr="00955A64">
              <w:rPr>
                <w:rFonts w:cs="Arial"/>
                <w:bCs/>
                <w:noProof/>
                <w:sz w:val="18"/>
                <w:szCs w:val="18"/>
              </w:rPr>
              <w:t> </w:t>
            </w:r>
            <w:r w:rsidR="009A550B" w:rsidRPr="00955A64">
              <w:rPr>
                <w:rFonts w:cs="Arial"/>
                <w:bCs/>
                <w:noProof/>
                <w:sz w:val="18"/>
                <w:szCs w:val="18"/>
              </w:rPr>
              <w:t> </w:t>
            </w:r>
            <w:r w:rsidR="009A550B" w:rsidRPr="00955A64">
              <w:rPr>
                <w:rFonts w:cs="Arial"/>
                <w:bCs/>
                <w:noProof/>
                <w:sz w:val="18"/>
                <w:szCs w:val="18"/>
              </w:rPr>
              <w:t> </w:t>
            </w:r>
            <w:r w:rsidR="009A550B" w:rsidRPr="00955A64">
              <w:rPr>
                <w:rFonts w:cs="Arial"/>
                <w:bCs/>
                <w:noProof/>
                <w:sz w:val="18"/>
                <w:szCs w:val="18"/>
              </w:rPr>
              <w:t> </w:t>
            </w:r>
            <w:r w:rsidRPr="00955A64">
              <w:rPr>
                <w:rFonts w:cs="Arial"/>
                <w:bCs/>
                <w:sz w:val="18"/>
                <w:szCs w:val="18"/>
              </w:rPr>
              <w:fldChar w:fldCharType="end"/>
            </w:r>
            <w:bookmarkEnd w:id="21"/>
          </w:p>
        </w:tc>
      </w:tr>
    </w:tbl>
    <w:p w:rsidR="000373C8" w:rsidRPr="00955A64" w:rsidRDefault="000373C8" w:rsidP="00203978">
      <w:pPr>
        <w:pStyle w:val="Heading1"/>
      </w:pPr>
      <w:r w:rsidRPr="00955A64">
        <w:t>Rafrænn greiðsluseðill</w:t>
      </w:r>
    </w:p>
    <w:tbl>
      <w:tblPr>
        <w:tblW w:w="9639" w:type="dxa"/>
        <w:tblInd w:w="108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9639"/>
      </w:tblGrid>
      <w:tr w:rsidR="00467A61" w:rsidRPr="0069642F" w:rsidTr="00D955AC">
        <w:trPr>
          <w:cantSplit/>
        </w:trPr>
        <w:tc>
          <w:tcPr>
            <w:tcW w:w="9639" w:type="dxa"/>
            <w:vAlign w:val="center"/>
          </w:tcPr>
          <w:p w:rsidR="00467A61" w:rsidRPr="007012CD" w:rsidRDefault="000D6210" w:rsidP="007012CD">
            <w:pPr>
              <w:spacing w:before="60" w:after="60"/>
              <w:ind w:left="199" w:hanging="284"/>
            </w:pPr>
            <w:r w:rsidRPr="007012CD">
              <w:fldChar w:fldCharType="begin">
                <w:ffData>
                  <w:name w:val="JafnarAfb"/>
                  <w:enabled/>
                  <w:calcOnExit/>
                  <w:checkBox>
                    <w:sizeAuto/>
                    <w:default w:val="0"/>
                  </w:checkBox>
                </w:ffData>
              </w:fldChar>
            </w:r>
            <w:r w:rsidR="00467A61" w:rsidRPr="007012CD">
              <w:instrText xml:space="preserve"> FORMCHECKBOX </w:instrText>
            </w:r>
            <w:r w:rsidRPr="007012CD">
              <w:fldChar w:fldCharType="end"/>
            </w:r>
            <w:r w:rsidR="00467A61" w:rsidRPr="007012CD">
              <w:t xml:space="preserve"> Umsækjandi óskar eftir því að fá eingöngu rafrænan greiðsluseðil sem birtist í </w:t>
            </w:r>
            <w:r w:rsidR="005049D6" w:rsidRPr="007012CD">
              <w:t>netbanka</w:t>
            </w:r>
            <w:r w:rsidR="00467A61" w:rsidRPr="007012CD">
              <w:t xml:space="preserve"> hans.</w:t>
            </w:r>
          </w:p>
        </w:tc>
      </w:tr>
    </w:tbl>
    <w:p w:rsidR="00476136" w:rsidRPr="00955A64" w:rsidRDefault="00476136" w:rsidP="00203978">
      <w:pPr>
        <w:pStyle w:val="Heading1"/>
      </w:pPr>
      <w:r w:rsidRPr="00955A64">
        <w:t>Skuldfærslubeiðni</w:t>
      </w:r>
    </w:p>
    <w:tbl>
      <w:tblPr>
        <w:tblW w:w="9639" w:type="dxa"/>
        <w:tblInd w:w="108" w:type="dxa"/>
        <w:tblBorders>
          <w:top w:val="single" w:sz="4" w:space="0" w:color="7F7F7F"/>
          <w:left w:val="single" w:sz="4" w:space="0" w:color="7F7F7F"/>
          <w:bottom w:val="single" w:sz="4" w:space="0" w:color="7F7F7F"/>
          <w:right w:val="single" w:sz="4" w:space="0" w:color="7F7F7F"/>
          <w:insideH w:val="single" w:sz="4" w:space="0" w:color="7F7F7F"/>
          <w:insideV w:val="single" w:sz="4" w:space="0" w:color="7F7F7F"/>
        </w:tblBorders>
        <w:tblLayout w:type="fixed"/>
        <w:tblLook w:val="01E0" w:firstRow="1" w:lastRow="1" w:firstColumn="1" w:lastColumn="1" w:noHBand="0" w:noVBand="0"/>
      </w:tblPr>
      <w:tblGrid>
        <w:gridCol w:w="6663"/>
        <w:gridCol w:w="992"/>
        <w:gridCol w:w="567"/>
        <w:gridCol w:w="1417"/>
      </w:tblGrid>
      <w:tr w:rsidR="00476136" w:rsidRPr="00955A64" w:rsidTr="0077292C">
        <w:trPr>
          <w:trHeight w:val="51"/>
        </w:trPr>
        <w:tc>
          <w:tcPr>
            <w:tcW w:w="6663" w:type="dxa"/>
            <w:vMerge w:val="restart"/>
            <w:vAlign w:val="center"/>
          </w:tcPr>
          <w:p w:rsidR="00476136" w:rsidRPr="007012CD" w:rsidRDefault="000D6210" w:rsidP="007012CD">
            <w:pPr>
              <w:spacing w:before="40" w:after="40"/>
              <w:ind w:left="199" w:hanging="284"/>
              <w:rPr>
                <w:bCs/>
              </w:rPr>
            </w:pPr>
            <w:r w:rsidRPr="007012CD">
              <w:rPr>
                <w:bCs/>
              </w:rPr>
              <w:fldChar w:fldCharType="begin">
                <w:ffData>
                  <w:name w:val="Check6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76136" w:rsidRPr="007012CD">
              <w:rPr>
                <w:bCs/>
              </w:rPr>
              <w:instrText xml:space="preserve"> FORMCHECKBOX </w:instrText>
            </w:r>
            <w:r w:rsidRPr="007012CD">
              <w:rPr>
                <w:bCs/>
              </w:rPr>
            </w:r>
            <w:r w:rsidRPr="007012CD">
              <w:rPr>
                <w:bCs/>
              </w:rPr>
              <w:fldChar w:fldCharType="end"/>
            </w:r>
            <w:r w:rsidR="00476136" w:rsidRPr="007012CD">
              <w:rPr>
                <w:bCs/>
              </w:rPr>
              <w:tab/>
              <w:t>Afborganir, vextir og annar kostnaður óskast skuldfærður af reikningi umsækjanda:</w:t>
            </w:r>
          </w:p>
        </w:tc>
        <w:tc>
          <w:tcPr>
            <w:tcW w:w="992" w:type="dxa"/>
            <w:tcBorders>
              <w:bottom w:val="nil"/>
            </w:tcBorders>
            <w:vAlign w:val="center"/>
          </w:tcPr>
          <w:p w:rsidR="00476136" w:rsidRPr="00B65196" w:rsidRDefault="00476136" w:rsidP="00BE235D">
            <w:pPr>
              <w:spacing w:before="0"/>
              <w:jc w:val="center"/>
              <w:rPr>
                <w:rFonts w:cs="Arial"/>
                <w:sz w:val="12"/>
                <w:szCs w:val="12"/>
              </w:rPr>
            </w:pPr>
            <w:r w:rsidRPr="00B65196">
              <w:rPr>
                <w:rFonts w:cs="Arial"/>
                <w:bCs/>
                <w:sz w:val="12"/>
                <w:szCs w:val="12"/>
              </w:rPr>
              <w:t>Banki</w:t>
            </w:r>
          </w:p>
        </w:tc>
        <w:tc>
          <w:tcPr>
            <w:tcW w:w="567" w:type="dxa"/>
            <w:tcBorders>
              <w:bottom w:val="nil"/>
            </w:tcBorders>
            <w:vAlign w:val="center"/>
          </w:tcPr>
          <w:p w:rsidR="00476136" w:rsidRPr="00B65196" w:rsidRDefault="00476136" w:rsidP="00BE235D">
            <w:pPr>
              <w:spacing w:before="0"/>
              <w:jc w:val="center"/>
              <w:rPr>
                <w:rFonts w:cs="Arial"/>
                <w:sz w:val="12"/>
                <w:szCs w:val="12"/>
              </w:rPr>
            </w:pPr>
            <w:r w:rsidRPr="00B65196">
              <w:rPr>
                <w:rFonts w:cs="Arial"/>
                <w:bCs/>
                <w:sz w:val="12"/>
                <w:szCs w:val="12"/>
              </w:rPr>
              <w:t>HB</w:t>
            </w:r>
          </w:p>
        </w:tc>
        <w:tc>
          <w:tcPr>
            <w:tcW w:w="1417" w:type="dxa"/>
            <w:tcBorders>
              <w:bottom w:val="nil"/>
            </w:tcBorders>
            <w:vAlign w:val="center"/>
          </w:tcPr>
          <w:p w:rsidR="00476136" w:rsidRPr="00B65196" w:rsidRDefault="00476136" w:rsidP="00BE235D">
            <w:pPr>
              <w:spacing w:before="0"/>
              <w:jc w:val="center"/>
              <w:rPr>
                <w:rFonts w:cs="Arial"/>
                <w:sz w:val="12"/>
                <w:szCs w:val="12"/>
              </w:rPr>
            </w:pPr>
            <w:r w:rsidRPr="00B65196">
              <w:rPr>
                <w:rFonts w:cs="Arial"/>
                <w:bCs/>
                <w:sz w:val="12"/>
                <w:szCs w:val="12"/>
              </w:rPr>
              <w:t>Reikningsnúmer</w:t>
            </w:r>
          </w:p>
        </w:tc>
      </w:tr>
      <w:tr w:rsidR="00476136" w:rsidRPr="00955A64" w:rsidTr="0077292C">
        <w:trPr>
          <w:trHeight w:val="61"/>
        </w:trPr>
        <w:tc>
          <w:tcPr>
            <w:tcW w:w="6663" w:type="dxa"/>
            <w:vMerge/>
            <w:vAlign w:val="center"/>
          </w:tcPr>
          <w:p w:rsidR="00476136" w:rsidRPr="00955A64" w:rsidRDefault="00476136" w:rsidP="0077292C">
            <w:pPr>
              <w:spacing w:before="40" w:after="40"/>
              <w:ind w:left="-85"/>
              <w:rPr>
                <w:bCs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</w:tcBorders>
            <w:vAlign w:val="center"/>
          </w:tcPr>
          <w:p w:rsidR="00476136" w:rsidRPr="00955A64" w:rsidRDefault="000D6210" w:rsidP="0077292C">
            <w:pPr>
              <w:jc w:val="center"/>
              <w:rPr>
                <w:rFonts w:cs="Arial"/>
                <w:bCs/>
                <w:sz w:val="14"/>
                <w:szCs w:val="14"/>
              </w:rPr>
            </w:pPr>
            <w:r w:rsidRPr="00955A64">
              <w:rPr>
                <w:rFonts w:cs="Arial"/>
                <w:bCs/>
                <w:sz w:val="18"/>
                <w:szCs w:val="18"/>
              </w:rPr>
              <w:fldChar w:fldCharType="begin">
                <w:ffData>
                  <w:name w:val="RadBank"/>
                  <w:enabled/>
                  <w:calcOnExit/>
                  <w:textInput>
                    <w:type w:val="number"/>
                    <w:maxLength w:val="4"/>
                    <w:format w:val="0000"/>
                  </w:textInput>
                </w:ffData>
              </w:fldChar>
            </w:r>
            <w:r w:rsidR="00476136" w:rsidRPr="00955A64">
              <w:rPr>
                <w:rFonts w:cs="Arial"/>
                <w:bCs/>
                <w:sz w:val="18"/>
                <w:szCs w:val="18"/>
              </w:rPr>
              <w:instrText xml:space="preserve"> FORMTEXT </w:instrText>
            </w:r>
            <w:r w:rsidRPr="00955A64">
              <w:rPr>
                <w:rFonts w:cs="Arial"/>
                <w:bCs/>
                <w:sz w:val="18"/>
                <w:szCs w:val="18"/>
              </w:rPr>
            </w:r>
            <w:r w:rsidRPr="00955A64">
              <w:rPr>
                <w:rFonts w:cs="Arial"/>
                <w:bCs/>
                <w:sz w:val="18"/>
                <w:szCs w:val="18"/>
              </w:rPr>
              <w:fldChar w:fldCharType="separate"/>
            </w:r>
            <w:r w:rsidR="00476136" w:rsidRPr="00955A64">
              <w:rPr>
                <w:rFonts w:cs="Arial"/>
                <w:bCs/>
                <w:noProof/>
                <w:sz w:val="18"/>
                <w:szCs w:val="18"/>
              </w:rPr>
              <w:t> </w:t>
            </w:r>
            <w:r w:rsidR="00476136" w:rsidRPr="00955A64">
              <w:rPr>
                <w:rFonts w:cs="Arial"/>
                <w:bCs/>
                <w:noProof/>
                <w:sz w:val="18"/>
                <w:szCs w:val="18"/>
              </w:rPr>
              <w:t> </w:t>
            </w:r>
            <w:r w:rsidR="00476136" w:rsidRPr="00955A64">
              <w:rPr>
                <w:rFonts w:cs="Arial"/>
                <w:bCs/>
                <w:noProof/>
                <w:sz w:val="18"/>
                <w:szCs w:val="18"/>
              </w:rPr>
              <w:t> </w:t>
            </w:r>
            <w:r w:rsidR="00476136" w:rsidRPr="00955A64">
              <w:rPr>
                <w:rFonts w:cs="Arial"/>
                <w:bCs/>
                <w:noProof/>
                <w:sz w:val="18"/>
                <w:szCs w:val="18"/>
              </w:rPr>
              <w:t> </w:t>
            </w:r>
            <w:r w:rsidRPr="00955A64">
              <w:rPr>
                <w:rFonts w:cs="Arial"/>
                <w:bCs/>
                <w:sz w:val="18"/>
                <w:szCs w:val="18"/>
              </w:rPr>
              <w:fldChar w:fldCharType="end"/>
            </w:r>
          </w:p>
        </w:tc>
        <w:tc>
          <w:tcPr>
            <w:tcW w:w="567" w:type="dxa"/>
            <w:tcBorders>
              <w:top w:val="nil"/>
            </w:tcBorders>
            <w:vAlign w:val="center"/>
          </w:tcPr>
          <w:p w:rsidR="00476136" w:rsidRPr="00955A64" w:rsidRDefault="000D6210" w:rsidP="0077292C">
            <w:pPr>
              <w:jc w:val="center"/>
              <w:rPr>
                <w:rFonts w:cs="Arial"/>
                <w:bCs/>
                <w:sz w:val="14"/>
                <w:szCs w:val="14"/>
              </w:rPr>
            </w:pPr>
            <w:r w:rsidRPr="00955A64">
              <w:rPr>
                <w:rFonts w:cs="Arial"/>
                <w:bCs/>
                <w:sz w:val="18"/>
                <w:szCs w:val="18"/>
              </w:rPr>
              <w:fldChar w:fldCharType="begin">
                <w:ffData>
                  <w:name w:val="RadHB"/>
                  <w:enabled/>
                  <w:calcOnExit/>
                  <w:textInput>
                    <w:type w:val="number"/>
                    <w:maxLength w:val="2"/>
                    <w:format w:val="00"/>
                  </w:textInput>
                </w:ffData>
              </w:fldChar>
            </w:r>
            <w:r w:rsidR="00476136" w:rsidRPr="00955A64">
              <w:rPr>
                <w:rFonts w:cs="Arial"/>
                <w:bCs/>
                <w:sz w:val="18"/>
                <w:szCs w:val="18"/>
              </w:rPr>
              <w:instrText xml:space="preserve"> FORMTEXT </w:instrText>
            </w:r>
            <w:r w:rsidRPr="00955A64">
              <w:rPr>
                <w:rFonts w:cs="Arial"/>
                <w:bCs/>
                <w:sz w:val="18"/>
                <w:szCs w:val="18"/>
              </w:rPr>
            </w:r>
            <w:r w:rsidRPr="00955A64">
              <w:rPr>
                <w:rFonts w:cs="Arial"/>
                <w:bCs/>
                <w:sz w:val="18"/>
                <w:szCs w:val="18"/>
              </w:rPr>
              <w:fldChar w:fldCharType="separate"/>
            </w:r>
            <w:r w:rsidR="00476136" w:rsidRPr="00955A64">
              <w:rPr>
                <w:rFonts w:ascii="Cambria Math" w:hAnsi="Cambria Math" w:cs="Arial"/>
                <w:bCs/>
                <w:noProof/>
                <w:sz w:val="18"/>
                <w:szCs w:val="18"/>
              </w:rPr>
              <w:t> </w:t>
            </w:r>
            <w:r w:rsidR="00476136" w:rsidRPr="00955A64">
              <w:rPr>
                <w:rFonts w:ascii="Cambria Math" w:hAnsi="Cambria Math" w:cs="Arial"/>
                <w:bCs/>
                <w:noProof/>
                <w:sz w:val="18"/>
                <w:szCs w:val="18"/>
              </w:rPr>
              <w:t> </w:t>
            </w:r>
            <w:r w:rsidRPr="00955A64">
              <w:rPr>
                <w:rFonts w:cs="Arial"/>
                <w:bCs/>
                <w:sz w:val="18"/>
                <w:szCs w:val="18"/>
              </w:rPr>
              <w:fldChar w:fldCharType="end"/>
            </w:r>
          </w:p>
        </w:tc>
        <w:tc>
          <w:tcPr>
            <w:tcW w:w="1417" w:type="dxa"/>
            <w:tcBorders>
              <w:top w:val="nil"/>
            </w:tcBorders>
            <w:vAlign w:val="center"/>
          </w:tcPr>
          <w:p w:rsidR="00476136" w:rsidRPr="00955A64" w:rsidRDefault="000D6210" w:rsidP="0077292C">
            <w:pPr>
              <w:jc w:val="center"/>
              <w:rPr>
                <w:rFonts w:cs="Arial"/>
                <w:bCs/>
                <w:sz w:val="14"/>
                <w:szCs w:val="14"/>
              </w:rPr>
            </w:pPr>
            <w:r w:rsidRPr="00955A64">
              <w:rPr>
                <w:rFonts w:cs="Arial"/>
                <w:bCs/>
                <w:sz w:val="18"/>
                <w:szCs w:val="18"/>
              </w:rPr>
              <w:fldChar w:fldCharType="begin">
                <w:ffData>
                  <w:name w:val="RadReikn"/>
                  <w:enabled/>
                  <w:calcOnExit/>
                  <w:textInput>
                    <w:type w:val="number"/>
                    <w:maxLength w:val="6"/>
                    <w:format w:val="000000"/>
                  </w:textInput>
                </w:ffData>
              </w:fldChar>
            </w:r>
            <w:r w:rsidR="00476136" w:rsidRPr="00955A64">
              <w:rPr>
                <w:rFonts w:cs="Arial"/>
                <w:bCs/>
                <w:sz w:val="18"/>
                <w:szCs w:val="18"/>
              </w:rPr>
              <w:instrText xml:space="preserve"> FORMTEXT </w:instrText>
            </w:r>
            <w:r w:rsidRPr="00955A64">
              <w:rPr>
                <w:rFonts w:cs="Arial"/>
                <w:bCs/>
                <w:sz w:val="18"/>
                <w:szCs w:val="18"/>
              </w:rPr>
            </w:r>
            <w:r w:rsidRPr="00955A64">
              <w:rPr>
                <w:rFonts w:cs="Arial"/>
                <w:bCs/>
                <w:sz w:val="18"/>
                <w:szCs w:val="18"/>
              </w:rPr>
              <w:fldChar w:fldCharType="separate"/>
            </w:r>
            <w:r w:rsidR="00476136" w:rsidRPr="00955A64">
              <w:rPr>
                <w:rFonts w:cs="Arial"/>
                <w:bCs/>
                <w:noProof/>
                <w:sz w:val="18"/>
                <w:szCs w:val="18"/>
              </w:rPr>
              <w:t> </w:t>
            </w:r>
            <w:r w:rsidR="00476136" w:rsidRPr="00955A64">
              <w:rPr>
                <w:rFonts w:cs="Arial"/>
                <w:bCs/>
                <w:noProof/>
                <w:sz w:val="18"/>
                <w:szCs w:val="18"/>
              </w:rPr>
              <w:t> </w:t>
            </w:r>
            <w:r w:rsidR="00476136" w:rsidRPr="00955A64">
              <w:rPr>
                <w:rFonts w:cs="Arial"/>
                <w:bCs/>
                <w:noProof/>
                <w:sz w:val="18"/>
                <w:szCs w:val="18"/>
              </w:rPr>
              <w:t> </w:t>
            </w:r>
            <w:r w:rsidR="00476136" w:rsidRPr="00955A64">
              <w:rPr>
                <w:rFonts w:cs="Arial"/>
                <w:bCs/>
                <w:noProof/>
                <w:sz w:val="18"/>
                <w:szCs w:val="18"/>
              </w:rPr>
              <w:t> </w:t>
            </w:r>
            <w:r w:rsidR="00476136" w:rsidRPr="00955A64">
              <w:rPr>
                <w:rFonts w:cs="Arial"/>
                <w:bCs/>
                <w:noProof/>
                <w:sz w:val="18"/>
                <w:szCs w:val="18"/>
              </w:rPr>
              <w:t> </w:t>
            </w:r>
            <w:r w:rsidRPr="00955A64">
              <w:rPr>
                <w:rFonts w:cs="Arial"/>
                <w:bCs/>
                <w:sz w:val="18"/>
                <w:szCs w:val="18"/>
              </w:rPr>
              <w:fldChar w:fldCharType="end"/>
            </w:r>
          </w:p>
        </w:tc>
      </w:tr>
    </w:tbl>
    <w:p w:rsidR="00B85DDE" w:rsidRPr="00955A64" w:rsidRDefault="00CD458D" w:rsidP="00203978">
      <w:pPr>
        <w:pStyle w:val="Heading1"/>
        <w:rPr>
          <w:sz w:val="16"/>
          <w:szCs w:val="16"/>
        </w:rPr>
      </w:pPr>
      <w:r w:rsidRPr="00955A64">
        <w:t>Fylgigögn</w:t>
      </w:r>
      <w:r w:rsidR="00B85DDE" w:rsidRPr="00955A64">
        <w:rPr>
          <w:sz w:val="16"/>
          <w:szCs w:val="16"/>
        </w:rPr>
        <w:t xml:space="preserve"> </w:t>
      </w:r>
    </w:p>
    <w:p w:rsidR="00203978" w:rsidRDefault="00203978" w:rsidP="00203978">
      <w:pPr>
        <w:jc w:val="both"/>
        <w:rPr>
          <w:noProof/>
        </w:rPr>
      </w:pPr>
      <w:r>
        <w:rPr>
          <w:noProof/>
        </w:rPr>
        <w:t>Landsbankinn framkvæmir greiðslumat og áskilur sér rétt til að kalla eftir viðbótargögnum hjá umsækjanda og maka hans/meðgreiðanda. Gögn sem lögð eru til grundvallar við greiðslumat skulu alla jafna ekki vera eldri en mánaðar gömul.</w:t>
      </w:r>
    </w:p>
    <w:p w:rsidR="00203978" w:rsidRPr="00CD3C79" w:rsidRDefault="00203978" w:rsidP="00203978">
      <w:pPr>
        <w:jc w:val="both"/>
        <w:rPr>
          <w:noProof/>
        </w:rPr>
      </w:pPr>
      <w:r w:rsidRPr="00CD3C79">
        <w:rPr>
          <w:noProof/>
        </w:rPr>
        <w:t xml:space="preserve">Nánari upplýsingar um fylgiskjöl má finna á vef Landsbankans </w:t>
      </w:r>
      <w:hyperlink r:id="rId9" w:history="1">
        <w:r w:rsidR="00CD3C79" w:rsidRPr="00CD3C79">
          <w:rPr>
            <w:rStyle w:val="Hyperlink"/>
            <w:noProof/>
            <w:color w:val="auto"/>
          </w:rPr>
          <w:t>www.landsbankinn.is</w:t>
        </w:r>
      </w:hyperlink>
      <w:r w:rsidRPr="00CD3C79">
        <w:rPr>
          <w:noProof/>
        </w:rPr>
        <w:t xml:space="preserve">. </w:t>
      </w:r>
    </w:p>
    <w:p w:rsidR="007012CD" w:rsidRPr="0069642F" w:rsidRDefault="007012CD" w:rsidP="00BE235D">
      <w:pPr>
        <w:jc w:val="both"/>
        <w:rPr>
          <w:b/>
          <w:noProof/>
        </w:rPr>
      </w:pPr>
    </w:p>
    <w:tbl>
      <w:tblPr>
        <w:tblW w:w="9639" w:type="dxa"/>
        <w:tblInd w:w="108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4819"/>
        <w:gridCol w:w="4820"/>
      </w:tblGrid>
      <w:tr w:rsidR="00CD458D" w:rsidRPr="00955A64" w:rsidTr="007012CD">
        <w:trPr>
          <w:cantSplit/>
          <w:trHeight w:val="910"/>
        </w:trPr>
        <w:tc>
          <w:tcPr>
            <w:tcW w:w="4819" w:type="dxa"/>
          </w:tcPr>
          <w:bookmarkStart w:id="22" w:name="Check43"/>
          <w:p w:rsidR="00CD458D" w:rsidRPr="007012CD" w:rsidRDefault="000D6210" w:rsidP="00D57760">
            <w:pPr>
              <w:pStyle w:val="Footer"/>
              <w:tabs>
                <w:tab w:val="clear" w:pos="4153"/>
                <w:tab w:val="clear" w:pos="8306"/>
              </w:tabs>
              <w:spacing w:before="40" w:after="40"/>
              <w:ind w:left="318" w:hanging="403"/>
              <w:rPr>
                <w:rFonts w:cs="Arial"/>
                <w:noProof/>
                <w:sz w:val="16"/>
                <w:szCs w:val="16"/>
              </w:rPr>
            </w:pPr>
            <w:r w:rsidRPr="007012CD">
              <w:rPr>
                <w:rFonts w:cs="Arial"/>
                <w:noProof/>
                <w:sz w:val="16"/>
                <w:szCs w:val="16"/>
              </w:rPr>
              <w:fldChar w:fldCharType="begin">
                <w:ffData>
                  <w:name w:val="Check4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E22B9" w:rsidRPr="007012CD">
              <w:rPr>
                <w:rFonts w:cs="Arial"/>
                <w:noProof/>
                <w:sz w:val="16"/>
                <w:szCs w:val="16"/>
              </w:rPr>
              <w:instrText xml:space="preserve"> FORMCHECKBOX </w:instrText>
            </w:r>
            <w:r w:rsidRPr="007012CD">
              <w:rPr>
                <w:rFonts w:cs="Arial"/>
                <w:noProof/>
                <w:sz w:val="16"/>
                <w:szCs w:val="16"/>
              </w:rPr>
            </w:r>
            <w:r w:rsidRPr="007012CD">
              <w:rPr>
                <w:rFonts w:cs="Arial"/>
                <w:noProof/>
                <w:sz w:val="16"/>
                <w:szCs w:val="16"/>
              </w:rPr>
              <w:fldChar w:fldCharType="end"/>
            </w:r>
            <w:bookmarkEnd w:id="22"/>
            <w:r w:rsidR="00CD458D" w:rsidRPr="007012CD">
              <w:rPr>
                <w:rFonts w:cs="Arial"/>
                <w:noProof/>
                <w:sz w:val="16"/>
                <w:szCs w:val="16"/>
              </w:rPr>
              <w:tab/>
              <w:t>Staðfest afrit af síðustu skattskýrslu</w:t>
            </w:r>
          </w:p>
          <w:bookmarkStart w:id="23" w:name="Check51"/>
          <w:p w:rsidR="00CD458D" w:rsidRPr="007012CD" w:rsidRDefault="000D6210" w:rsidP="00D57760">
            <w:pPr>
              <w:pStyle w:val="Footer"/>
              <w:tabs>
                <w:tab w:val="clear" w:pos="4153"/>
                <w:tab w:val="clear" w:pos="8306"/>
              </w:tabs>
              <w:spacing w:before="40" w:after="40"/>
              <w:ind w:left="318" w:hanging="403"/>
              <w:rPr>
                <w:rFonts w:cs="Arial"/>
                <w:noProof/>
                <w:sz w:val="16"/>
                <w:szCs w:val="16"/>
              </w:rPr>
            </w:pPr>
            <w:r w:rsidRPr="007012CD">
              <w:rPr>
                <w:rFonts w:cs="Arial"/>
                <w:noProof/>
                <w:sz w:val="16"/>
                <w:szCs w:val="16"/>
              </w:rPr>
              <w:fldChar w:fldCharType="begin">
                <w:ffData>
                  <w:name w:val="Check5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E22B9" w:rsidRPr="007012CD">
              <w:rPr>
                <w:rFonts w:cs="Arial"/>
                <w:noProof/>
                <w:sz w:val="16"/>
                <w:szCs w:val="16"/>
              </w:rPr>
              <w:instrText xml:space="preserve"> FORMCHECKBOX </w:instrText>
            </w:r>
            <w:r w:rsidRPr="007012CD">
              <w:rPr>
                <w:rFonts w:cs="Arial"/>
                <w:noProof/>
                <w:sz w:val="16"/>
                <w:szCs w:val="16"/>
              </w:rPr>
            </w:r>
            <w:r w:rsidRPr="007012CD">
              <w:rPr>
                <w:rFonts w:cs="Arial"/>
                <w:noProof/>
                <w:sz w:val="16"/>
                <w:szCs w:val="16"/>
              </w:rPr>
              <w:fldChar w:fldCharType="end"/>
            </w:r>
            <w:bookmarkEnd w:id="23"/>
            <w:r w:rsidR="00CD458D" w:rsidRPr="007012CD">
              <w:rPr>
                <w:rFonts w:cs="Arial"/>
                <w:noProof/>
                <w:sz w:val="16"/>
                <w:szCs w:val="16"/>
              </w:rPr>
              <w:tab/>
              <w:t>Staðfesting á tekjum sl. 3ja mánaða</w:t>
            </w:r>
          </w:p>
          <w:p w:rsidR="00CD458D" w:rsidRPr="007012CD" w:rsidRDefault="00CD458D" w:rsidP="00D57760">
            <w:pPr>
              <w:pStyle w:val="Footer"/>
              <w:tabs>
                <w:tab w:val="clear" w:pos="4153"/>
                <w:tab w:val="clear" w:pos="8306"/>
              </w:tabs>
              <w:spacing w:before="40" w:after="40"/>
              <w:ind w:left="318" w:hanging="403"/>
              <w:rPr>
                <w:rFonts w:cs="Arial"/>
                <w:noProof/>
                <w:sz w:val="16"/>
                <w:szCs w:val="16"/>
              </w:rPr>
            </w:pPr>
            <w:r w:rsidRPr="007012CD">
              <w:rPr>
                <w:rFonts w:cs="Arial"/>
                <w:noProof/>
                <w:sz w:val="16"/>
                <w:szCs w:val="16"/>
              </w:rPr>
              <w:tab/>
              <w:t>(launaseðlar, bótagreiðslur, reiknað endurgjald o.s.frv.)</w:t>
            </w:r>
          </w:p>
          <w:bookmarkStart w:id="24" w:name="Check52"/>
          <w:p w:rsidR="00CD458D" w:rsidRPr="007012CD" w:rsidRDefault="000D6210" w:rsidP="00D57760">
            <w:pPr>
              <w:pStyle w:val="Footer"/>
              <w:tabs>
                <w:tab w:val="clear" w:pos="4153"/>
                <w:tab w:val="clear" w:pos="8306"/>
              </w:tabs>
              <w:spacing w:before="40" w:after="40"/>
              <w:ind w:left="318" w:hanging="403"/>
              <w:rPr>
                <w:rFonts w:cs="Arial"/>
                <w:noProof/>
                <w:sz w:val="16"/>
                <w:szCs w:val="16"/>
              </w:rPr>
            </w:pPr>
            <w:r w:rsidRPr="007012CD">
              <w:rPr>
                <w:rFonts w:cs="Arial"/>
                <w:noProof/>
                <w:sz w:val="16"/>
                <w:szCs w:val="16"/>
              </w:rPr>
              <w:fldChar w:fldCharType="begin">
                <w:ffData>
                  <w:name w:val="Check5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E22B9" w:rsidRPr="007012CD">
              <w:rPr>
                <w:rFonts w:cs="Arial"/>
                <w:noProof/>
                <w:sz w:val="16"/>
                <w:szCs w:val="16"/>
              </w:rPr>
              <w:instrText xml:space="preserve"> FORMCHECKBOX </w:instrText>
            </w:r>
            <w:r w:rsidRPr="007012CD">
              <w:rPr>
                <w:rFonts w:cs="Arial"/>
                <w:noProof/>
                <w:sz w:val="16"/>
                <w:szCs w:val="16"/>
              </w:rPr>
            </w:r>
            <w:r w:rsidRPr="007012CD">
              <w:rPr>
                <w:rFonts w:cs="Arial"/>
                <w:noProof/>
                <w:sz w:val="16"/>
                <w:szCs w:val="16"/>
              </w:rPr>
              <w:fldChar w:fldCharType="end"/>
            </w:r>
            <w:bookmarkEnd w:id="24"/>
            <w:r w:rsidR="00CD458D" w:rsidRPr="007012CD">
              <w:rPr>
                <w:rFonts w:cs="Arial"/>
                <w:noProof/>
                <w:sz w:val="16"/>
                <w:szCs w:val="16"/>
              </w:rPr>
              <w:tab/>
              <w:t>Afrit af síðasta greiðsluseðli allra skulda</w:t>
            </w:r>
          </w:p>
        </w:tc>
        <w:tc>
          <w:tcPr>
            <w:tcW w:w="4820" w:type="dxa"/>
          </w:tcPr>
          <w:p w:rsidR="00501642" w:rsidRPr="007012CD" w:rsidRDefault="000D6210" w:rsidP="00D57760">
            <w:pPr>
              <w:spacing w:before="40" w:after="40"/>
              <w:ind w:left="318" w:hanging="403"/>
              <w:rPr>
                <w:rFonts w:cs="Arial"/>
                <w:noProof/>
                <w:sz w:val="16"/>
                <w:szCs w:val="16"/>
              </w:rPr>
            </w:pPr>
            <w:r w:rsidRPr="007012CD">
              <w:rPr>
                <w:rFonts w:cs="Arial"/>
                <w:noProof/>
                <w:sz w:val="16"/>
                <w:szCs w:val="16"/>
              </w:rPr>
              <w:fldChar w:fldCharType="begin">
                <w:ffData>
                  <w:name w:val="Check7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5" w:name="Check70"/>
            <w:r w:rsidR="00501642" w:rsidRPr="007012CD">
              <w:rPr>
                <w:rFonts w:cs="Arial"/>
                <w:noProof/>
                <w:sz w:val="16"/>
                <w:szCs w:val="16"/>
              </w:rPr>
              <w:instrText xml:space="preserve"> FORMCHECKBOX </w:instrText>
            </w:r>
            <w:r w:rsidRPr="007012CD">
              <w:rPr>
                <w:rFonts w:cs="Arial"/>
                <w:noProof/>
                <w:sz w:val="16"/>
                <w:szCs w:val="16"/>
              </w:rPr>
            </w:r>
            <w:r w:rsidRPr="007012CD">
              <w:rPr>
                <w:rFonts w:cs="Arial"/>
                <w:noProof/>
                <w:sz w:val="16"/>
                <w:szCs w:val="16"/>
              </w:rPr>
              <w:fldChar w:fldCharType="end"/>
            </w:r>
            <w:bookmarkEnd w:id="25"/>
            <w:r w:rsidR="00501642" w:rsidRPr="007012CD">
              <w:rPr>
                <w:rFonts w:cs="Arial"/>
                <w:noProof/>
                <w:sz w:val="16"/>
                <w:szCs w:val="16"/>
              </w:rPr>
              <w:tab/>
            </w:r>
            <w:r w:rsidR="00CF070F" w:rsidRPr="007012CD">
              <w:rPr>
                <w:rFonts w:cs="Arial"/>
                <w:noProof/>
                <w:sz w:val="16"/>
                <w:szCs w:val="16"/>
              </w:rPr>
              <w:t>V</w:t>
            </w:r>
            <w:r w:rsidR="00501642" w:rsidRPr="007012CD">
              <w:rPr>
                <w:rFonts w:cs="Arial"/>
                <w:noProof/>
                <w:sz w:val="16"/>
                <w:szCs w:val="16"/>
              </w:rPr>
              <w:t xml:space="preserve">erðmat eignar (frá viðurkenndum aðila) sem boðin er fram til tryggingar </w:t>
            </w:r>
          </w:p>
          <w:p w:rsidR="00501642" w:rsidRPr="007012CD" w:rsidRDefault="000D6210" w:rsidP="00D57760">
            <w:pPr>
              <w:spacing w:before="40" w:after="40"/>
              <w:ind w:left="318" w:hanging="403"/>
              <w:rPr>
                <w:rFonts w:cs="Arial"/>
                <w:noProof/>
                <w:sz w:val="16"/>
                <w:szCs w:val="16"/>
              </w:rPr>
            </w:pPr>
            <w:r w:rsidRPr="007012CD">
              <w:rPr>
                <w:rFonts w:cs="Arial"/>
                <w:noProof/>
                <w:sz w:val="16"/>
                <w:szCs w:val="16"/>
              </w:rPr>
              <w:fldChar w:fldCharType="begin">
                <w:ffData>
                  <w:name w:val="Check7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6" w:name="Check71"/>
            <w:r w:rsidR="00501642" w:rsidRPr="007012CD">
              <w:rPr>
                <w:rFonts w:cs="Arial"/>
                <w:noProof/>
                <w:sz w:val="16"/>
                <w:szCs w:val="16"/>
              </w:rPr>
              <w:instrText xml:space="preserve"> FORMCHECKBOX </w:instrText>
            </w:r>
            <w:r w:rsidRPr="007012CD">
              <w:rPr>
                <w:rFonts w:cs="Arial"/>
                <w:noProof/>
                <w:sz w:val="16"/>
                <w:szCs w:val="16"/>
              </w:rPr>
            </w:r>
            <w:r w:rsidRPr="007012CD">
              <w:rPr>
                <w:rFonts w:cs="Arial"/>
                <w:noProof/>
                <w:sz w:val="16"/>
                <w:szCs w:val="16"/>
              </w:rPr>
              <w:fldChar w:fldCharType="end"/>
            </w:r>
            <w:bookmarkEnd w:id="26"/>
            <w:r w:rsidR="00501642" w:rsidRPr="007012CD">
              <w:rPr>
                <w:rFonts w:cs="Arial"/>
                <w:noProof/>
                <w:sz w:val="16"/>
                <w:szCs w:val="16"/>
              </w:rPr>
              <w:tab/>
              <w:t>Veðbókarvottorð (hægt að fá hjá bankanum gegn gjaldi)</w:t>
            </w:r>
          </w:p>
          <w:p w:rsidR="00CF070F" w:rsidRPr="007012CD" w:rsidRDefault="000D6210" w:rsidP="00D57760">
            <w:pPr>
              <w:spacing w:before="40" w:after="40"/>
              <w:ind w:left="318" w:hanging="403"/>
              <w:rPr>
                <w:rFonts w:cs="Arial"/>
                <w:noProof/>
                <w:sz w:val="16"/>
                <w:szCs w:val="16"/>
              </w:rPr>
            </w:pPr>
            <w:r w:rsidRPr="007012CD">
              <w:rPr>
                <w:rFonts w:cs="Arial"/>
                <w:noProof/>
                <w:sz w:val="16"/>
                <w:szCs w:val="16"/>
              </w:rPr>
              <w:fldChar w:fldCharType="begin">
                <w:ffData>
                  <w:name w:val="Check7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7" w:name="Check74"/>
            <w:r w:rsidR="00CD458D" w:rsidRPr="007012CD">
              <w:rPr>
                <w:rFonts w:cs="Arial"/>
                <w:noProof/>
                <w:sz w:val="16"/>
                <w:szCs w:val="16"/>
              </w:rPr>
              <w:instrText xml:space="preserve"> FORMCHECKBOX </w:instrText>
            </w:r>
            <w:r w:rsidRPr="007012CD">
              <w:rPr>
                <w:rFonts w:cs="Arial"/>
                <w:noProof/>
                <w:sz w:val="16"/>
                <w:szCs w:val="16"/>
              </w:rPr>
            </w:r>
            <w:r w:rsidRPr="007012CD">
              <w:rPr>
                <w:rFonts w:cs="Arial"/>
                <w:noProof/>
                <w:sz w:val="16"/>
                <w:szCs w:val="16"/>
              </w:rPr>
              <w:fldChar w:fldCharType="end"/>
            </w:r>
            <w:bookmarkEnd w:id="27"/>
            <w:r w:rsidR="00C82686" w:rsidRPr="007012CD">
              <w:rPr>
                <w:rFonts w:cs="Arial"/>
                <w:noProof/>
                <w:sz w:val="16"/>
                <w:szCs w:val="16"/>
              </w:rPr>
              <w:tab/>
            </w:r>
            <w:r w:rsidR="00334227" w:rsidRPr="007012CD">
              <w:rPr>
                <w:rFonts w:cs="Arial"/>
                <w:noProof/>
                <w:sz w:val="16"/>
                <w:szCs w:val="16"/>
              </w:rPr>
              <w:t>Kostnaðaráætlun vegna framkvæmda</w:t>
            </w:r>
          </w:p>
          <w:p w:rsidR="00C82686" w:rsidRPr="007012CD" w:rsidRDefault="000D6210" w:rsidP="00D57760">
            <w:pPr>
              <w:spacing w:before="40" w:after="40"/>
              <w:ind w:left="318" w:hanging="403"/>
              <w:rPr>
                <w:rFonts w:cs="Arial"/>
                <w:noProof/>
                <w:sz w:val="16"/>
                <w:szCs w:val="16"/>
              </w:rPr>
            </w:pPr>
            <w:r w:rsidRPr="007012CD">
              <w:rPr>
                <w:rFonts w:cs="Arial"/>
                <w:noProof/>
                <w:sz w:val="16"/>
                <w:szCs w:val="16"/>
              </w:rPr>
              <w:fldChar w:fldCharType="begin">
                <w:ffData>
                  <w:name w:val="Check9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8" w:name="Check94"/>
            <w:r w:rsidR="00CF070F" w:rsidRPr="007012CD">
              <w:rPr>
                <w:rFonts w:cs="Arial"/>
                <w:noProof/>
                <w:sz w:val="16"/>
                <w:szCs w:val="16"/>
              </w:rPr>
              <w:instrText xml:space="preserve"> FORMCHECKBOX </w:instrText>
            </w:r>
            <w:r w:rsidRPr="007012CD">
              <w:rPr>
                <w:rFonts w:cs="Arial"/>
                <w:noProof/>
                <w:sz w:val="16"/>
                <w:szCs w:val="16"/>
              </w:rPr>
            </w:r>
            <w:r w:rsidRPr="007012CD">
              <w:rPr>
                <w:rFonts w:cs="Arial"/>
                <w:noProof/>
                <w:sz w:val="16"/>
                <w:szCs w:val="16"/>
              </w:rPr>
              <w:fldChar w:fldCharType="end"/>
            </w:r>
            <w:bookmarkEnd w:id="28"/>
            <w:r w:rsidR="00CF070F" w:rsidRPr="007012CD">
              <w:rPr>
                <w:rFonts w:cs="Arial"/>
                <w:noProof/>
                <w:sz w:val="16"/>
                <w:szCs w:val="16"/>
              </w:rPr>
              <w:t xml:space="preserve"> </w:t>
            </w:r>
            <w:r w:rsidR="00D57760" w:rsidRPr="007012CD">
              <w:rPr>
                <w:rFonts w:cs="Arial"/>
                <w:noProof/>
                <w:sz w:val="16"/>
                <w:szCs w:val="16"/>
              </w:rPr>
              <w:tab/>
            </w:r>
            <w:r w:rsidR="00C82686" w:rsidRPr="007012CD">
              <w:rPr>
                <w:rFonts w:cs="Arial"/>
                <w:noProof/>
                <w:sz w:val="16"/>
                <w:szCs w:val="16"/>
              </w:rPr>
              <w:t>Önnur gögn</w:t>
            </w:r>
          </w:p>
        </w:tc>
      </w:tr>
    </w:tbl>
    <w:p w:rsidR="00B94F88" w:rsidRDefault="00B94F88" w:rsidP="00B94F88">
      <w:pPr>
        <w:rPr>
          <w:sz w:val="14"/>
          <w:szCs w:val="14"/>
        </w:rPr>
      </w:pPr>
    </w:p>
    <w:p w:rsidR="007012CD" w:rsidRDefault="007012CD" w:rsidP="00B94F88">
      <w:pPr>
        <w:rPr>
          <w:sz w:val="14"/>
          <w:szCs w:val="14"/>
        </w:rPr>
      </w:pPr>
    </w:p>
    <w:p w:rsidR="00203978" w:rsidRPr="009C0761" w:rsidRDefault="00203978" w:rsidP="00B94F88">
      <w:pPr>
        <w:rPr>
          <w:sz w:val="14"/>
          <w:szCs w:val="14"/>
        </w:rPr>
      </w:pPr>
    </w:p>
    <w:tbl>
      <w:tblPr>
        <w:tblW w:w="0" w:type="auto"/>
        <w:jc w:val="center"/>
        <w:tblInd w:w="108" w:type="dxa"/>
        <w:tblLook w:val="04A0" w:firstRow="1" w:lastRow="0" w:firstColumn="1" w:lastColumn="0" w:noHBand="0" w:noVBand="1"/>
      </w:tblPr>
      <w:tblGrid>
        <w:gridCol w:w="2552"/>
        <w:gridCol w:w="425"/>
        <w:gridCol w:w="3276"/>
        <w:gridCol w:w="284"/>
        <w:gridCol w:w="3133"/>
      </w:tblGrid>
      <w:tr w:rsidR="00B94F88" w:rsidRPr="00B65196" w:rsidTr="00D8041A">
        <w:trPr>
          <w:jc w:val="center"/>
        </w:trPr>
        <w:tc>
          <w:tcPr>
            <w:tcW w:w="2552" w:type="dxa"/>
            <w:tcBorders>
              <w:top w:val="single" w:sz="4" w:space="0" w:color="auto"/>
            </w:tcBorders>
          </w:tcPr>
          <w:p w:rsidR="00B94F88" w:rsidRPr="00B65196" w:rsidRDefault="00B94F88" w:rsidP="00BE235D">
            <w:pPr>
              <w:spacing w:before="0"/>
              <w:jc w:val="center"/>
              <w:rPr>
                <w:sz w:val="12"/>
                <w:szCs w:val="12"/>
              </w:rPr>
            </w:pPr>
            <w:r w:rsidRPr="00B65196">
              <w:rPr>
                <w:sz w:val="12"/>
                <w:szCs w:val="12"/>
              </w:rPr>
              <w:t>Dagsetning</w:t>
            </w:r>
          </w:p>
        </w:tc>
        <w:tc>
          <w:tcPr>
            <w:tcW w:w="425" w:type="dxa"/>
          </w:tcPr>
          <w:p w:rsidR="00B94F88" w:rsidRPr="00B65196" w:rsidRDefault="00B94F88" w:rsidP="00BE235D">
            <w:pPr>
              <w:spacing w:before="0"/>
              <w:rPr>
                <w:sz w:val="12"/>
                <w:szCs w:val="12"/>
              </w:rPr>
            </w:pPr>
          </w:p>
        </w:tc>
        <w:tc>
          <w:tcPr>
            <w:tcW w:w="3276" w:type="dxa"/>
            <w:tcBorders>
              <w:top w:val="single" w:sz="4" w:space="0" w:color="auto"/>
            </w:tcBorders>
          </w:tcPr>
          <w:p w:rsidR="00B94F88" w:rsidRPr="00B65196" w:rsidRDefault="00B65196" w:rsidP="00BE235D">
            <w:pPr>
              <w:spacing w:before="0"/>
              <w:jc w:val="center"/>
              <w:rPr>
                <w:sz w:val="12"/>
                <w:szCs w:val="12"/>
              </w:rPr>
            </w:pPr>
            <w:r w:rsidRPr="00B65196">
              <w:rPr>
                <w:sz w:val="12"/>
                <w:szCs w:val="12"/>
              </w:rPr>
              <w:t>Undirritun umsækjanda (lántaka)</w:t>
            </w:r>
          </w:p>
        </w:tc>
        <w:tc>
          <w:tcPr>
            <w:tcW w:w="284" w:type="dxa"/>
          </w:tcPr>
          <w:p w:rsidR="00B94F88" w:rsidRPr="00B65196" w:rsidRDefault="00B94F88" w:rsidP="00BE235D">
            <w:pPr>
              <w:spacing w:before="0"/>
              <w:rPr>
                <w:sz w:val="12"/>
                <w:szCs w:val="12"/>
              </w:rPr>
            </w:pPr>
          </w:p>
        </w:tc>
        <w:tc>
          <w:tcPr>
            <w:tcW w:w="3133" w:type="dxa"/>
            <w:tcBorders>
              <w:top w:val="single" w:sz="4" w:space="0" w:color="auto"/>
            </w:tcBorders>
          </w:tcPr>
          <w:p w:rsidR="00B94F88" w:rsidRPr="00B65196" w:rsidRDefault="00B65196" w:rsidP="00BE235D">
            <w:pPr>
              <w:spacing w:before="0"/>
              <w:jc w:val="center"/>
              <w:rPr>
                <w:sz w:val="12"/>
                <w:szCs w:val="12"/>
              </w:rPr>
            </w:pPr>
            <w:r w:rsidRPr="00B65196">
              <w:rPr>
                <w:sz w:val="12"/>
                <w:szCs w:val="12"/>
              </w:rPr>
              <w:t>Undirritun umsækjanda (lántaka)</w:t>
            </w:r>
          </w:p>
        </w:tc>
      </w:tr>
    </w:tbl>
    <w:p w:rsidR="007012CD" w:rsidRDefault="007012CD" w:rsidP="00BE235D">
      <w:pPr>
        <w:spacing w:before="0"/>
        <w:jc w:val="both"/>
        <w:rPr>
          <w:sz w:val="16"/>
          <w:szCs w:val="16"/>
        </w:rPr>
      </w:pPr>
    </w:p>
    <w:p w:rsidR="007279EE" w:rsidRPr="00BE235D" w:rsidRDefault="007279EE" w:rsidP="00BE235D">
      <w:pPr>
        <w:spacing w:before="0"/>
        <w:jc w:val="both"/>
        <w:rPr>
          <w:sz w:val="16"/>
          <w:szCs w:val="16"/>
        </w:rPr>
      </w:pPr>
      <w:r w:rsidRPr="00BE235D">
        <w:rPr>
          <w:sz w:val="16"/>
          <w:szCs w:val="16"/>
        </w:rPr>
        <w:t>Hægt er að sækja um Lán til góðra verka til 1. desember 201</w:t>
      </w:r>
      <w:r w:rsidR="00A968D1">
        <w:rPr>
          <w:sz w:val="16"/>
          <w:szCs w:val="16"/>
        </w:rPr>
        <w:t>4</w:t>
      </w:r>
      <w:r w:rsidRPr="00BE235D">
        <w:rPr>
          <w:sz w:val="16"/>
          <w:szCs w:val="16"/>
        </w:rPr>
        <w:t>.</w:t>
      </w:r>
    </w:p>
    <w:p w:rsidR="00893DC5" w:rsidRPr="00BE235D" w:rsidRDefault="00B000B7" w:rsidP="00BE235D">
      <w:pPr>
        <w:spacing w:before="0"/>
        <w:jc w:val="both"/>
        <w:rPr>
          <w:sz w:val="16"/>
          <w:szCs w:val="16"/>
        </w:rPr>
      </w:pPr>
      <w:r w:rsidRPr="00BE235D">
        <w:rPr>
          <w:sz w:val="16"/>
          <w:szCs w:val="16"/>
        </w:rPr>
        <w:t>Athugið að allir reikningar vegna framkvæmdanna þurfa að vera komnir til bankans fyrir áramót</w:t>
      </w:r>
      <w:r w:rsidR="006E4BFC" w:rsidRPr="00BE235D">
        <w:rPr>
          <w:sz w:val="16"/>
          <w:szCs w:val="16"/>
        </w:rPr>
        <w:t xml:space="preserve"> 201</w:t>
      </w:r>
      <w:r w:rsidR="00A968D1">
        <w:rPr>
          <w:sz w:val="16"/>
          <w:szCs w:val="16"/>
        </w:rPr>
        <w:t>4</w:t>
      </w:r>
      <w:r w:rsidR="006E4BFC" w:rsidRPr="00BE235D">
        <w:rPr>
          <w:sz w:val="16"/>
          <w:szCs w:val="16"/>
        </w:rPr>
        <w:t>-201</w:t>
      </w:r>
      <w:r w:rsidR="00A968D1">
        <w:rPr>
          <w:sz w:val="16"/>
          <w:szCs w:val="16"/>
        </w:rPr>
        <w:t>5</w:t>
      </w:r>
      <w:r w:rsidR="00893DC5" w:rsidRPr="00BE235D">
        <w:rPr>
          <w:sz w:val="16"/>
          <w:szCs w:val="16"/>
        </w:rPr>
        <w:t>.</w:t>
      </w:r>
    </w:p>
    <w:p w:rsidR="00871D8C" w:rsidRPr="00BE235D" w:rsidRDefault="00315242" w:rsidP="00203978">
      <w:pPr>
        <w:pStyle w:val="Heading1"/>
        <w:spacing w:before="120"/>
      </w:pPr>
      <w:r>
        <w:pict>
          <v:rect id="_x0000_i1025" style="width:0;height:1.5pt" o:hralign="center" o:hrstd="t" o:hr="t" fillcolor="#9d9da1" stroked="f"/>
        </w:pict>
      </w:r>
    </w:p>
    <w:p w:rsidR="008F5071" w:rsidRPr="00955A64" w:rsidRDefault="0004301E" w:rsidP="00CD3C79">
      <w:pPr>
        <w:pStyle w:val="Heading1"/>
        <w:spacing w:before="120"/>
      </w:pPr>
      <w:r w:rsidRPr="00955A64">
        <w:t>Fyllist út af starfsmanni Landsbankans</w:t>
      </w:r>
    </w:p>
    <w:tbl>
      <w:tblPr>
        <w:tblW w:w="9639" w:type="dxa"/>
        <w:tblInd w:w="108" w:type="dxa"/>
        <w:tblLook w:val="01E0" w:firstRow="1" w:lastRow="1" w:firstColumn="1" w:lastColumn="1" w:noHBand="0" w:noVBand="0"/>
      </w:tblPr>
      <w:tblGrid>
        <w:gridCol w:w="2835"/>
        <w:gridCol w:w="567"/>
        <w:gridCol w:w="2835"/>
        <w:gridCol w:w="567"/>
        <w:gridCol w:w="2835"/>
      </w:tblGrid>
      <w:tr w:rsidR="00D5262C" w:rsidRPr="00955A64" w:rsidTr="00BE235D">
        <w:trPr>
          <w:trHeight w:val="511"/>
        </w:trPr>
        <w:tc>
          <w:tcPr>
            <w:tcW w:w="2835" w:type="dxa"/>
            <w:vMerge w:val="restart"/>
            <w:vAlign w:val="center"/>
          </w:tcPr>
          <w:bookmarkStart w:id="29" w:name="Check92"/>
          <w:p w:rsidR="00D5262C" w:rsidRPr="00BE235D" w:rsidRDefault="000D6210" w:rsidP="00BE235D">
            <w:pPr>
              <w:spacing w:before="40" w:after="40"/>
              <w:ind w:left="-85"/>
              <w:rPr>
                <w:bCs/>
              </w:rPr>
            </w:pPr>
            <w:r w:rsidRPr="00BE235D">
              <w:rPr>
                <w:bCs/>
              </w:rPr>
              <w:fldChar w:fldCharType="begin">
                <w:ffData>
                  <w:name w:val="Check92"/>
                  <w:enabled w:val="0"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E22B9" w:rsidRPr="00BE235D">
              <w:rPr>
                <w:bCs/>
              </w:rPr>
              <w:instrText xml:space="preserve"> FORMCHECKBOX </w:instrText>
            </w:r>
            <w:r w:rsidRPr="00BE235D">
              <w:rPr>
                <w:bCs/>
              </w:rPr>
            </w:r>
            <w:r w:rsidRPr="00BE235D">
              <w:rPr>
                <w:bCs/>
              </w:rPr>
              <w:fldChar w:fldCharType="end"/>
            </w:r>
            <w:bookmarkEnd w:id="29"/>
            <w:r w:rsidR="00D5262C" w:rsidRPr="00BE235D">
              <w:rPr>
                <w:bCs/>
              </w:rPr>
              <w:t xml:space="preserve">  Samþykkt</w:t>
            </w:r>
          </w:p>
          <w:bookmarkStart w:id="30" w:name="Check93"/>
          <w:p w:rsidR="00D5262C" w:rsidRPr="00955A64" w:rsidRDefault="000D6210" w:rsidP="00BE235D">
            <w:pPr>
              <w:spacing w:before="40" w:after="40"/>
              <w:ind w:left="-85"/>
              <w:rPr>
                <w:bCs/>
                <w:sz w:val="16"/>
                <w:szCs w:val="16"/>
              </w:rPr>
            </w:pPr>
            <w:r w:rsidRPr="00BE235D">
              <w:rPr>
                <w:bCs/>
              </w:rPr>
              <w:fldChar w:fldCharType="begin">
                <w:ffData>
                  <w:name w:val="Check93"/>
                  <w:enabled w:val="0"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E22B9" w:rsidRPr="00BE235D">
              <w:rPr>
                <w:bCs/>
              </w:rPr>
              <w:instrText xml:space="preserve"> FORMCHECKBOX </w:instrText>
            </w:r>
            <w:r w:rsidRPr="00BE235D">
              <w:rPr>
                <w:bCs/>
              </w:rPr>
            </w:r>
            <w:r w:rsidRPr="00BE235D">
              <w:rPr>
                <w:bCs/>
              </w:rPr>
              <w:fldChar w:fldCharType="end"/>
            </w:r>
            <w:bookmarkEnd w:id="30"/>
            <w:r w:rsidR="00D5262C" w:rsidRPr="00BE235D">
              <w:rPr>
                <w:bCs/>
              </w:rPr>
              <w:t xml:space="preserve">  Synjað</w:t>
            </w:r>
          </w:p>
        </w:tc>
        <w:tc>
          <w:tcPr>
            <w:tcW w:w="567" w:type="dxa"/>
            <w:vAlign w:val="bottom"/>
          </w:tcPr>
          <w:p w:rsidR="00D5262C" w:rsidRPr="00955A64" w:rsidRDefault="00D5262C" w:rsidP="00241120">
            <w:pPr>
              <w:ind w:left="-85"/>
              <w:rPr>
                <w:bCs/>
                <w:sz w:val="16"/>
                <w:szCs w:val="16"/>
              </w:rPr>
            </w:pPr>
          </w:p>
        </w:tc>
        <w:tc>
          <w:tcPr>
            <w:tcW w:w="2835" w:type="dxa"/>
            <w:tcBorders>
              <w:bottom w:val="single" w:sz="4" w:space="0" w:color="808080"/>
            </w:tcBorders>
            <w:vAlign w:val="bottom"/>
          </w:tcPr>
          <w:p w:rsidR="00D5262C" w:rsidRPr="00955A64" w:rsidRDefault="00D5262C" w:rsidP="00241120">
            <w:pPr>
              <w:rPr>
                <w:bCs/>
                <w:sz w:val="16"/>
                <w:szCs w:val="16"/>
              </w:rPr>
            </w:pPr>
          </w:p>
        </w:tc>
        <w:tc>
          <w:tcPr>
            <w:tcW w:w="567" w:type="dxa"/>
            <w:vAlign w:val="bottom"/>
          </w:tcPr>
          <w:p w:rsidR="00D5262C" w:rsidRPr="00955A64" w:rsidRDefault="00D5262C" w:rsidP="00241120">
            <w:pPr>
              <w:rPr>
                <w:bCs/>
                <w:sz w:val="16"/>
                <w:szCs w:val="16"/>
              </w:rPr>
            </w:pPr>
          </w:p>
        </w:tc>
        <w:tc>
          <w:tcPr>
            <w:tcW w:w="2835" w:type="dxa"/>
            <w:tcBorders>
              <w:bottom w:val="single" w:sz="4" w:space="0" w:color="808080"/>
            </w:tcBorders>
            <w:vAlign w:val="bottom"/>
          </w:tcPr>
          <w:p w:rsidR="00D5262C" w:rsidRPr="00955A64" w:rsidRDefault="00D5262C" w:rsidP="00241120">
            <w:pPr>
              <w:rPr>
                <w:bCs/>
                <w:sz w:val="16"/>
                <w:szCs w:val="16"/>
              </w:rPr>
            </w:pPr>
          </w:p>
        </w:tc>
      </w:tr>
      <w:tr w:rsidR="00D5262C" w:rsidRPr="00955A64" w:rsidTr="00D5262C">
        <w:trPr>
          <w:trHeight w:val="58"/>
        </w:trPr>
        <w:tc>
          <w:tcPr>
            <w:tcW w:w="2835" w:type="dxa"/>
            <w:vMerge/>
          </w:tcPr>
          <w:p w:rsidR="00D5262C" w:rsidRPr="00955A64" w:rsidRDefault="00D5262C" w:rsidP="00241120">
            <w:pPr>
              <w:ind w:left="-85"/>
              <w:jc w:val="center"/>
              <w:rPr>
                <w:sz w:val="14"/>
                <w:szCs w:val="14"/>
              </w:rPr>
            </w:pPr>
          </w:p>
        </w:tc>
        <w:tc>
          <w:tcPr>
            <w:tcW w:w="567" w:type="dxa"/>
          </w:tcPr>
          <w:p w:rsidR="00D5262C" w:rsidRPr="00955A64" w:rsidRDefault="00D5262C" w:rsidP="00BE235D">
            <w:pPr>
              <w:spacing w:before="0"/>
              <w:ind w:left="-85"/>
              <w:jc w:val="center"/>
              <w:rPr>
                <w:sz w:val="14"/>
                <w:szCs w:val="14"/>
              </w:rPr>
            </w:pPr>
          </w:p>
        </w:tc>
        <w:tc>
          <w:tcPr>
            <w:tcW w:w="2835" w:type="dxa"/>
            <w:tcBorders>
              <w:top w:val="single" w:sz="4" w:space="0" w:color="808080"/>
            </w:tcBorders>
          </w:tcPr>
          <w:p w:rsidR="00D5262C" w:rsidRPr="00B65196" w:rsidRDefault="00D5262C" w:rsidP="00BE235D">
            <w:pPr>
              <w:spacing w:before="0"/>
              <w:jc w:val="center"/>
              <w:rPr>
                <w:sz w:val="12"/>
                <w:szCs w:val="12"/>
              </w:rPr>
            </w:pPr>
            <w:r w:rsidRPr="00B65196">
              <w:rPr>
                <w:sz w:val="12"/>
                <w:szCs w:val="12"/>
              </w:rPr>
              <w:t>Dagsetning</w:t>
            </w:r>
          </w:p>
        </w:tc>
        <w:tc>
          <w:tcPr>
            <w:tcW w:w="567" w:type="dxa"/>
          </w:tcPr>
          <w:p w:rsidR="00D5262C" w:rsidRPr="00B65196" w:rsidRDefault="00D5262C" w:rsidP="00BE235D">
            <w:pPr>
              <w:spacing w:before="0"/>
              <w:jc w:val="center"/>
              <w:rPr>
                <w:sz w:val="12"/>
                <w:szCs w:val="12"/>
              </w:rPr>
            </w:pPr>
          </w:p>
        </w:tc>
        <w:tc>
          <w:tcPr>
            <w:tcW w:w="2835" w:type="dxa"/>
            <w:tcBorders>
              <w:top w:val="single" w:sz="4" w:space="0" w:color="808080"/>
            </w:tcBorders>
          </w:tcPr>
          <w:p w:rsidR="00D5262C" w:rsidRPr="00B65196" w:rsidRDefault="00D5262C" w:rsidP="00BE235D">
            <w:pPr>
              <w:spacing w:before="0"/>
              <w:jc w:val="center"/>
              <w:rPr>
                <w:sz w:val="12"/>
                <w:szCs w:val="12"/>
              </w:rPr>
            </w:pPr>
            <w:r w:rsidRPr="00B65196">
              <w:rPr>
                <w:sz w:val="12"/>
                <w:szCs w:val="12"/>
              </w:rPr>
              <w:t>Undirritun starfsmanns/yfirmanns</w:t>
            </w:r>
          </w:p>
        </w:tc>
      </w:tr>
    </w:tbl>
    <w:p w:rsidR="00A24D84" w:rsidRDefault="00A24D84" w:rsidP="0004301E">
      <w:pPr>
        <w:sectPr w:rsidR="00A24D84" w:rsidSect="00BE235D">
          <w:headerReference w:type="default" r:id="rId10"/>
          <w:footerReference w:type="default" r:id="rId11"/>
          <w:pgSz w:w="11906" w:h="16838" w:code="9"/>
          <w:pgMar w:top="1134" w:right="1134" w:bottom="1134" w:left="1134" w:header="709" w:footer="709" w:gutter="0"/>
          <w:cols w:space="720"/>
        </w:sectPr>
      </w:pPr>
    </w:p>
    <w:p w:rsidR="00334227" w:rsidRDefault="00334227" w:rsidP="0004301E"/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35"/>
        <w:gridCol w:w="1276"/>
        <w:gridCol w:w="2835"/>
        <w:gridCol w:w="2693"/>
      </w:tblGrid>
      <w:tr w:rsidR="00000E86" w:rsidRPr="00B65196" w:rsidTr="00000E86">
        <w:trPr>
          <w:cantSplit/>
        </w:trPr>
        <w:tc>
          <w:tcPr>
            <w:tcW w:w="6946" w:type="dxa"/>
            <w:gridSpan w:val="3"/>
            <w:tcBorders>
              <w:top w:val="single" w:sz="4" w:space="0" w:color="7F7F7F"/>
              <w:left w:val="single" w:sz="4" w:space="0" w:color="7F7F7F"/>
              <w:bottom w:val="nil"/>
              <w:right w:val="single" w:sz="4" w:space="0" w:color="7F7F7F"/>
            </w:tcBorders>
          </w:tcPr>
          <w:p w:rsidR="00000E86" w:rsidRPr="00B65196" w:rsidRDefault="00000E86" w:rsidP="00A81077">
            <w:pPr>
              <w:spacing w:before="0"/>
              <w:ind w:left="-85" w:right="-85"/>
              <w:rPr>
                <w:noProof/>
                <w:sz w:val="12"/>
                <w:szCs w:val="12"/>
              </w:rPr>
            </w:pPr>
            <w:r w:rsidRPr="00B65196">
              <w:rPr>
                <w:noProof/>
                <w:sz w:val="12"/>
                <w:szCs w:val="12"/>
              </w:rPr>
              <w:t>Nafn umsækjanda (lántaka)</w:t>
            </w:r>
          </w:p>
        </w:tc>
        <w:tc>
          <w:tcPr>
            <w:tcW w:w="2693" w:type="dxa"/>
            <w:tcBorders>
              <w:top w:val="single" w:sz="4" w:space="0" w:color="7F7F7F"/>
              <w:left w:val="single" w:sz="4" w:space="0" w:color="7F7F7F"/>
              <w:bottom w:val="nil"/>
              <w:right w:val="single" w:sz="4" w:space="0" w:color="7F7F7F"/>
            </w:tcBorders>
          </w:tcPr>
          <w:p w:rsidR="00000E86" w:rsidRPr="00B65196" w:rsidRDefault="00000E86" w:rsidP="00A81077">
            <w:pPr>
              <w:spacing w:before="0"/>
              <w:ind w:left="-85" w:right="-85"/>
              <w:rPr>
                <w:noProof/>
                <w:sz w:val="12"/>
                <w:szCs w:val="12"/>
              </w:rPr>
            </w:pPr>
            <w:r w:rsidRPr="00B65196">
              <w:rPr>
                <w:noProof/>
                <w:sz w:val="12"/>
                <w:szCs w:val="12"/>
              </w:rPr>
              <w:t>Kennitala</w:t>
            </w:r>
          </w:p>
        </w:tc>
      </w:tr>
      <w:tr w:rsidR="00000E86" w:rsidRPr="00955A64" w:rsidTr="00000E86">
        <w:trPr>
          <w:cantSplit/>
        </w:trPr>
        <w:tc>
          <w:tcPr>
            <w:tcW w:w="6946" w:type="dxa"/>
            <w:gridSpan w:val="3"/>
            <w:tcBorders>
              <w:top w:val="nil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000E86" w:rsidRPr="00955A64" w:rsidRDefault="00000E86" w:rsidP="00A81077">
            <w:pPr>
              <w:ind w:left="-57" w:right="-57"/>
              <w:rPr>
                <w:noProof/>
              </w:rPr>
            </w:pPr>
            <w:r>
              <w:rPr>
                <w:noProof/>
              </w:rPr>
              <w:fldChar w:fldCharType="begin"/>
            </w:r>
            <w:r>
              <w:rPr>
                <w:noProof/>
              </w:rPr>
              <w:instrText xml:space="preserve"> REF  NafnUms  \* MERGEFORMAT </w:instrText>
            </w:r>
            <w:r>
              <w:rPr>
                <w:noProof/>
              </w:rPr>
              <w:fldChar w:fldCharType="separate"/>
            </w:r>
            <w:r w:rsidR="0093114C" w:rsidRPr="00955A64">
              <w:rPr>
                <w:noProof/>
              </w:rPr>
              <w:t xml:space="preserve">     </w:t>
            </w:r>
            <w:r>
              <w:rPr>
                <w:noProof/>
              </w:rPr>
              <w:fldChar w:fldCharType="end"/>
            </w:r>
          </w:p>
        </w:tc>
        <w:tc>
          <w:tcPr>
            <w:tcW w:w="2693" w:type="dxa"/>
            <w:tcBorders>
              <w:top w:val="nil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000E86" w:rsidRPr="00955A64" w:rsidRDefault="00000E86" w:rsidP="00A81077">
            <w:pPr>
              <w:ind w:left="-57" w:right="-57"/>
              <w:rPr>
                <w:noProof/>
              </w:rPr>
            </w:pPr>
            <w:r>
              <w:rPr>
                <w:noProof/>
              </w:rPr>
              <w:fldChar w:fldCharType="begin"/>
            </w:r>
            <w:r>
              <w:rPr>
                <w:noProof/>
              </w:rPr>
              <w:instrText xml:space="preserve"> REF  KennitalaUms </w:instrText>
            </w:r>
            <w:r>
              <w:rPr>
                <w:noProof/>
              </w:rPr>
              <w:fldChar w:fldCharType="separate"/>
            </w:r>
            <w:r w:rsidR="0093114C" w:rsidRPr="00955A64">
              <w:rPr>
                <w:noProof/>
              </w:rPr>
              <w:t xml:space="preserve">     </w:t>
            </w:r>
            <w:r>
              <w:rPr>
                <w:noProof/>
              </w:rPr>
              <w:fldChar w:fldCharType="end"/>
            </w:r>
          </w:p>
        </w:tc>
      </w:tr>
      <w:tr w:rsidR="00000E86" w:rsidRPr="00B65196" w:rsidTr="00000E86">
        <w:trPr>
          <w:cantSplit/>
        </w:trPr>
        <w:tc>
          <w:tcPr>
            <w:tcW w:w="6946" w:type="dxa"/>
            <w:gridSpan w:val="3"/>
            <w:tcBorders>
              <w:top w:val="single" w:sz="4" w:space="0" w:color="7F7F7F"/>
              <w:left w:val="single" w:sz="4" w:space="0" w:color="7F7F7F"/>
              <w:bottom w:val="nil"/>
              <w:right w:val="single" w:sz="4" w:space="0" w:color="7F7F7F"/>
            </w:tcBorders>
          </w:tcPr>
          <w:p w:rsidR="00000E86" w:rsidRPr="00B65196" w:rsidRDefault="00000E86" w:rsidP="00B65196">
            <w:pPr>
              <w:spacing w:before="0"/>
              <w:ind w:left="-85" w:right="-85"/>
              <w:rPr>
                <w:noProof/>
                <w:sz w:val="12"/>
                <w:szCs w:val="12"/>
              </w:rPr>
            </w:pPr>
            <w:r w:rsidRPr="00B65196">
              <w:rPr>
                <w:noProof/>
                <w:sz w:val="12"/>
                <w:szCs w:val="12"/>
              </w:rPr>
              <w:t xml:space="preserve">Nafn </w:t>
            </w:r>
            <w:r w:rsidR="00B65196" w:rsidRPr="00B65196">
              <w:rPr>
                <w:noProof/>
                <w:sz w:val="12"/>
                <w:szCs w:val="12"/>
              </w:rPr>
              <w:t>umsækjanda</w:t>
            </w:r>
            <w:r w:rsidRPr="00B65196">
              <w:rPr>
                <w:noProof/>
                <w:sz w:val="12"/>
                <w:szCs w:val="12"/>
              </w:rPr>
              <w:t xml:space="preserve"> (lántaka)</w:t>
            </w:r>
          </w:p>
        </w:tc>
        <w:tc>
          <w:tcPr>
            <w:tcW w:w="2693" w:type="dxa"/>
            <w:tcBorders>
              <w:top w:val="single" w:sz="4" w:space="0" w:color="7F7F7F"/>
              <w:left w:val="single" w:sz="4" w:space="0" w:color="7F7F7F"/>
              <w:bottom w:val="nil"/>
              <w:right w:val="single" w:sz="4" w:space="0" w:color="7F7F7F"/>
            </w:tcBorders>
          </w:tcPr>
          <w:p w:rsidR="00000E86" w:rsidRPr="00B65196" w:rsidRDefault="00000E86" w:rsidP="00A81077">
            <w:pPr>
              <w:spacing w:before="0"/>
              <w:ind w:left="-85" w:right="-85"/>
              <w:rPr>
                <w:noProof/>
                <w:sz w:val="12"/>
                <w:szCs w:val="12"/>
              </w:rPr>
            </w:pPr>
            <w:r w:rsidRPr="00B65196">
              <w:rPr>
                <w:noProof/>
                <w:sz w:val="12"/>
                <w:szCs w:val="12"/>
              </w:rPr>
              <w:t>Kennitala</w:t>
            </w:r>
          </w:p>
        </w:tc>
      </w:tr>
      <w:tr w:rsidR="00000E86" w:rsidRPr="00955A64" w:rsidTr="00000E86">
        <w:trPr>
          <w:cantSplit/>
        </w:trPr>
        <w:tc>
          <w:tcPr>
            <w:tcW w:w="6946" w:type="dxa"/>
            <w:gridSpan w:val="3"/>
            <w:tcBorders>
              <w:top w:val="nil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000E86" w:rsidRPr="00955A64" w:rsidRDefault="00000E86" w:rsidP="00A81077">
            <w:pPr>
              <w:ind w:left="-57" w:right="-57"/>
              <w:rPr>
                <w:noProof/>
              </w:rPr>
            </w:pPr>
            <w:r>
              <w:rPr>
                <w:noProof/>
              </w:rPr>
              <w:fldChar w:fldCharType="begin"/>
            </w:r>
            <w:r>
              <w:rPr>
                <w:noProof/>
              </w:rPr>
              <w:instrText xml:space="preserve"> REF  NafnMaka </w:instrText>
            </w:r>
            <w:r>
              <w:rPr>
                <w:noProof/>
              </w:rPr>
              <w:fldChar w:fldCharType="separate"/>
            </w:r>
            <w:r w:rsidR="0093114C" w:rsidRPr="00955A64">
              <w:rPr>
                <w:noProof/>
              </w:rPr>
              <w:t xml:space="preserve">     </w:t>
            </w:r>
            <w:r>
              <w:rPr>
                <w:noProof/>
              </w:rPr>
              <w:fldChar w:fldCharType="end"/>
            </w:r>
          </w:p>
        </w:tc>
        <w:tc>
          <w:tcPr>
            <w:tcW w:w="2693" w:type="dxa"/>
            <w:tcBorders>
              <w:top w:val="nil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000E86" w:rsidRPr="00955A64" w:rsidRDefault="00000E86" w:rsidP="00A81077">
            <w:pPr>
              <w:ind w:left="-57" w:right="-57"/>
              <w:rPr>
                <w:noProof/>
              </w:rPr>
            </w:pPr>
            <w:r>
              <w:rPr>
                <w:noProof/>
              </w:rPr>
              <w:fldChar w:fldCharType="begin"/>
            </w:r>
            <w:r>
              <w:rPr>
                <w:noProof/>
              </w:rPr>
              <w:instrText xml:space="preserve"> REF  KennitalaMaka </w:instrText>
            </w:r>
            <w:r>
              <w:rPr>
                <w:noProof/>
              </w:rPr>
              <w:fldChar w:fldCharType="separate"/>
            </w:r>
            <w:r w:rsidR="0093114C" w:rsidRPr="00955A64">
              <w:rPr>
                <w:noProof/>
              </w:rPr>
              <w:t xml:space="preserve">     </w:t>
            </w:r>
            <w:r>
              <w:rPr>
                <w:noProof/>
              </w:rPr>
              <w:fldChar w:fldCharType="end"/>
            </w:r>
          </w:p>
        </w:tc>
      </w:tr>
      <w:tr w:rsidR="00000E86" w:rsidRPr="00B65196" w:rsidTr="00000E86">
        <w:trPr>
          <w:cantSplit/>
        </w:trPr>
        <w:tc>
          <w:tcPr>
            <w:tcW w:w="2835" w:type="dxa"/>
            <w:tcBorders>
              <w:top w:val="single" w:sz="4" w:space="0" w:color="7F7F7F"/>
              <w:left w:val="single" w:sz="4" w:space="0" w:color="7F7F7F"/>
              <w:bottom w:val="nil"/>
              <w:right w:val="single" w:sz="4" w:space="0" w:color="7F7F7F"/>
            </w:tcBorders>
          </w:tcPr>
          <w:p w:rsidR="00000E86" w:rsidRPr="00B65196" w:rsidRDefault="00000E86" w:rsidP="00A81077">
            <w:pPr>
              <w:spacing w:before="0"/>
              <w:ind w:left="-85" w:right="-85"/>
              <w:rPr>
                <w:noProof/>
                <w:sz w:val="12"/>
                <w:szCs w:val="12"/>
              </w:rPr>
            </w:pPr>
            <w:r w:rsidRPr="00B65196">
              <w:rPr>
                <w:noProof/>
                <w:sz w:val="12"/>
                <w:szCs w:val="12"/>
              </w:rPr>
              <w:t>Heimilisfang</w:t>
            </w:r>
          </w:p>
        </w:tc>
        <w:tc>
          <w:tcPr>
            <w:tcW w:w="1276" w:type="dxa"/>
            <w:tcBorders>
              <w:top w:val="single" w:sz="4" w:space="0" w:color="7F7F7F"/>
              <w:left w:val="single" w:sz="4" w:space="0" w:color="7F7F7F"/>
              <w:bottom w:val="nil"/>
              <w:right w:val="single" w:sz="4" w:space="0" w:color="7F7F7F"/>
            </w:tcBorders>
          </w:tcPr>
          <w:p w:rsidR="00000E86" w:rsidRPr="00B65196" w:rsidRDefault="00000E86" w:rsidP="00A81077">
            <w:pPr>
              <w:spacing w:before="0"/>
              <w:ind w:left="-85" w:right="-85"/>
              <w:rPr>
                <w:noProof/>
                <w:sz w:val="12"/>
                <w:szCs w:val="12"/>
              </w:rPr>
            </w:pPr>
            <w:r w:rsidRPr="00B65196">
              <w:rPr>
                <w:noProof/>
                <w:sz w:val="12"/>
                <w:szCs w:val="12"/>
              </w:rPr>
              <w:t>Póstnúmer</w:t>
            </w:r>
          </w:p>
        </w:tc>
        <w:tc>
          <w:tcPr>
            <w:tcW w:w="2835" w:type="dxa"/>
            <w:tcBorders>
              <w:top w:val="single" w:sz="4" w:space="0" w:color="7F7F7F"/>
              <w:left w:val="single" w:sz="4" w:space="0" w:color="7F7F7F"/>
              <w:bottom w:val="nil"/>
              <w:right w:val="single" w:sz="4" w:space="0" w:color="7F7F7F"/>
            </w:tcBorders>
          </w:tcPr>
          <w:p w:rsidR="00000E86" w:rsidRPr="00B65196" w:rsidRDefault="00000E86" w:rsidP="00A81077">
            <w:pPr>
              <w:spacing w:before="0"/>
              <w:ind w:left="-85" w:right="-85"/>
              <w:rPr>
                <w:noProof/>
                <w:sz w:val="12"/>
                <w:szCs w:val="12"/>
              </w:rPr>
            </w:pPr>
            <w:r w:rsidRPr="00B65196">
              <w:rPr>
                <w:noProof/>
                <w:sz w:val="12"/>
                <w:szCs w:val="12"/>
              </w:rPr>
              <w:t>Staður</w:t>
            </w:r>
          </w:p>
        </w:tc>
        <w:tc>
          <w:tcPr>
            <w:tcW w:w="2693" w:type="dxa"/>
            <w:tcBorders>
              <w:top w:val="single" w:sz="4" w:space="0" w:color="7F7F7F"/>
              <w:left w:val="single" w:sz="4" w:space="0" w:color="7F7F7F"/>
              <w:bottom w:val="nil"/>
              <w:right w:val="single" w:sz="4" w:space="0" w:color="7F7F7F"/>
            </w:tcBorders>
          </w:tcPr>
          <w:p w:rsidR="00000E86" w:rsidRPr="00B65196" w:rsidRDefault="00000E86" w:rsidP="00A81077">
            <w:pPr>
              <w:spacing w:before="0"/>
              <w:ind w:left="-85" w:right="-85"/>
              <w:rPr>
                <w:noProof/>
                <w:sz w:val="12"/>
                <w:szCs w:val="12"/>
              </w:rPr>
            </w:pPr>
            <w:r w:rsidRPr="00B65196">
              <w:rPr>
                <w:noProof/>
                <w:sz w:val="12"/>
                <w:szCs w:val="12"/>
              </w:rPr>
              <w:t>Símanúmer / GSM</w:t>
            </w:r>
          </w:p>
        </w:tc>
      </w:tr>
      <w:tr w:rsidR="00000E86" w:rsidRPr="00955A64" w:rsidTr="00000E86">
        <w:trPr>
          <w:cantSplit/>
        </w:trPr>
        <w:tc>
          <w:tcPr>
            <w:tcW w:w="2835" w:type="dxa"/>
            <w:tcBorders>
              <w:top w:val="nil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000E86" w:rsidRPr="00955A64" w:rsidRDefault="00000E86" w:rsidP="00A81077">
            <w:pPr>
              <w:ind w:left="-57" w:right="-57"/>
              <w:rPr>
                <w:noProof/>
              </w:rPr>
            </w:pPr>
            <w:r>
              <w:rPr>
                <w:noProof/>
              </w:rPr>
              <w:fldChar w:fldCharType="begin"/>
            </w:r>
            <w:r>
              <w:rPr>
                <w:noProof/>
              </w:rPr>
              <w:instrText xml:space="preserve"> REF  Heimili </w:instrText>
            </w:r>
            <w:r>
              <w:rPr>
                <w:noProof/>
              </w:rPr>
              <w:fldChar w:fldCharType="separate"/>
            </w:r>
            <w:r w:rsidR="0093114C" w:rsidRPr="00955A64">
              <w:rPr>
                <w:noProof/>
              </w:rPr>
              <w:t xml:space="preserve">     </w:t>
            </w:r>
            <w:r>
              <w:rPr>
                <w:noProof/>
              </w:rPr>
              <w:fldChar w:fldCharType="end"/>
            </w:r>
          </w:p>
        </w:tc>
        <w:tc>
          <w:tcPr>
            <w:tcW w:w="1276" w:type="dxa"/>
            <w:tcBorders>
              <w:top w:val="nil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000E86" w:rsidRPr="00955A64" w:rsidRDefault="00000E86" w:rsidP="00A81077">
            <w:pPr>
              <w:ind w:left="-57" w:right="-57"/>
              <w:rPr>
                <w:noProof/>
              </w:rPr>
            </w:pPr>
            <w:r>
              <w:rPr>
                <w:noProof/>
              </w:rPr>
              <w:fldChar w:fldCharType="begin"/>
            </w:r>
            <w:r>
              <w:rPr>
                <w:noProof/>
              </w:rPr>
              <w:instrText xml:space="preserve"> REF  Postnumer </w:instrText>
            </w:r>
            <w:r>
              <w:rPr>
                <w:noProof/>
              </w:rPr>
              <w:fldChar w:fldCharType="separate"/>
            </w:r>
            <w:r w:rsidR="0093114C" w:rsidRPr="00955A64">
              <w:rPr>
                <w:noProof/>
              </w:rPr>
              <w:t xml:space="preserve">     </w:t>
            </w:r>
            <w:r>
              <w:rPr>
                <w:noProof/>
              </w:rPr>
              <w:fldChar w:fldCharType="end"/>
            </w:r>
          </w:p>
        </w:tc>
        <w:tc>
          <w:tcPr>
            <w:tcW w:w="2835" w:type="dxa"/>
            <w:tcBorders>
              <w:top w:val="nil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000E86" w:rsidRPr="00955A64" w:rsidRDefault="00000E86" w:rsidP="00A81077">
            <w:pPr>
              <w:ind w:left="-57" w:right="-57"/>
              <w:rPr>
                <w:b/>
                <w:noProof/>
              </w:rPr>
            </w:pPr>
            <w:r>
              <w:rPr>
                <w:noProof/>
              </w:rPr>
              <w:fldChar w:fldCharType="begin"/>
            </w:r>
            <w:r>
              <w:rPr>
                <w:noProof/>
              </w:rPr>
              <w:instrText xml:space="preserve"> REF  Stadur </w:instrText>
            </w:r>
            <w:r>
              <w:rPr>
                <w:noProof/>
              </w:rPr>
              <w:fldChar w:fldCharType="separate"/>
            </w:r>
            <w:r w:rsidR="0093114C" w:rsidRPr="00955A64">
              <w:rPr>
                <w:noProof/>
              </w:rPr>
              <w:t xml:space="preserve">     </w:t>
            </w:r>
            <w:r>
              <w:rPr>
                <w:noProof/>
              </w:rPr>
              <w:fldChar w:fldCharType="end"/>
            </w:r>
          </w:p>
        </w:tc>
        <w:tc>
          <w:tcPr>
            <w:tcW w:w="2693" w:type="dxa"/>
            <w:tcBorders>
              <w:top w:val="nil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000E86" w:rsidRPr="00955A64" w:rsidRDefault="00000E86" w:rsidP="00000E86">
            <w:pPr>
              <w:ind w:left="-57" w:right="-57"/>
              <w:rPr>
                <w:b/>
                <w:noProof/>
              </w:rPr>
            </w:pPr>
            <w:r>
              <w:rPr>
                <w:noProof/>
              </w:rPr>
              <w:fldChar w:fldCharType="begin"/>
            </w:r>
            <w:r>
              <w:rPr>
                <w:noProof/>
              </w:rPr>
              <w:instrText xml:space="preserve"> REF  Simi1 </w:instrText>
            </w:r>
            <w:r>
              <w:rPr>
                <w:noProof/>
              </w:rPr>
              <w:fldChar w:fldCharType="separate"/>
            </w:r>
            <w:r w:rsidR="0093114C" w:rsidRPr="00955A64">
              <w:rPr>
                <w:noProof/>
              </w:rPr>
              <w:t xml:space="preserve">     </w:t>
            </w:r>
            <w:r>
              <w:rPr>
                <w:noProof/>
              </w:rPr>
              <w:fldChar w:fldCharType="end"/>
            </w:r>
            <w:r>
              <w:rPr>
                <w:noProof/>
              </w:rPr>
              <w:t xml:space="preserve"> </w:t>
            </w:r>
            <w:r w:rsidR="00B65196">
              <w:rPr>
                <w:noProof/>
              </w:rPr>
              <w:tab/>
            </w:r>
            <w:r>
              <w:rPr>
                <w:noProof/>
              </w:rPr>
              <w:fldChar w:fldCharType="begin"/>
            </w:r>
            <w:r>
              <w:rPr>
                <w:noProof/>
              </w:rPr>
              <w:instrText xml:space="preserve"> REF  Simi2 </w:instrText>
            </w:r>
            <w:r>
              <w:rPr>
                <w:noProof/>
              </w:rPr>
              <w:fldChar w:fldCharType="separate"/>
            </w:r>
            <w:r w:rsidR="0093114C" w:rsidRPr="00955A64">
              <w:rPr>
                <w:noProof/>
              </w:rPr>
              <w:t xml:space="preserve">     </w:t>
            </w:r>
            <w:r>
              <w:rPr>
                <w:noProof/>
              </w:rPr>
              <w:fldChar w:fldCharType="end"/>
            </w:r>
          </w:p>
        </w:tc>
      </w:tr>
    </w:tbl>
    <w:p w:rsidR="00A24D84" w:rsidRDefault="00A24D84" w:rsidP="00AA4250">
      <w:pPr>
        <w:jc w:val="both"/>
      </w:pPr>
    </w:p>
    <w:p w:rsidR="00000E86" w:rsidRDefault="00000E86" w:rsidP="00AA4250">
      <w:pPr>
        <w:spacing w:before="240" w:after="240"/>
        <w:jc w:val="both"/>
      </w:pPr>
      <w:r w:rsidRPr="00DD3750">
        <w:t xml:space="preserve">Ég undirrituð/-aður </w:t>
      </w:r>
      <w:r>
        <w:t>samþykki</w:t>
      </w:r>
      <w:r w:rsidRPr="00DD3750">
        <w:t xml:space="preserve"> hér með</w:t>
      </w:r>
      <w:r>
        <w:t xml:space="preserve"> og heimila</w:t>
      </w:r>
      <w:r w:rsidRPr="00DD3750">
        <w:t xml:space="preserve"> </w:t>
      </w:r>
      <w:r>
        <w:t xml:space="preserve">Landsbankanum hf., kt. 471008-0280, </w:t>
      </w:r>
      <w:r w:rsidRPr="00DD3750">
        <w:t>að afla upplýsinga um skuldbindingar mínar hjá viðskiptabönkum, sparisjóðum, greiðslukortafyrirtækjum, Íbúðalánasjóði, lífeyrissjóðum</w:t>
      </w:r>
      <w:r>
        <w:t>,</w:t>
      </w:r>
      <w:r w:rsidRPr="00DD3750">
        <w:t xml:space="preserve"> Lánasjóði íslenskra námsmanna</w:t>
      </w:r>
      <w:r>
        <w:t>, skattayfirvöldum og öðrum þeim fyrirtækjum og stofnunum sem hafa upplýsingar um fjárhagsmálefni mín, þ.m.t. skuldastöðuyfirlit frá Creditinfo</w:t>
      </w:r>
      <w:r w:rsidRPr="00DD3750">
        <w:t>. Er þá átt við skuldir sem ég hef stofnað til og þær skuldir sem ég hef gengist í ábyrgð fyrir, hvort heldur þær eru eign viðkomandi fjármálafyrirtækis eða eru þar til innheimtu.</w:t>
      </w:r>
      <w:r>
        <w:t xml:space="preserve"> </w:t>
      </w:r>
    </w:p>
    <w:p w:rsidR="00000E86" w:rsidRDefault="00000E86" w:rsidP="00AA4250">
      <w:pPr>
        <w:spacing w:before="240" w:after="240"/>
        <w:jc w:val="both"/>
      </w:pPr>
      <w:r w:rsidRPr="00BD1901">
        <w:t>Ég heimila jafnframt að aflað sé upplýsinga frá skattayfirvöldum, um launatekjur úr staðgreiðsluskrá og</w:t>
      </w:r>
      <w:r>
        <w:t xml:space="preserve"> síðasta skattframtal. Heimilt er að afla allra ofangreindra upplýsinga með rafrænum hætti.</w:t>
      </w:r>
      <w:r w:rsidRPr="00DD3750">
        <w:t xml:space="preserve"> </w:t>
      </w:r>
      <w:r>
        <w:t>Upplýsingarnar eru notaðar við vinnslu á lánshæfis og/eða greiðslumati viðskiptavinar og mun Landsbankinn taka við upplýsingunum og varðveita þær með öðrum upplýsingum mínum hjá bankanum.</w:t>
      </w:r>
    </w:p>
    <w:p w:rsidR="00000E86" w:rsidRPr="00C03F2F" w:rsidRDefault="00000E86" w:rsidP="00AA4250">
      <w:pPr>
        <w:spacing w:before="240" w:after="240"/>
        <w:jc w:val="both"/>
      </w:pPr>
      <w:r w:rsidRPr="00BC05DB">
        <w:t>Samþykki þetta veitir Landsbankanum einnig heimild til að sækja upplýsingar um áhættumat (lánshæfismat) mitt til Creditinfo Lánstrausts hf., eða sambærilegs aðila, áður en ákvörðun er tekin um lánafyrirgreiðslu og á meðan lánsviðskipti aðila eru fyrir hendi, enda byggi notkun áhættumatsins ætíð á lögvörðum hagsmunum Landsbankans. Áhættumatið spáir fyrir um líkur á alvarlegum vanskilum í framtíðinni (allajafna næstu 12 mánuði) og byggir á upplýsingum sem Creditinfo býr yfir, s.s.</w:t>
      </w:r>
      <w:r w:rsidRPr="00C03F2F">
        <w:t xml:space="preserve"> upplýsingum í vanskilaskrá,</w:t>
      </w:r>
      <w:r>
        <w:t xml:space="preserve"> </w:t>
      </w:r>
      <w:r w:rsidRPr="00C03F2F">
        <w:t>hlutafélagaskrá</w:t>
      </w:r>
      <w:r w:rsidRPr="00BD1901">
        <w:t>, skattskrá,</w:t>
      </w:r>
      <w:r w:rsidRPr="00C03F2F">
        <w:t xml:space="preserve"> upplýsingum um </w:t>
      </w:r>
      <w:r w:rsidRPr="00BC05DB">
        <w:t>uppflettingar í skrám Creditinfo</w:t>
      </w:r>
      <w:r w:rsidRPr="00C03F2F">
        <w:t>, o.fl. Áhættumatið byggir á samkeyrslu gagna og getur innihaldið sögulegar upplýsingar, s.s. um þróun vanskila og áhættumats.</w:t>
      </w:r>
    </w:p>
    <w:p w:rsidR="00000E86" w:rsidRDefault="00000E86" w:rsidP="00AA4250">
      <w:pPr>
        <w:spacing w:before="240" w:after="240"/>
        <w:jc w:val="both"/>
      </w:pPr>
      <w:r>
        <w:t>Með undirritun sinni heimilar viðskiptavinur Landsbankanum að skuldfæra neðangreindan reikning sinn fyrir kostnaði vegna öflunar ofangreindra ganga samkvæmt verðskrá bankans hverju sinni. Verðskrá bankans er aðgengilega á vef bankans, www. landsbankinn.is</w:t>
      </w:r>
    </w:p>
    <w:p w:rsidR="00000E86" w:rsidRPr="00DD3750" w:rsidRDefault="00000E86" w:rsidP="00AA4250">
      <w:pPr>
        <w:spacing w:before="240" w:after="240"/>
        <w:jc w:val="both"/>
      </w:pPr>
      <w:r>
        <w:t xml:space="preserve">Heimild þessi gefur bankanum rétt til að kalla eftir ofangreindum upplýsingum á meðan lánsviðskipti eru í </w:t>
      </w:r>
      <w:r w:rsidRPr="00BC05DB">
        <w:t>gangi nema heimildin sé afturkölluð skriflega af hinum skráða.</w:t>
      </w:r>
      <w:r>
        <w:t xml:space="preserve"> </w:t>
      </w:r>
    </w:p>
    <w:p w:rsidR="00000E86" w:rsidRDefault="00000E86" w:rsidP="00000E86"/>
    <w:p w:rsidR="00000E86" w:rsidRPr="00FD5A84" w:rsidRDefault="00000E86" w:rsidP="00000E86">
      <w:pPr>
        <w:spacing w:before="0" w:after="20"/>
        <w:rPr>
          <w:b/>
        </w:rPr>
      </w:pPr>
      <w:r w:rsidRPr="00FD5A84">
        <w:rPr>
          <w:b/>
        </w:rPr>
        <w:t>Skuldfærslureikningur</w:t>
      </w:r>
    </w:p>
    <w:tbl>
      <w:tblPr>
        <w:tblpPr w:leftFromText="141" w:rightFromText="141" w:vertAnchor="text" w:tblpY="1"/>
        <w:tblOverlap w:val="never"/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93"/>
        <w:gridCol w:w="708"/>
        <w:gridCol w:w="1560"/>
        <w:gridCol w:w="2268"/>
      </w:tblGrid>
      <w:tr w:rsidR="00000E86" w:rsidRPr="00B771CF" w:rsidTr="00B65196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00E86" w:rsidRPr="00527DFC" w:rsidRDefault="00000E86" w:rsidP="00B65196">
            <w:pPr>
              <w:spacing w:before="0"/>
              <w:ind w:left="-57" w:right="-57"/>
              <w:rPr>
                <w:sz w:val="12"/>
                <w:szCs w:val="12"/>
              </w:rPr>
            </w:pPr>
            <w:r w:rsidRPr="00527DFC">
              <w:rPr>
                <w:sz w:val="12"/>
                <w:szCs w:val="12"/>
              </w:rPr>
              <w:t>Banki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00E86" w:rsidRPr="00527DFC" w:rsidRDefault="00000E86" w:rsidP="00B65196">
            <w:pPr>
              <w:spacing w:before="0"/>
              <w:ind w:left="-57" w:right="-57"/>
              <w:rPr>
                <w:sz w:val="12"/>
                <w:szCs w:val="12"/>
              </w:rPr>
            </w:pPr>
            <w:r w:rsidRPr="00527DFC">
              <w:rPr>
                <w:sz w:val="12"/>
                <w:szCs w:val="12"/>
              </w:rPr>
              <w:t>HB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00E86" w:rsidRPr="00527DFC" w:rsidRDefault="00000E86" w:rsidP="00B65196">
            <w:pPr>
              <w:spacing w:before="0"/>
              <w:ind w:left="-57" w:right="-57"/>
              <w:rPr>
                <w:sz w:val="12"/>
                <w:szCs w:val="12"/>
              </w:rPr>
            </w:pPr>
            <w:r w:rsidRPr="00527DFC">
              <w:rPr>
                <w:sz w:val="12"/>
                <w:szCs w:val="12"/>
              </w:rPr>
              <w:t>Reikningsnúmer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00E86" w:rsidRPr="00B771CF" w:rsidRDefault="00000E86" w:rsidP="00B65196">
            <w:pPr>
              <w:spacing w:before="0"/>
              <w:ind w:left="-57" w:right="-57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Kennitala reikningseiganda</w:t>
            </w:r>
          </w:p>
        </w:tc>
      </w:tr>
      <w:tr w:rsidR="00000E86" w:rsidRPr="0023043B" w:rsidTr="00B65196"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E86" w:rsidRPr="0023043B" w:rsidRDefault="00000E86" w:rsidP="00B65196">
            <w:pPr>
              <w:spacing w:before="60"/>
              <w:ind w:left="-57" w:right="-57"/>
            </w:pPr>
            <w: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maxLength w:val="4"/>
                    <w:format w:val="0000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E86" w:rsidRPr="0023043B" w:rsidRDefault="00000E86" w:rsidP="00B65196">
            <w:pPr>
              <w:spacing w:before="60"/>
              <w:ind w:left="-57" w:right="-57"/>
            </w:pPr>
            <w: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maxLength w:val="2"/>
                    <w:format w:val="00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E86" w:rsidRPr="0023043B" w:rsidRDefault="00000E86" w:rsidP="00B65196">
            <w:pPr>
              <w:spacing w:before="60"/>
              <w:ind w:left="-57" w:right="-57"/>
            </w:pPr>
            <w: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maxLength w:val="6"/>
                    <w:format w:val="000000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E86" w:rsidRDefault="00000E86" w:rsidP="00B65196">
            <w:pPr>
              <w:spacing w:before="60"/>
              <w:ind w:left="-57" w:right="-57"/>
            </w:pPr>
            <w: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maxLength w:val="11"/>
                    <w:format w:val="0#####-####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</w:tbl>
    <w:p w:rsidR="00000E86" w:rsidRDefault="00B65196" w:rsidP="00000E86">
      <w:r>
        <w:br w:type="textWrapping" w:clear="all"/>
      </w:r>
    </w:p>
    <w:p w:rsidR="00AA4250" w:rsidRPr="00DD3750" w:rsidRDefault="00AA4250" w:rsidP="00000E86"/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1934"/>
        <w:gridCol w:w="901"/>
        <w:gridCol w:w="3119"/>
        <w:gridCol w:w="567"/>
        <w:gridCol w:w="3149"/>
      </w:tblGrid>
      <w:tr w:rsidR="00000E86" w:rsidRPr="00F42109" w:rsidTr="00A81077">
        <w:tc>
          <w:tcPr>
            <w:tcW w:w="1934" w:type="dxa"/>
            <w:tcBorders>
              <w:top w:val="single" w:sz="4" w:space="0" w:color="auto"/>
            </w:tcBorders>
          </w:tcPr>
          <w:p w:rsidR="00000E86" w:rsidRPr="00FF073B" w:rsidRDefault="00000E86" w:rsidP="00A81077">
            <w:pPr>
              <w:spacing w:before="0"/>
              <w:ind w:left="-57" w:right="-57"/>
              <w:rPr>
                <w:sz w:val="12"/>
                <w:szCs w:val="12"/>
              </w:rPr>
            </w:pPr>
            <w:r w:rsidRPr="00FF073B">
              <w:rPr>
                <w:sz w:val="12"/>
                <w:szCs w:val="12"/>
              </w:rPr>
              <w:t>Dagsetning</w:t>
            </w:r>
          </w:p>
        </w:tc>
        <w:tc>
          <w:tcPr>
            <w:tcW w:w="901" w:type="dxa"/>
          </w:tcPr>
          <w:p w:rsidR="00000E86" w:rsidRPr="00FF073B" w:rsidRDefault="00000E86" w:rsidP="00A81077">
            <w:pPr>
              <w:spacing w:before="0"/>
              <w:ind w:left="-57" w:right="-57"/>
              <w:rPr>
                <w:sz w:val="12"/>
                <w:szCs w:val="12"/>
              </w:rPr>
            </w:pPr>
          </w:p>
        </w:tc>
        <w:tc>
          <w:tcPr>
            <w:tcW w:w="3119" w:type="dxa"/>
            <w:tcBorders>
              <w:top w:val="single" w:sz="4" w:space="0" w:color="auto"/>
            </w:tcBorders>
          </w:tcPr>
          <w:p w:rsidR="00000E86" w:rsidRPr="00FF073B" w:rsidRDefault="00B65196" w:rsidP="00A81077">
            <w:pPr>
              <w:spacing w:before="0"/>
              <w:ind w:left="-57" w:right="-57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Undirritun umsækjanda (lántaka)</w:t>
            </w:r>
          </w:p>
        </w:tc>
        <w:tc>
          <w:tcPr>
            <w:tcW w:w="567" w:type="dxa"/>
          </w:tcPr>
          <w:p w:rsidR="00000E86" w:rsidRPr="00FF073B" w:rsidRDefault="00000E86" w:rsidP="00A81077">
            <w:pPr>
              <w:spacing w:before="0"/>
              <w:ind w:left="-57" w:right="-57"/>
              <w:rPr>
                <w:sz w:val="12"/>
                <w:szCs w:val="12"/>
              </w:rPr>
            </w:pPr>
          </w:p>
        </w:tc>
        <w:tc>
          <w:tcPr>
            <w:tcW w:w="3149" w:type="dxa"/>
            <w:tcBorders>
              <w:top w:val="single" w:sz="4" w:space="0" w:color="auto"/>
            </w:tcBorders>
          </w:tcPr>
          <w:p w:rsidR="00000E86" w:rsidRPr="00FF073B" w:rsidRDefault="00B65196" w:rsidP="00A81077">
            <w:pPr>
              <w:spacing w:before="0"/>
              <w:ind w:left="-57" w:right="-57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Undirritun umsækjanda (lántaka)</w:t>
            </w:r>
          </w:p>
        </w:tc>
      </w:tr>
    </w:tbl>
    <w:p w:rsidR="00AA4250" w:rsidRDefault="00AA4250" w:rsidP="00000E86"/>
    <w:p w:rsidR="00000E86" w:rsidRDefault="00000E86" w:rsidP="00000E86">
      <w:r>
        <w:t>Vottar að réttri dagsetningu, undirritun og fjáræði aðila</w:t>
      </w:r>
    </w:p>
    <w:p w:rsidR="00000E86" w:rsidRDefault="00000E86" w:rsidP="00000E86">
      <w:pPr>
        <w:spacing w:after="120"/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3544"/>
        <w:gridCol w:w="567"/>
        <w:gridCol w:w="1843"/>
        <w:gridCol w:w="1782"/>
        <w:gridCol w:w="1934"/>
      </w:tblGrid>
      <w:tr w:rsidR="00000E86" w:rsidRPr="00F42109" w:rsidTr="00A81077">
        <w:trPr>
          <w:trHeight w:val="541"/>
        </w:trPr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00E86" w:rsidRPr="00FF073B" w:rsidRDefault="00000E86" w:rsidP="00A81077">
            <w:pPr>
              <w:spacing w:before="0"/>
              <w:ind w:left="-57" w:right="-57"/>
              <w:rPr>
                <w:sz w:val="12"/>
                <w:szCs w:val="12"/>
              </w:rPr>
            </w:pPr>
            <w:r w:rsidRPr="00FF073B">
              <w:rPr>
                <w:sz w:val="12"/>
                <w:szCs w:val="12"/>
              </w:rPr>
              <w:t>Nafn</w:t>
            </w:r>
          </w:p>
        </w:tc>
        <w:tc>
          <w:tcPr>
            <w:tcW w:w="567" w:type="dxa"/>
          </w:tcPr>
          <w:p w:rsidR="00000E86" w:rsidRPr="00FF073B" w:rsidRDefault="00000E86" w:rsidP="00A81077">
            <w:pPr>
              <w:spacing w:before="0"/>
              <w:ind w:left="-57" w:right="-57"/>
              <w:rPr>
                <w:sz w:val="12"/>
                <w:szCs w:val="12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000E86" w:rsidRPr="00FF073B" w:rsidRDefault="00000E86" w:rsidP="00A81077">
            <w:pPr>
              <w:spacing w:before="0"/>
              <w:ind w:left="-57" w:right="-57"/>
              <w:rPr>
                <w:sz w:val="12"/>
                <w:szCs w:val="12"/>
              </w:rPr>
            </w:pPr>
            <w:r w:rsidRPr="00FF073B">
              <w:rPr>
                <w:sz w:val="12"/>
                <w:szCs w:val="12"/>
              </w:rPr>
              <w:t>Kennitala</w:t>
            </w:r>
          </w:p>
        </w:tc>
        <w:tc>
          <w:tcPr>
            <w:tcW w:w="1782" w:type="dxa"/>
          </w:tcPr>
          <w:p w:rsidR="00000E86" w:rsidRPr="00FF073B" w:rsidRDefault="00000E86" w:rsidP="00A81077">
            <w:pPr>
              <w:spacing w:before="0"/>
              <w:ind w:left="-57" w:right="-57"/>
              <w:rPr>
                <w:sz w:val="12"/>
                <w:szCs w:val="12"/>
              </w:rPr>
            </w:pPr>
          </w:p>
        </w:tc>
        <w:tc>
          <w:tcPr>
            <w:tcW w:w="1934" w:type="dxa"/>
          </w:tcPr>
          <w:p w:rsidR="00000E86" w:rsidRPr="00FF073B" w:rsidRDefault="00000E86" w:rsidP="00A81077">
            <w:pPr>
              <w:spacing w:before="0"/>
              <w:ind w:left="-57" w:right="-57"/>
              <w:rPr>
                <w:sz w:val="12"/>
                <w:szCs w:val="12"/>
              </w:rPr>
            </w:pPr>
          </w:p>
        </w:tc>
      </w:tr>
      <w:tr w:rsidR="00000E86" w:rsidRPr="00F42109" w:rsidTr="00A81077">
        <w:tc>
          <w:tcPr>
            <w:tcW w:w="3544" w:type="dxa"/>
            <w:tcBorders>
              <w:top w:val="single" w:sz="4" w:space="0" w:color="auto"/>
            </w:tcBorders>
          </w:tcPr>
          <w:p w:rsidR="00000E86" w:rsidRPr="00FF073B" w:rsidRDefault="00000E86" w:rsidP="00A81077">
            <w:pPr>
              <w:spacing w:before="0"/>
              <w:ind w:left="-57" w:right="-57"/>
              <w:rPr>
                <w:sz w:val="12"/>
                <w:szCs w:val="12"/>
              </w:rPr>
            </w:pPr>
            <w:r w:rsidRPr="00FF073B">
              <w:rPr>
                <w:sz w:val="12"/>
                <w:szCs w:val="12"/>
              </w:rPr>
              <w:t>Nafn</w:t>
            </w:r>
          </w:p>
        </w:tc>
        <w:tc>
          <w:tcPr>
            <w:tcW w:w="567" w:type="dxa"/>
          </w:tcPr>
          <w:p w:rsidR="00000E86" w:rsidRPr="00FF073B" w:rsidRDefault="00000E86" w:rsidP="00A81077">
            <w:pPr>
              <w:spacing w:before="0"/>
              <w:ind w:left="-57" w:right="-57"/>
              <w:rPr>
                <w:sz w:val="12"/>
                <w:szCs w:val="12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000E86" w:rsidRPr="00FF073B" w:rsidRDefault="00000E86" w:rsidP="00A81077">
            <w:pPr>
              <w:spacing w:before="0"/>
              <w:ind w:left="-57" w:right="-57"/>
              <w:rPr>
                <w:sz w:val="12"/>
                <w:szCs w:val="12"/>
              </w:rPr>
            </w:pPr>
            <w:r w:rsidRPr="00FF073B">
              <w:rPr>
                <w:sz w:val="12"/>
                <w:szCs w:val="12"/>
              </w:rPr>
              <w:t>Kennitala</w:t>
            </w:r>
          </w:p>
        </w:tc>
        <w:tc>
          <w:tcPr>
            <w:tcW w:w="1782" w:type="dxa"/>
          </w:tcPr>
          <w:p w:rsidR="00000E86" w:rsidRPr="00FF073B" w:rsidRDefault="00000E86" w:rsidP="00A81077">
            <w:pPr>
              <w:spacing w:before="0"/>
              <w:ind w:left="-57" w:right="-57"/>
              <w:rPr>
                <w:sz w:val="12"/>
                <w:szCs w:val="12"/>
              </w:rPr>
            </w:pPr>
          </w:p>
        </w:tc>
        <w:tc>
          <w:tcPr>
            <w:tcW w:w="1934" w:type="dxa"/>
          </w:tcPr>
          <w:p w:rsidR="00000E86" w:rsidRPr="00FF073B" w:rsidRDefault="00000E86" w:rsidP="00A81077">
            <w:pPr>
              <w:spacing w:before="0"/>
              <w:ind w:left="-57" w:right="-57"/>
              <w:rPr>
                <w:sz w:val="12"/>
                <w:szCs w:val="12"/>
              </w:rPr>
            </w:pPr>
          </w:p>
        </w:tc>
      </w:tr>
    </w:tbl>
    <w:p w:rsidR="00000E86" w:rsidRPr="00FF073B" w:rsidRDefault="00315242" w:rsidP="00000E86">
      <w:pPr>
        <w:spacing w:before="60" w:after="60"/>
      </w:pPr>
      <w:r>
        <w:pict>
          <v:rect id="_x0000_i1026" style="width:0;height:1.5pt" o:hralign="center" o:hrstd="t" o:hr="t" fillcolor="#9d9da1" stroked="f"/>
        </w:pict>
      </w:r>
    </w:p>
    <w:p w:rsidR="00000E86" w:rsidRPr="00FF073B" w:rsidRDefault="00000E86" w:rsidP="00000E86">
      <w:pPr>
        <w:spacing w:before="0"/>
        <w:rPr>
          <w:b/>
        </w:rPr>
      </w:pPr>
      <w:r w:rsidRPr="00FF073B">
        <w:rPr>
          <w:b/>
        </w:rPr>
        <w:t>Fyllist út af starfsmanni</w:t>
      </w:r>
    </w:p>
    <w:bookmarkStart w:id="31" w:name="Check2"/>
    <w:p w:rsidR="00000E86" w:rsidRPr="00FF073B" w:rsidRDefault="00000E86" w:rsidP="00000E86">
      <w:pPr>
        <w:spacing w:after="40"/>
      </w:pPr>
      <w:r w:rsidRPr="00FF073B">
        <w:fldChar w:fldCharType="begin">
          <w:ffData>
            <w:name w:val="Check2"/>
            <w:enabled w:val="0"/>
            <w:calcOnExit w:val="0"/>
            <w:checkBox>
              <w:sizeAuto/>
              <w:default w:val="0"/>
            </w:checkBox>
          </w:ffData>
        </w:fldChar>
      </w:r>
      <w:r w:rsidRPr="00FF073B">
        <w:instrText xml:space="preserve"> FORMCHECKBOX </w:instrText>
      </w:r>
      <w:r w:rsidRPr="00FF073B">
        <w:fldChar w:fldCharType="end"/>
      </w:r>
      <w:bookmarkEnd w:id="31"/>
      <w:r w:rsidRPr="00FF073B">
        <w:t xml:space="preserve">  Persónuskilríki viðskiptavina/-r skönnuð</w:t>
      </w:r>
    </w:p>
    <w:p w:rsidR="00000E86" w:rsidRDefault="00000E86" w:rsidP="00000E86">
      <w:pPr>
        <w:spacing w:before="0"/>
      </w:pPr>
      <w:r w:rsidRPr="00FF073B">
        <w:fldChar w:fldCharType="begin">
          <w:ffData>
            <w:name w:val=""/>
            <w:enabled w:val="0"/>
            <w:calcOnExit w:val="0"/>
            <w:checkBox>
              <w:sizeAuto/>
              <w:default w:val="0"/>
            </w:checkBox>
          </w:ffData>
        </w:fldChar>
      </w:r>
      <w:r w:rsidRPr="00FF073B">
        <w:instrText xml:space="preserve"> FORMCHECKBOX </w:instrText>
      </w:r>
      <w:r w:rsidRPr="00FF073B">
        <w:fldChar w:fldCharType="end"/>
      </w:r>
      <w:r w:rsidRPr="00FF073B">
        <w:t xml:space="preserve">  Skannað frumrit beiðninnar tengt við mál í Lísu</w:t>
      </w:r>
    </w:p>
    <w:p w:rsidR="00CC4428" w:rsidRPr="00FF073B" w:rsidRDefault="00CC4428" w:rsidP="00000E86">
      <w:pPr>
        <w:spacing w:before="0"/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3261"/>
        <w:gridCol w:w="1275"/>
        <w:gridCol w:w="567"/>
        <w:gridCol w:w="4567"/>
      </w:tblGrid>
      <w:tr w:rsidR="00000E86" w:rsidRPr="00B65196" w:rsidTr="00A81077">
        <w:tc>
          <w:tcPr>
            <w:tcW w:w="3261" w:type="dxa"/>
          </w:tcPr>
          <w:p w:rsidR="00000E86" w:rsidRPr="00B65196" w:rsidRDefault="00000E86" w:rsidP="00A81077">
            <w:pPr>
              <w:spacing w:before="0"/>
              <w:rPr>
                <w:sz w:val="12"/>
                <w:szCs w:val="12"/>
              </w:rPr>
            </w:pPr>
          </w:p>
        </w:tc>
        <w:tc>
          <w:tcPr>
            <w:tcW w:w="1275" w:type="dxa"/>
          </w:tcPr>
          <w:p w:rsidR="00000E86" w:rsidRPr="00B65196" w:rsidRDefault="00000E86" w:rsidP="00A81077">
            <w:pPr>
              <w:spacing w:before="0"/>
              <w:rPr>
                <w:sz w:val="12"/>
                <w:szCs w:val="12"/>
              </w:rPr>
            </w:pPr>
          </w:p>
        </w:tc>
        <w:tc>
          <w:tcPr>
            <w:tcW w:w="567" w:type="dxa"/>
          </w:tcPr>
          <w:p w:rsidR="00000E86" w:rsidRPr="00B65196" w:rsidRDefault="00000E86" w:rsidP="00A81077">
            <w:pPr>
              <w:spacing w:before="0"/>
              <w:rPr>
                <w:sz w:val="12"/>
                <w:szCs w:val="12"/>
              </w:rPr>
            </w:pPr>
          </w:p>
        </w:tc>
        <w:tc>
          <w:tcPr>
            <w:tcW w:w="4567" w:type="dxa"/>
            <w:tcBorders>
              <w:top w:val="single" w:sz="4" w:space="0" w:color="auto"/>
            </w:tcBorders>
          </w:tcPr>
          <w:p w:rsidR="00000E86" w:rsidRPr="00B65196" w:rsidRDefault="00000E86" w:rsidP="00A81077">
            <w:pPr>
              <w:spacing w:before="0"/>
              <w:rPr>
                <w:sz w:val="12"/>
                <w:szCs w:val="12"/>
              </w:rPr>
            </w:pPr>
            <w:r w:rsidRPr="00B65196">
              <w:rPr>
                <w:sz w:val="12"/>
                <w:szCs w:val="12"/>
              </w:rPr>
              <w:t>Undirritun starfsmanns</w:t>
            </w:r>
          </w:p>
        </w:tc>
      </w:tr>
    </w:tbl>
    <w:p w:rsidR="00000E86" w:rsidRPr="00955A64" w:rsidRDefault="00000E86" w:rsidP="0004301E"/>
    <w:sectPr w:rsidR="00000E86" w:rsidRPr="00955A64" w:rsidSect="00A24D84">
      <w:headerReference w:type="default" r:id="rId12"/>
      <w:footerReference w:type="default" r:id="rId13"/>
      <w:type w:val="oddPage"/>
      <w:pgSz w:w="11906" w:h="16838" w:code="9"/>
      <w:pgMar w:top="1134" w:right="1134" w:bottom="1134" w:left="1134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15242" w:rsidRDefault="00315242">
      <w:r>
        <w:separator/>
      </w:r>
    </w:p>
  </w:endnote>
  <w:endnote w:type="continuationSeparator" w:id="0">
    <w:p w:rsidR="00315242" w:rsidRDefault="003152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ais Light"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642F" w:rsidRDefault="00315242" w:rsidP="00602BBF">
    <w:pPr>
      <w:pStyle w:val="Footer"/>
      <w:spacing w:before="0"/>
      <w:jc w:val="right"/>
      <w:rPr>
        <w:sz w:val="16"/>
        <w:szCs w:val="16"/>
      </w:rPr>
    </w:pPr>
    <w:r>
      <w:rPr>
        <w:noProof/>
        <w:sz w:val="16"/>
        <w:szCs w:val="16"/>
        <w:lang w:val="en-US" w:eastAsia="zh-TW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80" type="#_x0000_t202" style="position:absolute;left:0;text-align:left;margin-left:28.35pt;margin-top:667.65pt;width:28.35pt;height:141.75pt;z-index:251658240;mso-position-horizontal-relative:page;mso-position-vertical-relative:page;mso-width-relative:margin;mso-height-relative:margin" filled="f" stroked="f">
          <v:textbox style="layout-flow:vertical;mso-layout-flow-alt:bottom-to-top;mso-next-textbox:#_x0000_s2080">
            <w:txbxContent>
              <w:p w:rsidR="0069642F" w:rsidRPr="00CF37AF" w:rsidRDefault="0069642F" w:rsidP="0069642F">
                <w:pPr>
                  <w:rPr>
                    <w:sz w:val="14"/>
                    <w:szCs w:val="14"/>
                  </w:rPr>
                </w:pPr>
                <w:r>
                  <w:rPr>
                    <w:sz w:val="14"/>
                    <w:szCs w:val="14"/>
                  </w:rPr>
                  <w:t>1</w:t>
                </w:r>
                <w:r w:rsidR="005049D6">
                  <w:rPr>
                    <w:sz w:val="14"/>
                    <w:szCs w:val="14"/>
                  </w:rPr>
                  <w:t>038-0</w:t>
                </w:r>
                <w:r w:rsidR="00A968D1">
                  <w:rPr>
                    <w:sz w:val="14"/>
                    <w:szCs w:val="14"/>
                  </w:rPr>
                  <w:t>9</w:t>
                </w:r>
              </w:p>
            </w:txbxContent>
          </v:textbox>
          <w10:wrap anchorx="page" anchory="page"/>
        </v:shape>
      </w:pict>
    </w:r>
    <w:r w:rsidR="0069642F">
      <w:rPr>
        <w:noProof/>
        <w:sz w:val="16"/>
        <w:szCs w:val="16"/>
        <w:lang w:val="en-US" w:eastAsia="zh-TW"/>
      </w:rPr>
      <w:t>Fylgiskjal með láni / greiðslumati</w:t>
    </w:r>
  </w:p>
  <w:p w:rsidR="00602BBF" w:rsidRPr="00602BBF" w:rsidRDefault="0069642F" w:rsidP="00602BBF">
    <w:pPr>
      <w:pStyle w:val="Footer"/>
      <w:tabs>
        <w:tab w:val="clear" w:pos="8306"/>
        <w:tab w:val="right" w:pos="9639"/>
      </w:tabs>
      <w:spacing w:before="0"/>
      <w:rPr>
        <w:szCs w:val="16"/>
      </w:rPr>
    </w:pPr>
    <w:r>
      <w:rPr>
        <w:sz w:val="16"/>
        <w:szCs w:val="16"/>
      </w:rPr>
      <w:t>TRÚNAÐARMÁL</w:t>
    </w:r>
    <w:r>
      <w:rPr>
        <w:sz w:val="16"/>
        <w:szCs w:val="16"/>
      </w:rPr>
      <w:tab/>
    </w:r>
    <w:r>
      <w:rPr>
        <w:sz w:val="16"/>
        <w:szCs w:val="16"/>
      </w:rPr>
      <w:tab/>
      <w:t xml:space="preserve">síða </w:t>
    </w:r>
    <w:r w:rsidR="0093114C">
      <w:rPr>
        <w:sz w:val="16"/>
        <w:szCs w:val="16"/>
      </w:rPr>
      <w:t>1</w:t>
    </w:r>
    <w:r>
      <w:rPr>
        <w:sz w:val="16"/>
        <w:szCs w:val="16"/>
      </w:rPr>
      <w:t xml:space="preserve"> af</w:t>
    </w:r>
    <w:r w:rsidR="0093114C">
      <w:rPr>
        <w:sz w:val="16"/>
        <w:szCs w:val="16"/>
      </w:rPr>
      <w:t xml:space="preserve"> 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4D84" w:rsidRDefault="00315242" w:rsidP="00602BBF">
    <w:pPr>
      <w:pStyle w:val="Footer"/>
      <w:spacing w:before="0"/>
      <w:jc w:val="right"/>
      <w:rPr>
        <w:sz w:val="16"/>
        <w:szCs w:val="16"/>
      </w:rPr>
    </w:pPr>
    <w:r>
      <w:rPr>
        <w:noProof/>
        <w:sz w:val="16"/>
        <w:szCs w:val="16"/>
        <w:lang w:val="en-US" w:eastAsia="zh-TW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82" type="#_x0000_t202" style="position:absolute;left:0;text-align:left;margin-left:28.35pt;margin-top:667.65pt;width:28.35pt;height:141.75pt;z-index:251664384;mso-position-horizontal-relative:page;mso-position-vertical-relative:page;mso-width-relative:margin;mso-height-relative:margin" filled="f" stroked="f">
          <v:textbox style="layout-flow:vertical;mso-layout-flow-alt:bottom-to-top;mso-next-textbox:#_x0000_s2082">
            <w:txbxContent>
              <w:p w:rsidR="00A24D84" w:rsidRPr="00CF37AF" w:rsidRDefault="00A24D84" w:rsidP="0069642F">
                <w:pPr>
                  <w:rPr>
                    <w:sz w:val="14"/>
                    <w:szCs w:val="14"/>
                  </w:rPr>
                </w:pPr>
                <w:r>
                  <w:rPr>
                    <w:sz w:val="14"/>
                    <w:szCs w:val="14"/>
                  </w:rPr>
                  <w:t>0967-12</w:t>
                </w:r>
              </w:p>
            </w:txbxContent>
          </v:textbox>
          <w10:wrap anchorx="page" anchory="page"/>
        </v:shape>
      </w:pict>
    </w:r>
    <w:r w:rsidR="00A24D84">
      <w:rPr>
        <w:noProof/>
        <w:sz w:val="16"/>
        <w:szCs w:val="16"/>
        <w:lang w:val="en-US" w:eastAsia="zh-TW"/>
      </w:rPr>
      <w:t>Fylgiskjal með lánsumsókn</w:t>
    </w:r>
  </w:p>
  <w:p w:rsidR="00A24D84" w:rsidRPr="00602BBF" w:rsidRDefault="00A24D84" w:rsidP="00602BBF">
    <w:pPr>
      <w:pStyle w:val="Footer"/>
      <w:tabs>
        <w:tab w:val="clear" w:pos="8306"/>
        <w:tab w:val="right" w:pos="9639"/>
      </w:tabs>
      <w:spacing w:before="0"/>
      <w:rPr>
        <w:szCs w:val="16"/>
      </w:rPr>
    </w:pPr>
    <w:r>
      <w:rPr>
        <w:sz w:val="16"/>
        <w:szCs w:val="16"/>
      </w:rPr>
      <w:t>TRÚNAÐARMÁL</w:t>
    </w:r>
    <w:r>
      <w:rPr>
        <w:sz w:val="16"/>
        <w:szCs w:val="16"/>
      </w:rPr>
      <w:tab/>
    </w:r>
    <w:r>
      <w:rPr>
        <w:sz w:val="16"/>
        <w:szCs w:val="16"/>
      </w:rPr>
      <w:tab/>
      <w:t>síða 1 af 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15242" w:rsidRDefault="00315242">
      <w:r>
        <w:separator/>
      </w:r>
    </w:p>
  </w:footnote>
  <w:footnote w:type="continuationSeparator" w:id="0">
    <w:p w:rsidR="00315242" w:rsidRDefault="0031524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642F" w:rsidRPr="00BE235D" w:rsidRDefault="0069642F" w:rsidP="00BE235D">
    <w:pPr>
      <w:rPr>
        <w:b/>
        <w:sz w:val="24"/>
        <w:szCs w:val="24"/>
      </w:rPr>
    </w:pPr>
    <w:r w:rsidRPr="00BE235D">
      <w:rPr>
        <w:b/>
        <w:sz w:val="24"/>
        <w:szCs w:val="24"/>
      </w:rPr>
      <w:t>Lánsumsókn</w:t>
    </w:r>
    <w:r w:rsidR="003D0D83" w:rsidRPr="00BE235D">
      <w:rPr>
        <w:b/>
        <w:noProof/>
        <w:sz w:val="24"/>
        <w:szCs w:val="24"/>
      </w:rPr>
      <w:t xml:space="preserve"> </w:t>
    </w:r>
    <w:r w:rsidR="00D27961" w:rsidRPr="00BE235D">
      <w:rPr>
        <w:b/>
        <w:noProof/>
        <w:sz w:val="24"/>
        <w:szCs w:val="24"/>
        <w:lang w:eastAsia="is-IS"/>
      </w:rPr>
      <w:drawing>
        <wp:anchor distT="0" distB="0" distL="114300" distR="114300" simplePos="0" relativeHeight="251660288" behindDoc="1" locked="0" layoutInCell="1" allowOverlap="1" wp14:anchorId="70DB46A3" wp14:editId="2731DF77">
          <wp:simplePos x="0" y="0"/>
          <wp:positionH relativeFrom="page">
            <wp:posOffset>6517005</wp:posOffset>
          </wp:positionH>
          <wp:positionV relativeFrom="page">
            <wp:posOffset>410210</wp:posOffset>
          </wp:positionV>
          <wp:extent cx="360000" cy="360000"/>
          <wp:effectExtent l="0" t="0" r="0" b="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ógó SV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60000" cy="36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241120" w:rsidRPr="0069642F" w:rsidRDefault="0069642F" w:rsidP="00BE235D">
    <w:pPr>
      <w:pStyle w:val="Subtitle"/>
      <w:spacing w:before="0"/>
      <w:jc w:val="left"/>
      <w:rPr>
        <w:szCs w:val="18"/>
      </w:rPr>
    </w:pPr>
    <w:r w:rsidRPr="00BE235D">
      <w:rPr>
        <w:color w:val="auto"/>
        <w:spacing w:val="0"/>
      </w:rPr>
      <w:t xml:space="preserve">Landsbankinn hf.  |  </w:t>
    </w:r>
    <w:r w:rsidR="003D0D83" w:rsidRPr="00BE235D">
      <w:rPr>
        <w:color w:val="auto"/>
        <w:spacing w:val="0"/>
      </w:rPr>
      <w:t>Lán til góðra verka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4D84" w:rsidRPr="00BE235D" w:rsidRDefault="00A24D84" w:rsidP="00BE235D">
    <w:pPr>
      <w:rPr>
        <w:b/>
        <w:sz w:val="24"/>
        <w:szCs w:val="24"/>
      </w:rPr>
    </w:pPr>
    <w:r>
      <w:rPr>
        <w:b/>
        <w:sz w:val="24"/>
        <w:szCs w:val="24"/>
      </w:rPr>
      <w:t>Umboð til öflunar upplýsinga um fjárhag einstaklings</w:t>
    </w:r>
    <w:r w:rsidRPr="00BE235D">
      <w:rPr>
        <w:b/>
        <w:noProof/>
        <w:sz w:val="24"/>
        <w:szCs w:val="24"/>
      </w:rPr>
      <w:t xml:space="preserve"> </w:t>
    </w:r>
    <w:r w:rsidRPr="00BE235D">
      <w:rPr>
        <w:b/>
        <w:noProof/>
        <w:sz w:val="24"/>
        <w:szCs w:val="24"/>
        <w:lang w:eastAsia="is-IS"/>
      </w:rPr>
      <w:drawing>
        <wp:anchor distT="0" distB="0" distL="114300" distR="114300" simplePos="0" relativeHeight="251662336" behindDoc="1" locked="0" layoutInCell="1" allowOverlap="1" wp14:anchorId="0C7D8D6F" wp14:editId="47A79E89">
          <wp:simplePos x="0" y="0"/>
          <wp:positionH relativeFrom="page">
            <wp:posOffset>6517005</wp:posOffset>
          </wp:positionH>
          <wp:positionV relativeFrom="page">
            <wp:posOffset>410210</wp:posOffset>
          </wp:positionV>
          <wp:extent cx="360000" cy="360000"/>
          <wp:effectExtent l="0" t="0" r="0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ógó SV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60000" cy="36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A24D84" w:rsidRPr="0069642F" w:rsidRDefault="00A24D84" w:rsidP="00BE235D">
    <w:pPr>
      <w:pStyle w:val="Subtitle"/>
      <w:spacing w:before="0"/>
      <w:jc w:val="left"/>
      <w:rPr>
        <w:szCs w:val="18"/>
      </w:rPr>
    </w:pPr>
    <w:r w:rsidRPr="00BE235D">
      <w:rPr>
        <w:color w:val="auto"/>
        <w:spacing w:val="0"/>
      </w:rPr>
      <w:t>Landsbankinn hf.  |  Lán til góðra verka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9A6677"/>
    <w:multiLevelType w:val="hybridMultilevel"/>
    <w:tmpl w:val="4922293A"/>
    <w:lvl w:ilvl="0" w:tplc="0D76D7FA">
      <w:start w:val="1"/>
      <w:numFmt w:val="lowerRoman"/>
      <w:lvlText w:val="(%1)"/>
      <w:lvlJc w:val="left"/>
      <w:pPr>
        <w:ind w:left="769" w:hanging="360"/>
      </w:pPr>
      <w:rPr>
        <w:rFonts w:ascii="Lais Light" w:hAnsi="Lais Light" w:cs="Times New Roman" w:hint="default"/>
        <w:b w:val="0"/>
        <w:i w:val="0"/>
        <w:color w:val="auto"/>
        <w:sz w:val="20"/>
      </w:rPr>
    </w:lvl>
    <w:lvl w:ilvl="1" w:tplc="040F0019" w:tentative="1">
      <w:start w:val="1"/>
      <w:numFmt w:val="lowerLetter"/>
      <w:lvlText w:val="%2."/>
      <w:lvlJc w:val="left"/>
      <w:pPr>
        <w:ind w:left="1489" w:hanging="360"/>
      </w:pPr>
    </w:lvl>
    <w:lvl w:ilvl="2" w:tplc="040F001B" w:tentative="1">
      <w:start w:val="1"/>
      <w:numFmt w:val="lowerRoman"/>
      <w:lvlText w:val="%3."/>
      <w:lvlJc w:val="right"/>
      <w:pPr>
        <w:ind w:left="2209" w:hanging="180"/>
      </w:pPr>
    </w:lvl>
    <w:lvl w:ilvl="3" w:tplc="040F000F" w:tentative="1">
      <w:start w:val="1"/>
      <w:numFmt w:val="decimal"/>
      <w:lvlText w:val="%4."/>
      <w:lvlJc w:val="left"/>
      <w:pPr>
        <w:ind w:left="2929" w:hanging="360"/>
      </w:pPr>
    </w:lvl>
    <w:lvl w:ilvl="4" w:tplc="040F0019" w:tentative="1">
      <w:start w:val="1"/>
      <w:numFmt w:val="lowerLetter"/>
      <w:lvlText w:val="%5."/>
      <w:lvlJc w:val="left"/>
      <w:pPr>
        <w:ind w:left="3649" w:hanging="360"/>
      </w:pPr>
    </w:lvl>
    <w:lvl w:ilvl="5" w:tplc="040F001B" w:tentative="1">
      <w:start w:val="1"/>
      <w:numFmt w:val="lowerRoman"/>
      <w:lvlText w:val="%6."/>
      <w:lvlJc w:val="right"/>
      <w:pPr>
        <w:ind w:left="4369" w:hanging="180"/>
      </w:pPr>
    </w:lvl>
    <w:lvl w:ilvl="6" w:tplc="040F000F" w:tentative="1">
      <w:start w:val="1"/>
      <w:numFmt w:val="decimal"/>
      <w:lvlText w:val="%7."/>
      <w:lvlJc w:val="left"/>
      <w:pPr>
        <w:ind w:left="5089" w:hanging="360"/>
      </w:pPr>
    </w:lvl>
    <w:lvl w:ilvl="7" w:tplc="040F0019" w:tentative="1">
      <w:start w:val="1"/>
      <w:numFmt w:val="lowerLetter"/>
      <w:lvlText w:val="%8."/>
      <w:lvlJc w:val="left"/>
      <w:pPr>
        <w:ind w:left="5809" w:hanging="360"/>
      </w:pPr>
    </w:lvl>
    <w:lvl w:ilvl="8" w:tplc="040F001B" w:tentative="1">
      <w:start w:val="1"/>
      <w:numFmt w:val="lowerRoman"/>
      <w:lvlText w:val="%9."/>
      <w:lvlJc w:val="right"/>
      <w:pPr>
        <w:ind w:left="6529" w:hanging="180"/>
      </w:pPr>
    </w:lvl>
  </w:abstractNum>
  <w:abstractNum w:abstractNumId="1">
    <w:nsid w:val="39D73021"/>
    <w:multiLevelType w:val="hybridMultilevel"/>
    <w:tmpl w:val="695EA144"/>
    <w:lvl w:ilvl="0" w:tplc="79064868">
      <w:start w:val="1"/>
      <w:numFmt w:val="decimal"/>
      <w:lvlText w:val="%1."/>
      <w:lvlJc w:val="right"/>
      <w:pPr>
        <w:tabs>
          <w:tab w:val="num" w:pos="720"/>
        </w:tabs>
        <w:ind w:left="720" w:hanging="363"/>
      </w:pPr>
      <w:rPr>
        <w:rFonts w:ascii="Arial" w:hAnsi="Arial" w:hint="default"/>
        <w:b w:val="0"/>
        <w:i w:val="0"/>
        <w:sz w:val="16"/>
        <w:szCs w:val="16"/>
      </w:rPr>
    </w:lvl>
    <w:lvl w:ilvl="1" w:tplc="3BFCAE9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C335774"/>
    <w:multiLevelType w:val="hybridMultilevel"/>
    <w:tmpl w:val="811445A0"/>
    <w:lvl w:ilvl="0" w:tplc="0D76D7FA">
      <w:start w:val="1"/>
      <w:numFmt w:val="lowerRoman"/>
      <w:lvlText w:val="(%1)"/>
      <w:lvlJc w:val="left"/>
      <w:pPr>
        <w:tabs>
          <w:tab w:val="num" w:pos="720"/>
        </w:tabs>
        <w:ind w:left="720" w:hanging="363"/>
      </w:pPr>
      <w:rPr>
        <w:rFonts w:ascii="Lais Light" w:hAnsi="Lais Light" w:cs="Times New Roman" w:hint="default"/>
        <w:b w:val="0"/>
        <w:i w:val="0"/>
        <w:color w:val="auto"/>
        <w:sz w:val="20"/>
        <w:szCs w:val="16"/>
      </w:rPr>
    </w:lvl>
    <w:lvl w:ilvl="1" w:tplc="3BFCAE9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704E2AFC"/>
    <w:multiLevelType w:val="hybridMultilevel"/>
    <w:tmpl w:val="6076EDBE"/>
    <w:lvl w:ilvl="0" w:tplc="0D76D7FA">
      <w:start w:val="1"/>
      <w:numFmt w:val="lowerRoman"/>
      <w:lvlText w:val="(%1)"/>
      <w:lvlJc w:val="left"/>
      <w:pPr>
        <w:ind w:left="720" w:hanging="360"/>
      </w:pPr>
      <w:rPr>
        <w:rFonts w:ascii="Lais Light" w:hAnsi="Lais Light" w:cs="Times New Roman" w:hint="default"/>
        <w:b w:val="0"/>
        <w:i w:val="0"/>
        <w:color w:val="auto"/>
        <w:sz w:val="20"/>
      </w:rPr>
    </w:lvl>
    <w:lvl w:ilvl="1" w:tplc="040F0019" w:tentative="1">
      <w:start w:val="1"/>
      <w:numFmt w:val="lowerLetter"/>
      <w:lvlText w:val="%2."/>
      <w:lvlJc w:val="left"/>
      <w:pPr>
        <w:ind w:left="1440" w:hanging="360"/>
      </w:pPr>
    </w:lvl>
    <w:lvl w:ilvl="2" w:tplc="040F001B" w:tentative="1">
      <w:start w:val="1"/>
      <w:numFmt w:val="lowerRoman"/>
      <w:lvlText w:val="%3."/>
      <w:lvlJc w:val="right"/>
      <w:pPr>
        <w:ind w:left="2160" w:hanging="180"/>
      </w:pPr>
    </w:lvl>
    <w:lvl w:ilvl="3" w:tplc="040F000F" w:tentative="1">
      <w:start w:val="1"/>
      <w:numFmt w:val="decimal"/>
      <w:lvlText w:val="%4."/>
      <w:lvlJc w:val="left"/>
      <w:pPr>
        <w:ind w:left="2880" w:hanging="360"/>
      </w:pPr>
    </w:lvl>
    <w:lvl w:ilvl="4" w:tplc="040F0019" w:tentative="1">
      <w:start w:val="1"/>
      <w:numFmt w:val="lowerLetter"/>
      <w:lvlText w:val="%5."/>
      <w:lvlJc w:val="left"/>
      <w:pPr>
        <w:ind w:left="3600" w:hanging="360"/>
      </w:pPr>
    </w:lvl>
    <w:lvl w:ilvl="5" w:tplc="040F001B" w:tentative="1">
      <w:start w:val="1"/>
      <w:numFmt w:val="lowerRoman"/>
      <w:lvlText w:val="%6."/>
      <w:lvlJc w:val="right"/>
      <w:pPr>
        <w:ind w:left="4320" w:hanging="180"/>
      </w:pPr>
    </w:lvl>
    <w:lvl w:ilvl="6" w:tplc="040F000F" w:tentative="1">
      <w:start w:val="1"/>
      <w:numFmt w:val="decimal"/>
      <w:lvlText w:val="%7."/>
      <w:lvlJc w:val="left"/>
      <w:pPr>
        <w:ind w:left="5040" w:hanging="360"/>
      </w:pPr>
    </w:lvl>
    <w:lvl w:ilvl="7" w:tplc="040F0019" w:tentative="1">
      <w:start w:val="1"/>
      <w:numFmt w:val="lowerLetter"/>
      <w:lvlText w:val="%8."/>
      <w:lvlJc w:val="left"/>
      <w:pPr>
        <w:ind w:left="5760" w:hanging="360"/>
      </w:pPr>
    </w:lvl>
    <w:lvl w:ilvl="8" w:tplc="040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99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Full" w:cryptAlgorithmClass="hash" w:cryptAlgorithmType="typeAny" w:cryptAlgorithmSid="4" w:cryptSpinCount="100000" w:hash="5EYVvRtalXFQ6BHn0nnBwx2chtU=" w:salt="Tz+Lzvts/Dj3HB+VjjV2UQ=="/>
  <w:defaultTabStop w:val="720"/>
  <w:hyphenationZone w:val="425"/>
  <w:drawingGridHorizontalSpacing w:val="100"/>
  <w:displayHorizontalDrawingGridEvery w:val="2"/>
  <w:characterSpacingControl w:val="doNotCompress"/>
  <w:hdrShapeDefaults>
    <o:shapedefaults v:ext="edit" spidmax="208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955AC"/>
    <w:rsid w:val="0000001D"/>
    <w:rsid w:val="00000E86"/>
    <w:rsid w:val="00003739"/>
    <w:rsid w:val="00007171"/>
    <w:rsid w:val="00007CC4"/>
    <w:rsid w:val="00012B4F"/>
    <w:rsid w:val="000134A4"/>
    <w:rsid w:val="00025776"/>
    <w:rsid w:val="000275AF"/>
    <w:rsid w:val="000278D0"/>
    <w:rsid w:val="00030ED7"/>
    <w:rsid w:val="0003190B"/>
    <w:rsid w:val="000338DB"/>
    <w:rsid w:val="00036AA2"/>
    <w:rsid w:val="000373C8"/>
    <w:rsid w:val="00041988"/>
    <w:rsid w:val="00042705"/>
    <w:rsid w:val="0004301E"/>
    <w:rsid w:val="00043244"/>
    <w:rsid w:val="0004415A"/>
    <w:rsid w:val="00044B06"/>
    <w:rsid w:val="00045BC0"/>
    <w:rsid w:val="00047E24"/>
    <w:rsid w:val="0005347C"/>
    <w:rsid w:val="00061B08"/>
    <w:rsid w:val="000720C4"/>
    <w:rsid w:val="00072F54"/>
    <w:rsid w:val="00073C8C"/>
    <w:rsid w:val="0008412E"/>
    <w:rsid w:val="00085165"/>
    <w:rsid w:val="000878BE"/>
    <w:rsid w:val="0009357B"/>
    <w:rsid w:val="00097087"/>
    <w:rsid w:val="000A1AF5"/>
    <w:rsid w:val="000A223B"/>
    <w:rsid w:val="000B27C5"/>
    <w:rsid w:val="000B7C2D"/>
    <w:rsid w:val="000C3967"/>
    <w:rsid w:val="000C5280"/>
    <w:rsid w:val="000C6716"/>
    <w:rsid w:val="000C6FC8"/>
    <w:rsid w:val="000D0439"/>
    <w:rsid w:val="000D210A"/>
    <w:rsid w:val="000D6210"/>
    <w:rsid w:val="000D6500"/>
    <w:rsid w:val="000D6A9A"/>
    <w:rsid w:val="000E180B"/>
    <w:rsid w:val="000E2258"/>
    <w:rsid w:val="000E2908"/>
    <w:rsid w:val="000E4685"/>
    <w:rsid w:val="000E5FD3"/>
    <w:rsid w:val="000E7F59"/>
    <w:rsid w:val="000F4C2E"/>
    <w:rsid w:val="000F4FAD"/>
    <w:rsid w:val="000F6919"/>
    <w:rsid w:val="000F7FA5"/>
    <w:rsid w:val="00101DBB"/>
    <w:rsid w:val="00102021"/>
    <w:rsid w:val="00103671"/>
    <w:rsid w:val="0010491D"/>
    <w:rsid w:val="00105E96"/>
    <w:rsid w:val="00106060"/>
    <w:rsid w:val="0010631D"/>
    <w:rsid w:val="0010721C"/>
    <w:rsid w:val="0011465A"/>
    <w:rsid w:val="001148F5"/>
    <w:rsid w:val="00115B66"/>
    <w:rsid w:val="00115C35"/>
    <w:rsid w:val="00115F1A"/>
    <w:rsid w:val="0012636A"/>
    <w:rsid w:val="00127A79"/>
    <w:rsid w:val="0013133A"/>
    <w:rsid w:val="00136542"/>
    <w:rsid w:val="00143E06"/>
    <w:rsid w:val="00144344"/>
    <w:rsid w:val="001461C5"/>
    <w:rsid w:val="00150B2A"/>
    <w:rsid w:val="0015300E"/>
    <w:rsid w:val="00161778"/>
    <w:rsid w:val="00163E0A"/>
    <w:rsid w:val="00165B00"/>
    <w:rsid w:val="0016659F"/>
    <w:rsid w:val="0016775D"/>
    <w:rsid w:val="0016784F"/>
    <w:rsid w:val="00167EC5"/>
    <w:rsid w:val="0017037C"/>
    <w:rsid w:val="00170882"/>
    <w:rsid w:val="00173C2B"/>
    <w:rsid w:val="001756FB"/>
    <w:rsid w:val="00175837"/>
    <w:rsid w:val="00177054"/>
    <w:rsid w:val="00177522"/>
    <w:rsid w:val="00180BE2"/>
    <w:rsid w:val="00183DB8"/>
    <w:rsid w:val="001931A4"/>
    <w:rsid w:val="0019424F"/>
    <w:rsid w:val="001949E0"/>
    <w:rsid w:val="00196A5B"/>
    <w:rsid w:val="001A047D"/>
    <w:rsid w:val="001A1AEB"/>
    <w:rsid w:val="001A3ABD"/>
    <w:rsid w:val="001A40A6"/>
    <w:rsid w:val="001A4C4D"/>
    <w:rsid w:val="001B0280"/>
    <w:rsid w:val="001B3F3D"/>
    <w:rsid w:val="001C5532"/>
    <w:rsid w:val="001C7741"/>
    <w:rsid w:val="001C7973"/>
    <w:rsid w:val="001D01A1"/>
    <w:rsid w:val="001D0282"/>
    <w:rsid w:val="001D29C7"/>
    <w:rsid w:val="001E215B"/>
    <w:rsid w:val="001E3AB8"/>
    <w:rsid w:val="001E5061"/>
    <w:rsid w:val="001E673A"/>
    <w:rsid w:val="001F024E"/>
    <w:rsid w:val="001F1E22"/>
    <w:rsid w:val="001F5C32"/>
    <w:rsid w:val="001F669D"/>
    <w:rsid w:val="001F6B30"/>
    <w:rsid w:val="001F6E47"/>
    <w:rsid w:val="001F6FA1"/>
    <w:rsid w:val="002003AB"/>
    <w:rsid w:val="00201547"/>
    <w:rsid w:val="00203978"/>
    <w:rsid w:val="00205D59"/>
    <w:rsid w:val="00206B50"/>
    <w:rsid w:val="002101F9"/>
    <w:rsid w:val="00211A05"/>
    <w:rsid w:val="00214FFB"/>
    <w:rsid w:val="00215535"/>
    <w:rsid w:val="00215E43"/>
    <w:rsid w:val="002164BC"/>
    <w:rsid w:val="00216F9E"/>
    <w:rsid w:val="0022101E"/>
    <w:rsid w:val="00222FAF"/>
    <w:rsid w:val="002233AD"/>
    <w:rsid w:val="00226AD7"/>
    <w:rsid w:val="00227929"/>
    <w:rsid w:val="00231EA2"/>
    <w:rsid w:val="00232A0D"/>
    <w:rsid w:val="00234AB9"/>
    <w:rsid w:val="00234DDB"/>
    <w:rsid w:val="002401DA"/>
    <w:rsid w:val="00241120"/>
    <w:rsid w:val="00247709"/>
    <w:rsid w:val="00250B4C"/>
    <w:rsid w:val="00254852"/>
    <w:rsid w:val="00256EB4"/>
    <w:rsid w:val="00257202"/>
    <w:rsid w:val="002610D1"/>
    <w:rsid w:val="00264FC2"/>
    <w:rsid w:val="00265E5E"/>
    <w:rsid w:val="002668F6"/>
    <w:rsid w:val="00270040"/>
    <w:rsid w:val="00270888"/>
    <w:rsid w:val="00271066"/>
    <w:rsid w:val="00271AEE"/>
    <w:rsid w:val="00272469"/>
    <w:rsid w:val="002740AF"/>
    <w:rsid w:val="002746FD"/>
    <w:rsid w:val="00274726"/>
    <w:rsid w:val="00275A87"/>
    <w:rsid w:val="0028600D"/>
    <w:rsid w:val="00287DCE"/>
    <w:rsid w:val="00291DD3"/>
    <w:rsid w:val="00294FBE"/>
    <w:rsid w:val="00297364"/>
    <w:rsid w:val="002A5A1F"/>
    <w:rsid w:val="002A7653"/>
    <w:rsid w:val="002A7B76"/>
    <w:rsid w:val="002B0C2D"/>
    <w:rsid w:val="002B1739"/>
    <w:rsid w:val="002B1DBB"/>
    <w:rsid w:val="002B3960"/>
    <w:rsid w:val="002B4D73"/>
    <w:rsid w:val="002C032D"/>
    <w:rsid w:val="002C651A"/>
    <w:rsid w:val="002C6B02"/>
    <w:rsid w:val="002C6D4E"/>
    <w:rsid w:val="002D6B88"/>
    <w:rsid w:val="002D6BE8"/>
    <w:rsid w:val="002E5842"/>
    <w:rsid w:val="002E683F"/>
    <w:rsid w:val="002F47D2"/>
    <w:rsid w:val="002F5189"/>
    <w:rsid w:val="00301B73"/>
    <w:rsid w:val="00304E9C"/>
    <w:rsid w:val="00305F9C"/>
    <w:rsid w:val="00306A0B"/>
    <w:rsid w:val="00311254"/>
    <w:rsid w:val="00311627"/>
    <w:rsid w:val="00313231"/>
    <w:rsid w:val="00314B5D"/>
    <w:rsid w:val="00314B90"/>
    <w:rsid w:val="00315242"/>
    <w:rsid w:val="003161D9"/>
    <w:rsid w:val="00327EA4"/>
    <w:rsid w:val="00327EF2"/>
    <w:rsid w:val="003331E7"/>
    <w:rsid w:val="00334227"/>
    <w:rsid w:val="00334CA3"/>
    <w:rsid w:val="00335F5B"/>
    <w:rsid w:val="00336C0F"/>
    <w:rsid w:val="00341756"/>
    <w:rsid w:val="003419B7"/>
    <w:rsid w:val="00343E21"/>
    <w:rsid w:val="00345412"/>
    <w:rsid w:val="00346C68"/>
    <w:rsid w:val="003516EC"/>
    <w:rsid w:val="00352162"/>
    <w:rsid w:val="0036216B"/>
    <w:rsid w:val="00363E0B"/>
    <w:rsid w:val="00363EEA"/>
    <w:rsid w:val="00365576"/>
    <w:rsid w:val="00365A8F"/>
    <w:rsid w:val="00367909"/>
    <w:rsid w:val="00372D45"/>
    <w:rsid w:val="003730CE"/>
    <w:rsid w:val="00374FD7"/>
    <w:rsid w:val="00381120"/>
    <w:rsid w:val="00384C90"/>
    <w:rsid w:val="003862D9"/>
    <w:rsid w:val="00391614"/>
    <w:rsid w:val="003917CE"/>
    <w:rsid w:val="00396F2E"/>
    <w:rsid w:val="00396F57"/>
    <w:rsid w:val="003A121B"/>
    <w:rsid w:val="003A163E"/>
    <w:rsid w:val="003A2591"/>
    <w:rsid w:val="003A3D10"/>
    <w:rsid w:val="003A6A6E"/>
    <w:rsid w:val="003A6E9B"/>
    <w:rsid w:val="003B3DF6"/>
    <w:rsid w:val="003B514C"/>
    <w:rsid w:val="003B60D3"/>
    <w:rsid w:val="003B63A2"/>
    <w:rsid w:val="003B6594"/>
    <w:rsid w:val="003C00FC"/>
    <w:rsid w:val="003C1327"/>
    <w:rsid w:val="003C20CD"/>
    <w:rsid w:val="003C2887"/>
    <w:rsid w:val="003C2D07"/>
    <w:rsid w:val="003C4DBC"/>
    <w:rsid w:val="003D0D83"/>
    <w:rsid w:val="003D3757"/>
    <w:rsid w:val="003D3F92"/>
    <w:rsid w:val="003D4E75"/>
    <w:rsid w:val="003D5B49"/>
    <w:rsid w:val="003D62CC"/>
    <w:rsid w:val="003E3506"/>
    <w:rsid w:val="003E39FF"/>
    <w:rsid w:val="003E497B"/>
    <w:rsid w:val="003E5257"/>
    <w:rsid w:val="003E6585"/>
    <w:rsid w:val="003E6791"/>
    <w:rsid w:val="003E67CD"/>
    <w:rsid w:val="003E68B2"/>
    <w:rsid w:val="003F0325"/>
    <w:rsid w:val="003F75DC"/>
    <w:rsid w:val="00402930"/>
    <w:rsid w:val="00404187"/>
    <w:rsid w:val="0040479E"/>
    <w:rsid w:val="00406292"/>
    <w:rsid w:val="004071C5"/>
    <w:rsid w:val="004124D3"/>
    <w:rsid w:val="00412A99"/>
    <w:rsid w:val="004170FC"/>
    <w:rsid w:val="004173C2"/>
    <w:rsid w:val="0042002C"/>
    <w:rsid w:val="004246EE"/>
    <w:rsid w:val="004258DF"/>
    <w:rsid w:val="004317D6"/>
    <w:rsid w:val="00431FC1"/>
    <w:rsid w:val="00432054"/>
    <w:rsid w:val="00434954"/>
    <w:rsid w:val="004409C4"/>
    <w:rsid w:val="0044262B"/>
    <w:rsid w:val="00443B82"/>
    <w:rsid w:val="00445AB3"/>
    <w:rsid w:val="00445C2A"/>
    <w:rsid w:val="00446C78"/>
    <w:rsid w:val="0045187D"/>
    <w:rsid w:val="00453270"/>
    <w:rsid w:val="0045570B"/>
    <w:rsid w:val="004569F3"/>
    <w:rsid w:val="004604FE"/>
    <w:rsid w:val="00460E84"/>
    <w:rsid w:val="004641C3"/>
    <w:rsid w:val="00467729"/>
    <w:rsid w:val="004678B2"/>
    <w:rsid w:val="00467A61"/>
    <w:rsid w:val="00473278"/>
    <w:rsid w:val="00476136"/>
    <w:rsid w:val="004770DA"/>
    <w:rsid w:val="00477117"/>
    <w:rsid w:val="004814D5"/>
    <w:rsid w:val="004841AC"/>
    <w:rsid w:val="004875F6"/>
    <w:rsid w:val="00487CA8"/>
    <w:rsid w:val="0049008E"/>
    <w:rsid w:val="00490223"/>
    <w:rsid w:val="00491A58"/>
    <w:rsid w:val="00493A36"/>
    <w:rsid w:val="00493D6F"/>
    <w:rsid w:val="00495A39"/>
    <w:rsid w:val="004964B2"/>
    <w:rsid w:val="004A0140"/>
    <w:rsid w:val="004A3075"/>
    <w:rsid w:val="004A50C7"/>
    <w:rsid w:val="004A5962"/>
    <w:rsid w:val="004B4E30"/>
    <w:rsid w:val="004B564A"/>
    <w:rsid w:val="004B6F8C"/>
    <w:rsid w:val="004B73C2"/>
    <w:rsid w:val="004B7997"/>
    <w:rsid w:val="004D23DF"/>
    <w:rsid w:val="004D2CFE"/>
    <w:rsid w:val="004E12C3"/>
    <w:rsid w:val="004E22B9"/>
    <w:rsid w:val="004E53C1"/>
    <w:rsid w:val="004E5AFE"/>
    <w:rsid w:val="004F086D"/>
    <w:rsid w:val="004F2595"/>
    <w:rsid w:val="004F3E36"/>
    <w:rsid w:val="004F4319"/>
    <w:rsid w:val="00500C64"/>
    <w:rsid w:val="00500FF2"/>
    <w:rsid w:val="00501539"/>
    <w:rsid w:val="00501642"/>
    <w:rsid w:val="00502D6F"/>
    <w:rsid w:val="00504193"/>
    <w:rsid w:val="005049D6"/>
    <w:rsid w:val="00506EDA"/>
    <w:rsid w:val="005129ED"/>
    <w:rsid w:val="00512A42"/>
    <w:rsid w:val="00512A9B"/>
    <w:rsid w:val="00520534"/>
    <w:rsid w:val="005215C0"/>
    <w:rsid w:val="005219EF"/>
    <w:rsid w:val="00522275"/>
    <w:rsid w:val="00530062"/>
    <w:rsid w:val="005314AD"/>
    <w:rsid w:val="0053229C"/>
    <w:rsid w:val="00532647"/>
    <w:rsid w:val="0053437B"/>
    <w:rsid w:val="00537FDB"/>
    <w:rsid w:val="005403A1"/>
    <w:rsid w:val="0054065C"/>
    <w:rsid w:val="00541530"/>
    <w:rsid w:val="00542AD5"/>
    <w:rsid w:val="0054360C"/>
    <w:rsid w:val="0054506C"/>
    <w:rsid w:val="00545835"/>
    <w:rsid w:val="00546D91"/>
    <w:rsid w:val="00547F8C"/>
    <w:rsid w:val="005532D8"/>
    <w:rsid w:val="00553AB7"/>
    <w:rsid w:val="00554E24"/>
    <w:rsid w:val="00554FB7"/>
    <w:rsid w:val="00555FF1"/>
    <w:rsid w:val="00556546"/>
    <w:rsid w:val="00563D92"/>
    <w:rsid w:val="0057555C"/>
    <w:rsid w:val="005827BB"/>
    <w:rsid w:val="005873E0"/>
    <w:rsid w:val="00590369"/>
    <w:rsid w:val="00593FA5"/>
    <w:rsid w:val="0059474F"/>
    <w:rsid w:val="00597D17"/>
    <w:rsid w:val="005A1546"/>
    <w:rsid w:val="005A19F0"/>
    <w:rsid w:val="005A3E58"/>
    <w:rsid w:val="005A3F0B"/>
    <w:rsid w:val="005A4189"/>
    <w:rsid w:val="005A4B14"/>
    <w:rsid w:val="005A61EB"/>
    <w:rsid w:val="005A6971"/>
    <w:rsid w:val="005B227D"/>
    <w:rsid w:val="005B2281"/>
    <w:rsid w:val="005B55B1"/>
    <w:rsid w:val="005B63ED"/>
    <w:rsid w:val="005B7D5C"/>
    <w:rsid w:val="005B7DE1"/>
    <w:rsid w:val="005C1B65"/>
    <w:rsid w:val="005C1F8C"/>
    <w:rsid w:val="005C358B"/>
    <w:rsid w:val="005C4261"/>
    <w:rsid w:val="005C598D"/>
    <w:rsid w:val="005C6983"/>
    <w:rsid w:val="005C7154"/>
    <w:rsid w:val="005D074B"/>
    <w:rsid w:val="005D1CF2"/>
    <w:rsid w:val="005D223D"/>
    <w:rsid w:val="005D2C5B"/>
    <w:rsid w:val="005D42E0"/>
    <w:rsid w:val="005D57A7"/>
    <w:rsid w:val="005E0491"/>
    <w:rsid w:val="005E0D6E"/>
    <w:rsid w:val="005E1E56"/>
    <w:rsid w:val="005E496E"/>
    <w:rsid w:val="005E6433"/>
    <w:rsid w:val="005E6F8B"/>
    <w:rsid w:val="005E76F4"/>
    <w:rsid w:val="005F2416"/>
    <w:rsid w:val="005F2FF9"/>
    <w:rsid w:val="005F665B"/>
    <w:rsid w:val="005F7BBB"/>
    <w:rsid w:val="005F7D37"/>
    <w:rsid w:val="00600A9A"/>
    <w:rsid w:val="00602BBF"/>
    <w:rsid w:val="00604F4A"/>
    <w:rsid w:val="00607AEF"/>
    <w:rsid w:val="00607F02"/>
    <w:rsid w:val="00611248"/>
    <w:rsid w:val="00616CD2"/>
    <w:rsid w:val="00617B08"/>
    <w:rsid w:val="006212FC"/>
    <w:rsid w:val="00622AE2"/>
    <w:rsid w:val="00622F98"/>
    <w:rsid w:val="006233CE"/>
    <w:rsid w:val="0062395A"/>
    <w:rsid w:val="00627AB6"/>
    <w:rsid w:val="006301D1"/>
    <w:rsid w:val="00631BBE"/>
    <w:rsid w:val="006326AB"/>
    <w:rsid w:val="006412EA"/>
    <w:rsid w:val="0064173D"/>
    <w:rsid w:val="006441D2"/>
    <w:rsid w:val="006453F3"/>
    <w:rsid w:val="00646009"/>
    <w:rsid w:val="0064737E"/>
    <w:rsid w:val="00647E7B"/>
    <w:rsid w:val="00651DDC"/>
    <w:rsid w:val="00652EFE"/>
    <w:rsid w:val="006533CB"/>
    <w:rsid w:val="00653C23"/>
    <w:rsid w:val="006569F2"/>
    <w:rsid w:val="00660D1A"/>
    <w:rsid w:val="00662F18"/>
    <w:rsid w:val="00663E6A"/>
    <w:rsid w:val="006646D4"/>
    <w:rsid w:val="00665BA3"/>
    <w:rsid w:val="00670242"/>
    <w:rsid w:val="006702AF"/>
    <w:rsid w:val="00673944"/>
    <w:rsid w:val="0067455F"/>
    <w:rsid w:val="00675D6C"/>
    <w:rsid w:val="00682027"/>
    <w:rsid w:val="00683A2B"/>
    <w:rsid w:val="00685AAB"/>
    <w:rsid w:val="006868BB"/>
    <w:rsid w:val="00687598"/>
    <w:rsid w:val="006911E4"/>
    <w:rsid w:val="0069642F"/>
    <w:rsid w:val="00697499"/>
    <w:rsid w:val="00697869"/>
    <w:rsid w:val="006A0C7C"/>
    <w:rsid w:val="006A4406"/>
    <w:rsid w:val="006A455B"/>
    <w:rsid w:val="006A4B26"/>
    <w:rsid w:val="006A5F90"/>
    <w:rsid w:val="006A6089"/>
    <w:rsid w:val="006A651F"/>
    <w:rsid w:val="006B033B"/>
    <w:rsid w:val="006B79BB"/>
    <w:rsid w:val="006C1E7F"/>
    <w:rsid w:val="006C395D"/>
    <w:rsid w:val="006C6962"/>
    <w:rsid w:val="006C7A4F"/>
    <w:rsid w:val="006D07B0"/>
    <w:rsid w:val="006D0A30"/>
    <w:rsid w:val="006D3322"/>
    <w:rsid w:val="006D76D0"/>
    <w:rsid w:val="006E4256"/>
    <w:rsid w:val="006E4BFC"/>
    <w:rsid w:val="006F02EC"/>
    <w:rsid w:val="006F2598"/>
    <w:rsid w:val="006F5787"/>
    <w:rsid w:val="006F5C06"/>
    <w:rsid w:val="007010C0"/>
    <w:rsid w:val="007012CD"/>
    <w:rsid w:val="00702359"/>
    <w:rsid w:val="00703BD1"/>
    <w:rsid w:val="00704F5A"/>
    <w:rsid w:val="007059D6"/>
    <w:rsid w:val="0071166E"/>
    <w:rsid w:val="007134EF"/>
    <w:rsid w:val="00713FD5"/>
    <w:rsid w:val="00715B3A"/>
    <w:rsid w:val="00716B2B"/>
    <w:rsid w:val="007176F6"/>
    <w:rsid w:val="00717F15"/>
    <w:rsid w:val="0072035F"/>
    <w:rsid w:val="00720D6D"/>
    <w:rsid w:val="00724E59"/>
    <w:rsid w:val="00725B26"/>
    <w:rsid w:val="00726B91"/>
    <w:rsid w:val="007279EE"/>
    <w:rsid w:val="007306A1"/>
    <w:rsid w:val="007326EB"/>
    <w:rsid w:val="00733F6E"/>
    <w:rsid w:val="007401D5"/>
    <w:rsid w:val="0074375F"/>
    <w:rsid w:val="007444D0"/>
    <w:rsid w:val="007452E6"/>
    <w:rsid w:val="00753650"/>
    <w:rsid w:val="007538EC"/>
    <w:rsid w:val="0075551C"/>
    <w:rsid w:val="00755986"/>
    <w:rsid w:val="007567D7"/>
    <w:rsid w:val="00756EF0"/>
    <w:rsid w:val="00760BA6"/>
    <w:rsid w:val="00760E84"/>
    <w:rsid w:val="007614DA"/>
    <w:rsid w:val="0076224F"/>
    <w:rsid w:val="0077292C"/>
    <w:rsid w:val="00773C21"/>
    <w:rsid w:val="00773E43"/>
    <w:rsid w:val="007771F3"/>
    <w:rsid w:val="0078604E"/>
    <w:rsid w:val="00786E8B"/>
    <w:rsid w:val="00792CD0"/>
    <w:rsid w:val="00794E4D"/>
    <w:rsid w:val="007953B1"/>
    <w:rsid w:val="00795833"/>
    <w:rsid w:val="007959D8"/>
    <w:rsid w:val="00796320"/>
    <w:rsid w:val="00796D3D"/>
    <w:rsid w:val="007A39A4"/>
    <w:rsid w:val="007A4E85"/>
    <w:rsid w:val="007A6857"/>
    <w:rsid w:val="007A73E8"/>
    <w:rsid w:val="007B0DB3"/>
    <w:rsid w:val="007B3F2E"/>
    <w:rsid w:val="007B4800"/>
    <w:rsid w:val="007B5C68"/>
    <w:rsid w:val="007B66A3"/>
    <w:rsid w:val="007B6992"/>
    <w:rsid w:val="007C0996"/>
    <w:rsid w:val="007C33FD"/>
    <w:rsid w:val="007C362E"/>
    <w:rsid w:val="007C414F"/>
    <w:rsid w:val="007C41BE"/>
    <w:rsid w:val="007C51EA"/>
    <w:rsid w:val="007D364E"/>
    <w:rsid w:val="007D5135"/>
    <w:rsid w:val="007D64E2"/>
    <w:rsid w:val="007D7413"/>
    <w:rsid w:val="007E1583"/>
    <w:rsid w:val="007E28C2"/>
    <w:rsid w:val="007E41D8"/>
    <w:rsid w:val="007F5138"/>
    <w:rsid w:val="00802C72"/>
    <w:rsid w:val="008037B9"/>
    <w:rsid w:val="008043C4"/>
    <w:rsid w:val="008046FA"/>
    <w:rsid w:val="008059D6"/>
    <w:rsid w:val="00807AE4"/>
    <w:rsid w:val="008108C1"/>
    <w:rsid w:val="00811893"/>
    <w:rsid w:val="0081539A"/>
    <w:rsid w:val="00820286"/>
    <w:rsid w:val="00820DFD"/>
    <w:rsid w:val="00820FEF"/>
    <w:rsid w:val="0082205D"/>
    <w:rsid w:val="00822BC3"/>
    <w:rsid w:val="00822FD7"/>
    <w:rsid w:val="00824794"/>
    <w:rsid w:val="00827FC6"/>
    <w:rsid w:val="008305F5"/>
    <w:rsid w:val="0083136F"/>
    <w:rsid w:val="0083242B"/>
    <w:rsid w:val="00833E5C"/>
    <w:rsid w:val="00834D41"/>
    <w:rsid w:val="00841B54"/>
    <w:rsid w:val="00844CD5"/>
    <w:rsid w:val="00845CED"/>
    <w:rsid w:val="008476D8"/>
    <w:rsid w:val="008519B7"/>
    <w:rsid w:val="00852FD7"/>
    <w:rsid w:val="00863408"/>
    <w:rsid w:val="00864F18"/>
    <w:rsid w:val="00866C67"/>
    <w:rsid w:val="00870F97"/>
    <w:rsid w:val="0087175D"/>
    <w:rsid w:val="00871D8C"/>
    <w:rsid w:val="008738A8"/>
    <w:rsid w:val="00874570"/>
    <w:rsid w:val="008745E5"/>
    <w:rsid w:val="00877F87"/>
    <w:rsid w:val="008809CF"/>
    <w:rsid w:val="00881A3C"/>
    <w:rsid w:val="00882326"/>
    <w:rsid w:val="00883F67"/>
    <w:rsid w:val="00884081"/>
    <w:rsid w:val="008859B8"/>
    <w:rsid w:val="00885BD4"/>
    <w:rsid w:val="00885D67"/>
    <w:rsid w:val="00886EDF"/>
    <w:rsid w:val="00890D64"/>
    <w:rsid w:val="00891853"/>
    <w:rsid w:val="0089345F"/>
    <w:rsid w:val="00893631"/>
    <w:rsid w:val="00893DC5"/>
    <w:rsid w:val="008944FA"/>
    <w:rsid w:val="00895173"/>
    <w:rsid w:val="0089706C"/>
    <w:rsid w:val="008A3DB1"/>
    <w:rsid w:val="008A6476"/>
    <w:rsid w:val="008A6905"/>
    <w:rsid w:val="008B0934"/>
    <w:rsid w:val="008B696F"/>
    <w:rsid w:val="008C060F"/>
    <w:rsid w:val="008C6109"/>
    <w:rsid w:val="008C7B5B"/>
    <w:rsid w:val="008D0F4F"/>
    <w:rsid w:val="008D3B82"/>
    <w:rsid w:val="008D4153"/>
    <w:rsid w:val="008D426B"/>
    <w:rsid w:val="008D4D40"/>
    <w:rsid w:val="008D55F0"/>
    <w:rsid w:val="008D7D48"/>
    <w:rsid w:val="008E7AB4"/>
    <w:rsid w:val="008F5071"/>
    <w:rsid w:val="009024D5"/>
    <w:rsid w:val="009027F7"/>
    <w:rsid w:val="00905D3E"/>
    <w:rsid w:val="00905FE5"/>
    <w:rsid w:val="009076A8"/>
    <w:rsid w:val="00910ADF"/>
    <w:rsid w:val="00910F08"/>
    <w:rsid w:val="00912A30"/>
    <w:rsid w:val="009130EF"/>
    <w:rsid w:val="00914E22"/>
    <w:rsid w:val="00922ADD"/>
    <w:rsid w:val="00922B7D"/>
    <w:rsid w:val="00924F5C"/>
    <w:rsid w:val="00927D54"/>
    <w:rsid w:val="0093114C"/>
    <w:rsid w:val="009342FD"/>
    <w:rsid w:val="00940482"/>
    <w:rsid w:val="00941119"/>
    <w:rsid w:val="00944632"/>
    <w:rsid w:val="00947DBC"/>
    <w:rsid w:val="00947E04"/>
    <w:rsid w:val="00955A64"/>
    <w:rsid w:val="009563F0"/>
    <w:rsid w:val="00956778"/>
    <w:rsid w:val="00956839"/>
    <w:rsid w:val="00960608"/>
    <w:rsid w:val="0096103E"/>
    <w:rsid w:val="0096475D"/>
    <w:rsid w:val="009701A7"/>
    <w:rsid w:val="009713A8"/>
    <w:rsid w:val="00972E4E"/>
    <w:rsid w:val="00973765"/>
    <w:rsid w:val="00974712"/>
    <w:rsid w:val="009748EB"/>
    <w:rsid w:val="0097632F"/>
    <w:rsid w:val="00977CF7"/>
    <w:rsid w:val="00981CFE"/>
    <w:rsid w:val="00981DE8"/>
    <w:rsid w:val="00983165"/>
    <w:rsid w:val="0098359B"/>
    <w:rsid w:val="009846DB"/>
    <w:rsid w:val="00985160"/>
    <w:rsid w:val="00991B49"/>
    <w:rsid w:val="009923FA"/>
    <w:rsid w:val="00995484"/>
    <w:rsid w:val="00996E92"/>
    <w:rsid w:val="009A0272"/>
    <w:rsid w:val="009A12DF"/>
    <w:rsid w:val="009A1EB7"/>
    <w:rsid w:val="009A201C"/>
    <w:rsid w:val="009A2451"/>
    <w:rsid w:val="009A2526"/>
    <w:rsid w:val="009A2FEF"/>
    <w:rsid w:val="009A550B"/>
    <w:rsid w:val="009A5AC6"/>
    <w:rsid w:val="009B1EA8"/>
    <w:rsid w:val="009B22BA"/>
    <w:rsid w:val="009B37DA"/>
    <w:rsid w:val="009B5F9A"/>
    <w:rsid w:val="009B610F"/>
    <w:rsid w:val="009C0006"/>
    <w:rsid w:val="009C26FA"/>
    <w:rsid w:val="009C300E"/>
    <w:rsid w:val="009E2ACE"/>
    <w:rsid w:val="009E330D"/>
    <w:rsid w:val="009E3FBF"/>
    <w:rsid w:val="009E4038"/>
    <w:rsid w:val="009E49E5"/>
    <w:rsid w:val="009E67D1"/>
    <w:rsid w:val="009F02F7"/>
    <w:rsid w:val="009F21BF"/>
    <w:rsid w:val="009F43DF"/>
    <w:rsid w:val="009F62A6"/>
    <w:rsid w:val="009F6381"/>
    <w:rsid w:val="009F7CA8"/>
    <w:rsid w:val="009F7CF7"/>
    <w:rsid w:val="00A00518"/>
    <w:rsid w:val="00A027DE"/>
    <w:rsid w:val="00A0310C"/>
    <w:rsid w:val="00A117FA"/>
    <w:rsid w:val="00A11865"/>
    <w:rsid w:val="00A11F66"/>
    <w:rsid w:val="00A17D2E"/>
    <w:rsid w:val="00A21619"/>
    <w:rsid w:val="00A2396D"/>
    <w:rsid w:val="00A24D84"/>
    <w:rsid w:val="00A2628F"/>
    <w:rsid w:val="00A27AEB"/>
    <w:rsid w:val="00A30327"/>
    <w:rsid w:val="00A30632"/>
    <w:rsid w:val="00A309F6"/>
    <w:rsid w:val="00A3248E"/>
    <w:rsid w:val="00A36A7D"/>
    <w:rsid w:val="00A37235"/>
    <w:rsid w:val="00A42125"/>
    <w:rsid w:val="00A452A5"/>
    <w:rsid w:val="00A4602E"/>
    <w:rsid w:val="00A536F5"/>
    <w:rsid w:val="00A53B7B"/>
    <w:rsid w:val="00A5529B"/>
    <w:rsid w:val="00A60F68"/>
    <w:rsid w:val="00A61FA6"/>
    <w:rsid w:val="00A64177"/>
    <w:rsid w:val="00A737BB"/>
    <w:rsid w:val="00A73C0E"/>
    <w:rsid w:val="00A81A23"/>
    <w:rsid w:val="00A83212"/>
    <w:rsid w:val="00A85577"/>
    <w:rsid w:val="00A86898"/>
    <w:rsid w:val="00A8768F"/>
    <w:rsid w:val="00A87C03"/>
    <w:rsid w:val="00A968D1"/>
    <w:rsid w:val="00A97278"/>
    <w:rsid w:val="00AA0AC3"/>
    <w:rsid w:val="00AA1F91"/>
    <w:rsid w:val="00AA4250"/>
    <w:rsid w:val="00AA6C74"/>
    <w:rsid w:val="00AB081B"/>
    <w:rsid w:val="00AB198D"/>
    <w:rsid w:val="00AB216A"/>
    <w:rsid w:val="00AB26DB"/>
    <w:rsid w:val="00AB3C61"/>
    <w:rsid w:val="00AB4218"/>
    <w:rsid w:val="00AB586A"/>
    <w:rsid w:val="00AC2237"/>
    <w:rsid w:val="00AC2D9D"/>
    <w:rsid w:val="00AC3BA0"/>
    <w:rsid w:val="00AC55EE"/>
    <w:rsid w:val="00AC5C82"/>
    <w:rsid w:val="00AC6759"/>
    <w:rsid w:val="00AC6CF8"/>
    <w:rsid w:val="00AD1B8C"/>
    <w:rsid w:val="00AD1E7D"/>
    <w:rsid w:val="00AD4F1B"/>
    <w:rsid w:val="00AD6E3B"/>
    <w:rsid w:val="00AD7B9E"/>
    <w:rsid w:val="00AE23F5"/>
    <w:rsid w:val="00AE25DF"/>
    <w:rsid w:val="00AE28C5"/>
    <w:rsid w:val="00AE4598"/>
    <w:rsid w:val="00AE49DC"/>
    <w:rsid w:val="00AE541A"/>
    <w:rsid w:val="00AF07A3"/>
    <w:rsid w:val="00AF0946"/>
    <w:rsid w:val="00AF3B0E"/>
    <w:rsid w:val="00AF4E1E"/>
    <w:rsid w:val="00AF5923"/>
    <w:rsid w:val="00B000B7"/>
    <w:rsid w:val="00B00EDB"/>
    <w:rsid w:val="00B03BC0"/>
    <w:rsid w:val="00B05B6F"/>
    <w:rsid w:val="00B11D3C"/>
    <w:rsid w:val="00B12A6C"/>
    <w:rsid w:val="00B12F81"/>
    <w:rsid w:val="00B15596"/>
    <w:rsid w:val="00B21401"/>
    <w:rsid w:val="00B231C4"/>
    <w:rsid w:val="00B239CD"/>
    <w:rsid w:val="00B24457"/>
    <w:rsid w:val="00B244C9"/>
    <w:rsid w:val="00B26D52"/>
    <w:rsid w:val="00B3180F"/>
    <w:rsid w:val="00B33BC7"/>
    <w:rsid w:val="00B36D4E"/>
    <w:rsid w:val="00B40F9C"/>
    <w:rsid w:val="00B41A29"/>
    <w:rsid w:val="00B41E09"/>
    <w:rsid w:val="00B45216"/>
    <w:rsid w:val="00B47E30"/>
    <w:rsid w:val="00B502B2"/>
    <w:rsid w:val="00B50FA3"/>
    <w:rsid w:val="00B518C6"/>
    <w:rsid w:val="00B53B86"/>
    <w:rsid w:val="00B53D4F"/>
    <w:rsid w:val="00B55F7D"/>
    <w:rsid w:val="00B57AF6"/>
    <w:rsid w:val="00B6033C"/>
    <w:rsid w:val="00B61E96"/>
    <w:rsid w:val="00B62003"/>
    <w:rsid w:val="00B63E47"/>
    <w:rsid w:val="00B65196"/>
    <w:rsid w:val="00B668CE"/>
    <w:rsid w:val="00B67213"/>
    <w:rsid w:val="00B70C64"/>
    <w:rsid w:val="00B71124"/>
    <w:rsid w:val="00B71B69"/>
    <w:rsid w:val="00B72201"/>
    <w:rsid w:val="00B72D84"/>
    <w:rsid w:val="00B758E6"/>
    <w:rsid w:val="00B82E8C"/>
    <w:rsid w:val="00B8542F"/>
    <w:rsid w:val="00B85DDE"/>
    <w:rsid w:val="00B86908"/>
    <w:rsid w:val="00B912CB"/>
    <w:rsid w:val="00B925A6"/>
    <w:rsid w:val="00B92C31"/>
    <w:rsid w:val="00B94F88"/>
    <w:rsid w:val="00BA1935"/>
    <w:rsid w:val="00BA3F65"/>
    <w:rsid w:val="00BA6AE9"/>
    <w:rsid w:val="00BB0D15"/>
    <w:rsid w:val="00BB0E85"/>
    <w:rsid w:val="00BB1316"/>
    <w:rsid w:val="00BB48B9"/>
    <w:rsid w:val="00BB6E1D"/>
    <w:rsid w:val="00BC1218"/>
    <w:rsid w:val="00BC23A0"/>
    <w:rsid w:val="00BC31D9"/>
    <w:rsid w:val="00BD0887"/>
    <w:rsid w:val="00BD178C"/>
    <w:rsid w:val="00BD51B5"/>
    <w:rsid w:val="00BD5908"/>
    <w:rsid w:val="00BD64D0"/>
    <w:rsid w:val="00BE01DA"/>
    <w:rsid w:val="00BE1300"/>
    <w:rsid w:val="00BE235D"/>
    <w:rsid w:val="00BE49CC"/>
    <w:rsid w:val="00BE5127"/>
    <w:rsid w:val="00BF0658"/>
    <w:rsid w:val="00BF2E83"/>
    <w:rsid w:val="00C00AE0"/>
    <w:rsid w:val="00C016E4"/>
    <w:rsid w:val="00C06B6D"/>
    <w:rsid w:val="00C10246"/>
    <w:rsid w:val="00C13924"/>
    <w:rsid w:val="00C14E9F"/>
    <w:rsid w:val="00C15EDC"/>
    <w:rsid w:val="00C20CC7"/>
    <w:rsid w:val="00C22653"/>
    <w:rsid w:val="00C2778E"/>
    <w:rsid w:val="00C324D9"/>
    <w:rsid w:val="00C32EA1"/>
    <w:rsid w:val="00C33261"/>
    <w:rsid w:val="00C34E28"/>
    <w:rsid w:val="00C34F5E"/>
    <w:rsid w:val="00C36B96"/>
    <w:rsid w:val="00C4372B"/>
    <w:rsid w:val="00C44662"/>
    <w:rsid w:val="00C446EB"/>
    <w:rsid w:val="00C4509E"/>
    <w:rsid w:val="00C452CA"/>
    <w:rsid w:val="00C46A1F"/>
    <w:rsid w:val="00C46AB6"/>
    <w:rsid w:val="00C47DBF"/>
    <w:rsid w:val="00C5175A"/>
    <w:rsid w:val="00C53C09"/>
    <w:rsid w:val="00C546A4"/>
    <w:rsid w:val="00C553FE"/>
    <w:rsid w:val="00C55F5C"/>
    <w:rsid w:val="00C5671C"/>
    <w:rsid w:val="00C56E6D"/>
    <w:rsid w:val="00C60722"/>
    <w:rsid w:val="00C6098D"/>
    <w:rsid w:val="00C62987"/>
    <w:rsid w:val="00C67563"/>
    <w:rsid w:val="00C712B6"/>
    <w:rsid w:val="00C72960"/>
    <w:rsid w:val="00C73CDE"/>
    <w:rsid w:val="00C75252"/>
    <w:rsid w:val="00C76DD4"/>
    <w:rsid w:val="00C82204"/>
    <w:rsid w:val="00C82686"/>
    <w:rsid w:val="00C8269D"/>
    <w:rsid w:val="00C8718F"/>
    <w:rsid w:val="00C90F26"/>
    <w:rsid w:val="00C91804"/>
    <w:rsid w:val="00C942AB"/>
    <w:rsid w:val="00C950DA"/>
    <w:rsid w:val="00C95B9F"/>
    <w:rsid w:val="00C95EDA"/>
    <w:rsid w:val="00C95F95"/>
    <w:rsid w:val="00CA209A"/>
    <w:rsid w:val="00CA22B2"/>
    <w:rsid w:val="00CA2EE5"/>
    <w:rsid w:val="00CA3A70"/>
    <w:rsid w:val="00CA489A"/>
    <w:rsid w:val="00CA6109"/>
    <w:rsid w:val="00CA678D"/>
    <w:rsid w:val="00CA7767"/>
    <w:rsid w:val="00CB22D4"/>
    <w:rsid w:val="00CB3E44"/>
    <w:rsid w:val="00CB3F33"/>
    <w:rsid w:val="00CB4B76"/>
    <w:rsid w:val="00CB4BA3"/>
    <w:rsid w:val="00CB5775"/>
    <w:rsid w:val="00CC01D6"/>
    <w:rsid w:val="00CC4428"/>
    <w:rsid w:val="00CC4DF7"/>
    <w:rsid w:val="00CC4E95"/>
    <w:rsid w:val="00CD3C79"/>
    <w:rsid w:val="00CD458D"/>
    <w:rsid w:val="00CD5483"/>
    <w:rsid w:val="00CD5BF5"/>
    <w:rsid w:val="00CD5C0C"/>
    <w:rsid w:val="00CE240C"/>
    <w:rsid w:val="00CE4274"/>
    <w:rsid w:val="00CE49EB"/>
    <w:rsid w:val="00CE4A87"/>
    <w:rsid w:val="00CE4FB4"/>
    <w:rsid w:val="00CE6AB5"/>
    <w:rsid w:val="00CF070F"/>
    <w:rsid w:val="00CF2113"/>
    <w:rsid w:val="00CF3EA4"/>
    <w:rsid w:val="00D005C5"/>
    <w:rsid w:val="00D03BA8"/>
    <w:rsid w:val="00D03E0F"/>
    <w:rsid w:val="00D07E92"/>
    <w:rsid w:val="00D14470"/>
    <w:rsid w:val="00D1448F"/>
    <w:rsid w:val="00D15A80"/>
    <w:rsid w:val="00D1685A"/>
    <w:rsid w:val="00D225B6"/>
    <w:rsid w:val="00D232CB"/>
    <w:rsid w:val="00D25209"/>
    <w:rsid w:val="00D25D4C"/>
    <w:rsid w:val="00D26271"/>
    <w:rsid w:val="00D27961"/>
    <w:rsid w:val="00D27EB8"/>
    <w:rsid w:val="00D34257"/>
    <w:rsid w:val="00D346FC"/>
    <w:rsid w:val="00D40034"/>
    <w:rsid w:val="00D40D55"/>
    <w:rsid w:val="00D42F02"/>
    <w:rsid w:val="00D449C2"/>
    <w:rsid w:val="00D45867"/>
    <w:rsid w:val="00D5116D"/>
    <w:rsid w:val="00D5262C"/>
    <w:rsid w:val="00D57760"/>
    <w:rsid w:val="00D57AB9"/>
    <w:rsid w:val="00D6060F"/>
    <w:rsid w:val="00D61269"/>
    <w:rsid w:val="00D62166"/>
    <w:rsid w:val="00D628A3"/>
    <w:rsid w:val="00D63FF4"/>
    <w:rsid w:val="00D708B7"/>
    <w:rsid w:val="00D7116A"/>
    <w:rsid w:val="00D7116C"/>
    <w:rsid w:val="00D71E26"/>
    <w:rsid w:val="00D71F22"/>
    <w:rsid w:val="00D74953"/>
    <w:rsid w:val="00D82CA6"/>
    <w:rsid w:val="00D840FC"/>
    <w:rsid w:val="00D9023E"/>
    <w:rsid w:val="00D92DEF"/>
    <w:rsid w:val="00D955AC"/>
    <w:rsid w:val="00DA41BE"/>
    <w:rsid w:val="00DA41E1"/>
    <w:rsid w:val="00DA6F9B"/>
    <w:rsid w:val="00DB364E"/>
    <w:rsid w:val="00DB39F4"/>
    <w:rsid w:val="00DB5C0F"/>
    <w:rsid w:val="00DB5FD1"/>
    <w:rsid w:val="00DB69B4"/>
    <w:rsid w:val="00DC1B67"/>
    <w:rsid w:val="00DC34AE"/>
    <w:rsid w:val="00DD3CDD"/>
    <w:rsid w:val="00DD644D"/>
    <w:rsid w:val="00DE03A5"/>
    <w:rsid w:val="00DE4D04"/>
    <w:rsid w:val="00DE6F14"/>
    <w:rsid w:val="00DE7DD5"/>
    <w:rsid w:val="00DF1CFF"/>
    <w:rsid w:val="00DF27E3"/>
    <w:rsid w:val="00DF4236"/>
    <w:rsid w:val="00DF4982"/>
    <w:rsid w:val="00DF5DFE"/>
    <w:rsid w:val="00DF7232"/>
    <w:rsid w:val="00DF76FE"/>
    <w:rsid w:val="00E01A7C"/>
    <w:rsid w:val="00E02E47"/>
    <w:rsid w:val="00E11063"/>
    <w:rsid w:val="00E1262E"/>
    <w:rsid w:val="00E1774E"/>
    <w:rsid w:val="00E30917"/>
    <w:rsid w:val="00E3395B"/>
    <w:rsid w:val="00E359DD"/>
    <w:rsid w:val="00E359DF"/>
    <w:rsid w:val="00E370AF"/>
    <w:rsid w:val="00E43372"/>
    <w:rsid w:val="00E44CBD"/>
    <w:rsid w:val="00E502A7"/>
    <w:rsid w:val="00E52543"/>
    <w:rsid w:val="00E55119"/>
    <w:rsid w:val="00E55751"/>
    <w:rsid w:val="00E56879"/>
    <w:rsid w:val="00E57D84"/>
    <w:rsid w:val="00E61D3F"/>
    <w:rsid w:val="00E636D0"/>
    <w:rsid w:val="00E66636"/>
    <w:rsid w:val="00E70500"/>
    <w:rsid w:val="00E70BF8"/>
    <w:rsid w:val="00E73077"/>
    <w:rsid w:val="00E74895"/>
    <w:rsid w:val="00E755A3"/>
    <w:rsid w:val="00E807F1"/>
    <w:rsid w:val="00E82D43"/>
    <w:rsid w:val="00E834FB"/>
    <w:rsid w:val="00E84773"/>
    <w:rsid w:val="00E848F6"/>
    <w:rsid w:val="00E84C34"/>
    <w:rsid w:val="00E84CC7"/>
    <w:rsid w:val="00E85C91"/>
    <w:rsid w:val="00E8715C"/>
    <w:rsid w:val="00E91803"/>
    <w:rsid w:val="00E91889"/>
    <w:rsid w:val="00E936C4"/>
    <w:rsid w:val="00E939C0"/>
    <w:rsid w:val="00EA11E6"/>
    <w:rsid w:val="00EA474B"/>
    <w:rsid w:val="00EB2003"/>
    <w:rsid w:val="00EB2798"/>
    <w:rsid w:val="00EB2B29"/>
    <w:rsid w:val="00EB5352"/>
    <w:rsid w:val="00EB7009"/>
    <w:rsid w:val="00EC2E93"/>
    <w:rsid w:val="00EC7493"/>
    <w:rsid w:val="00EC7A12"/>
    <w:rsid w:val="00ED4EE4"/>
    <w:rsid w:val="00ED7292"/>
    <w:rsid w:val="00EE0975"/>
    <w:rsid w:val="00EE43EB"/>
    <w:rsid w:val="00EE4C3E"/>
    <w:rsid w:val="00EE4DD1"/>
    <w:rsid w:val="00EE6B11"/>
    <w:rsid w:val="00EF4E84"/>
    <w:rsid w:val="00EF4F9B"/>
    <w:rsid w:val="00EF6E13"/>
    <w:rsid w:val="00EF6E85"/>
    <w:rsid w:val="00F03D32"/>
    <w:rsid w:val="00F04F59"/>
    <w:rsid w:val="00F0545A"/>
    <w:rsid w:val="00F068F1"/>
    <w:rsid w:val="00F07115"/>
    <w:rsid w:val="00F15325"/>
    <w:rsid w:val="00F17FAD"/>
    <w:rsid w:val="00F23729"/>
    <w:rsid w:val="00F240F3"/>
    <w:rsid w:val="00F26CC5"/>
    <w:rsid w:val="00F3091C"/>
    <w:rsid w:val="00F30D4D"/>
    <w:rsid w:val="00F321B2"/>
    <w:rsid w:val="00F32C1E"/>
    <w:rsid w:val="00F3482C"/>
    <w:rsid w:val="00F374C9"/>
    <w:rsid w:val="00F37735"/>
    <w:rsid w:val="00F45635"/>
    <w:rsid w:val="00F4791D"/>
    <w:rsid w:val="00F54BF9"/>
    <w:rsid w:val="00F555AC"/>
    <w:rsid w:val="00F566F0"/>
    <w:rsid w:val="00F7021C"/>
    <w:rsid w:val="00F71232"/>
    <w:rsid w:val="00F827E2"/>
    <w:rsid w:val="00F841CE"/>
    <w:rsid w:val="00F852D3"/>
    <w:rsid w:val="00F85A73"/>
    <w:rsid w:val="00F87A6A"/>
    <w:rsid w:val="00F90A97"/>
    <w:rsid w:val="00F91272"/>
    <w:rsid w:val="00F95C45"/>
    <w:rsid w:val="00F95D16"/>
    <w:rsid w:val="00F96CA1"/>
    <w:rsid w:val="00FA44BE"/>
    <w:rsid w:val="00FA4543"/>
    <w:rsid w:val="00FA49A1"/>
    <w:rsid w:val="00FA563E"/>
    <w:rsid w:val="00FA6035"/>
    <w:rsid w:val="00FA79D8"/>
    <w:rsid w:val="00FB1129"/>
    <w:rsid w:val="00FB1372"/>
    <w:rsid w:val="00FB1A85"/>
    <w:rsid w:val="00FB1C29"/>
    <w:rsid w:val="00FB1DE4"/>
    <w:rsid w:val="00FB2C59"/>
    <w:rsid w:val="00FB324F"/>
    <w:rsid w:val="00FB4686"/>
    <w:rsid w:val="00FB6296"/>
    <w:rsid w:val="00FC03CF"/>
    <w:rsid w:val="00FC4F35"/>
    <w:rsid w:val="00FC799C"/>
    <w:rsid w:val="00FD2619"/>
    <w:rsid w:val="00FD2AB2"/>
    <w:rsid w:val="00FD3135"/>
    <w:rsid w:val="00FD4C63"/>
    <w:rsid w:val="00FD663A"/>
    <w:rsid w:val="00FD75DE"/>
    <w:rsid w:val="00FE0659"/>
    <w:rsid w:val="00FE1BB7"/>
    <w:rsid w:val="00FE7010"/>
    <w:rsid w:val="00FE754F"/>
    <w:rsid w:val="00FF1288"/>
    <w:rsid w:val="00FF35C0"/>
    <w:rsid w:val="00FF4EAD"/>
    <w:rsid w:val="00FF5E6A"/>
    <w:rsid w:val="00FF5E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s-I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8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s-IS" w:eastAsia="is-I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uiPriority="10" w:qFormat="1"/>
    <w:lsdException w:name="Subtitle" w:uiPriority="11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E235D"/>
    <w:pPr>
      <w:spacing w:before="120"/>
    </w:pPr>
    <w:rPr>
      <w:rFonts w:ascii="Arial" w:hAnsi="Arial"/>
      <w:lang w:eastAsia="en-US"/>
    </w:rPr>
  </w:style>
  <w:style w:type="paragraph" w:styleId="Heading1">
    <w:name w:val="heading 1"/>
    <w:basedOn w:val="Normal"/>
    <w:next w:val="Normal"/>
    <w:qFormat/>
    <w:rsid w:val="00203978"/>
    <w:pPr>
      <w:keepNext/>
      <w:spacing w:before="240" w:after="20"/>
      <w:outlineLvl w:val="0"/>
    </w:pPr>
    <w:rPr>
      <w:b/>
      <w:noProof/>
    </w:rPr>
  </w:style>
  <w:style w:type="paragraph" w:styleId="Heading2">
    <w:name w:val="heading 2"/>
    <w:basedOn w:val="Normal"/>
    <w:next w:val="Normal"/>
    <w:qFormat/>
    <w:rsid w:val="004569F3"/>
    <w:pPr>
      <w:keepNext/>
      <w:outlineLvl w:val="1"/>
    </w:pPr>
    <w:rPr>
      <w:b/>
      <w:sz w:val="1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4569F3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rsid w:val="004569F3"/>
    <w:pPr>
      <w:tabs>
        <w:tab w:val="center" w:pos="4153"/>
        <w:tab w:val="right" w:pos="8306"/>
      </w:tabs>
    </w:pPr>
    <w:rPr>
      <w:sz w:val="14"/>
    </w:rPr>
  </w:style>
  <w:style w:type="paragraph" w:styleId="BodyText">
    <w:name w:val="Body Text"/>
    <w:basedOn w:val="Normal"/>
    <w:rsid w:val="004569F3"/>
    <w:pPr>
      <w:spacing w:before="20" w:after="20"/>
    </w:pPr>
    <w:rPr>
      <w:sz w:val="16"/>
    </w:rPr>
  </w:style>
  <w:style w:type="table" w:styleId="TableGrid">
    <w:name w:val="Table Grid"/>
    <w:basedOn w:val="TableNormal"/>
    <w:rsid w:val="004569F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ageNumber">
    <w:name w:val="page number"/>
    <w:basedOn w:val="DefaultParagraphFont"/>
    <w:rsid w:val="004569F3"/>
  </w:style>
  <w:style w:type="paragraph" w:customStyle="1" w:styleId="Vedtextar">
    <w:name w:val="Vedtextar"/>
    <w:basedOn w:val="ListNumber"/>
    <w:autoRedefine/>
    <w:rsid w:val="00AC3BA0"/>
    <w:pPr>
      <w:keepLines/>
      <w:tabs>
        <w:tab w:val="clear" w:pos="720"/>
      </w:tabs>
      <w:spacing w:before="40" w:after="40"/>
      <w:ind w:left="0" w:firstLine="0"/>
      <w:jc w:val="both"/>
    </w:pPr>
    <w:rPr>
      <w:rFonts w:cs="Arial"/>
      <w:sz w:val="16"/>
    </w:rPr>
  </w:style>
  <w:style w:type="paragraph" w:styleId="ListNumber">
    <w:name w:val="List Number"/>
    <w:basedOn w:val="Normal"/>
    <w:rsid w:val="00AC3BA0"/>
    <w:pPr>
      <w:tabs>
        <w:tab w:val="num" w:pos="720"/>
      </w:tabs>
      <w:ind w:left="720" w:hanging="363"/>
    </w:pPr>
  </w:style>
  <w:style w:type="paragraph" w:styleId="BalloonText">
    <w:name w:val="Balloon Text"/>
    <w:basedOn w:val="Normal"/>
    <w:semiHidden/>
    <w:rsid w:val="00CD5C0C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rsid w:val="005F2FF9"/>
    <w:pPr>
      <w:shd w:val="clear" w:color="auto" w:fill="000080"/>
    </w:pPr>
    <w:rPr>
      <w:rFonts w:ascii="Tahoma" w:hAnsi="Tahoma" w:cs="Tahoma"/>
    </w:rPr>
  </w:style>
  <w:style w:type="character" w:styleId="CommentReference">
    <w:name w:val="annotation reference"/>
    <w:basedOn w:val="DefaultParagraphFont"/>
    <w:semiHidden/>
    <w:rsid w:val="00E43372"/>
    <w:rPr>
      <w:sz w:val="16"/>
      <w:szCs w:val="16"/>
    </w:rPr>
  </w:style>
  <w:style w:type="paragraph" w:styleId="CommentText">
    <w:name w:val="annotation text"/>
    <w:basedOn w:val="Normal"/>
    <w:semiHidden/>
    <w:rsid w:val="00E43372"/>
  </w:style>
  <w:style w:type="paragraph" w:styleId="CommentSubject">
    <w:name w:val="annotation subject"/>
    <w:basedOn w:val="CommentText"/>
    <w:next w:val="CommentText"/>
    <w:semiHidden/>
    <w:rsid w:val="00E43372"/>
    <w:rPr>
      <w:b/>
      <w:bCs/>
    </w:rPr>
  </w:style>
  <w:style w:type="paragraph" w:styleId="ListParagraph">
    <w:name w:val="List Paragraph"/>
    <w:basedOn w:val="Normal"/>
    <w:uiPriority w:val="34"/>
    <w:qFormat/>
    <w:rsid w:val="0049008E"/>
    <w:pPr>
      <w:ind w:left="720"/>
      <w:contextualSpacing/>
    </w:pPr>
  </w:style>
  <w:style w:type="character" w:styleId="Emphasis">
    <w:name w:val="Emphasis"/>
    <w:basedOn w:val="DefaultParagraphFont"/>
    <w:qFormat/>
    <w:rsid w:val="001F5C32"/>
    <w:rPr>
      <w:i/>
      <w:iCs/>
    </w:rPr>
  </w:style>
  <w:style w:type="paragraph" w:styleId="Title">
    <w:name w:val="Title"/>
    <w:basedOn w:val="Normal"/>
    <w:next w:val="Normal"/>
    <w:link w:val="TitleChar"/>
    <w:uiPriority w:val="10"/>
    <w:qFormat/>
    <w:rsid w:val="0069642F"/>
    <w:pPr>
      <w:spacing w:before="240"/>
      <w:contextualSpacing/>
      <w:jc w:val="both"/>
    </w:pPr>
    <w:rPr>
      <w:rFonts w:cs="Arial"/>
      <w:b/>
      <w:color w:val="7F7F7F"/>
      <w:kern w:val="28"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10"/>
    <w:rsid w:val="0069642F"/>
    <w:rPr>
      <w:rFonts w:ascii="Arial" w:hAnsi="Arial" w:cs="Arial"/>
      <w:b/>
      <w:color w:val="7F7F7F"/>
      <w:kern w:val="28"/>
      <w:sz w:val="28"/>
      <w:szCs w:val="28"/>
      <w:lang w:eastAsia="en-US"/>
    </w:rPr>
  </w:style>
  <w:style w:type="paragraph" w:styleId="Subtitle">
    <w:name w:val="Subtitle"/>
    <w:basedOn w:val="Normal"/>
    <w:next w:val="Normal"/>
    <w:link w:val="SubtitleChar"/>
    <w:uiPriority w:val="11"/>
    <w:qFormat/>
    <w:rsid w:val="0069642F"/>
    <w:pPr>
      <w:numPr>
        <w:ilvl w:val="1"/>
      </w:numPr>
      <w:spacing w:after="120"/>
      <w:jc w:val="both"/>
    </w:pPr>
    <w:rPr>
      <w:rFonts w:cs="Arial"/>
      <w:iCs/>
      <w:color w:val="7F7F7F"/>
      <w:spacing w:val="5"/>
      <w:sz w:val="16"/>
      <w:szCs w:val="16"/>
    </w:rPr>
  </w:style>
  <w:style w:type="character" w:customStyle="1" w:styleId="SubtitleChar">
    <w:name w:val="Subtitle Char"/>
    <w:basedOn w:val="DefaultParagraphFont"/>
    <w:link w:val="Subtitle"/>
    <w:uiPriority w:val="11"/>
    <w:rsid w:val="0069642F"/>
    <w:rPr>
      <w:rFonts w:ascii="Arial" w:hAnsi="Arial" w:cs="Arial"/>
      <w:iCs/>
      <w:color w:val="7F7F7F"/>
      <w:spacing w:val="5"/>
      <w:sz w:val="16"/>
      <w:szCs w:val="16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69642F"/>
    <w:rPr>
      <w:rFonts w:ascii="Arial" w:hAnsi="Arial"/>
      <w:sz w:val="14"/>
      <w:lang w:eastAsia="en-US"/>
    </w:rPr>
  </w:style>
  <w:style w:type="character" w:styleId="Hyperlink">
    <w:name w:val="Hyperlink"/>
    <w:basedOn w:val="DefaultParagraphFont"/>
    <w:rsid w:val="00EE43EB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is-IS" w:eastAsia="is-I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32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22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www.landsbankinn.is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862296-881C-43DD-A1A3-5D1FEC6845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1038_Umsokn_um_lan_til_godra_verka.dotx</Template>
  <TotalTime>58</TotalTime>
  <Pages>1</Pages>
  <Words>860</Words>
  <Characters>4907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Umsókn um lán til góðra verka (1038)</vt:lpstr>
    </vt:vector>
  </TitlesOfParts>
  <Manager>Lögfræðideild</Manager>
  <Company>Landsbankinn hf.</Company>
  <LinksUpToDate>false</LinksUpToDate>
  <CharactersWithSpaces>5756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Umsókn um lán til góðra verka (1038)</dc:title>
  <dc:subject>Umsókn um lán - Útlán - Allir vinna</dc:subject>
  <dc:creator/>
  <cp:keywords/>
  <dc:description/>
  <cp:lastModifiedBy>Elín Jóna Gunnarsdóttir</cp:lastModifiedBy>
  <cp:revision>54</cp:revision>
  <cp:lastPrinted>2013-10-31T16:52:00Z</cp:lastPrinted>
  <dcterms:created xsi:type="dcterms:W3CDTF">2011-09-02T11:30:00Z</dcterms:created>
  <dcterms:modified xsi:type="dcterms:W3CDTF">2014-01-14T11:23:00Z</dcterms:modified>
</cp:coreProperties>
</file>