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52" w:type="dxa"/>
        <w:tblInd w:w="-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665"/>
        <w:gridCol w:w="1276"/>
        <w:gridCol w:w="3118"/>
        <w:gridCol w:w="2693"/>
      </w:tblGrid>
      <w:tr w:rsidR="00CA74B6" w:rsidRPr="00B445B5" w14:paraId="3F7FEF0E" w14:textId="77777777" w:rsidTr="001611B1">
        <w:tc>
          <w:tcPr>
            <w:tcW w:w="7059" w:type="dxa"/>
            <w:gridSpan w:val="3"/>
            <w:tcBorders>
              <w:bottom w:val="nil"/>
            </w:tcBorders>
          </w:tcPr>
          <w:p w14:paraId="037CB103" w14:textId="77777777" w:rsidR="00CA74B6" w:rsidRPr="00B445B5" w:rsidRDefault="00AD3A8A" w:rsidP="00786A7B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Fullt nafn </w:t>
            </w:r>
            <w:r w:rsidR="005D7495">
              <w:rPr>
                <w:sz w:val="14"/>
                <w:szCs w:val="14"/>
              </w:rPr>
              <w:t>umsækjanda</w:t>
            </w:r>
          </w:p>
        </w:tc>
        <w:tc>
          <w:tcPr>
            <w:tcW w:w="2693" w:type="dxa"/>
            <w:tcBorders>
              <w:bottom w:val="nil"/>
            </w:tcBorders>
          </w:tcPr>
          <w:p w14:paraId="619F8360" w14:textId="77777777" w:rsidR="00CA74B6" w:rsidRPr="00B445B5" w:rsidRDefault="00CA74B6" w:rsidP="00786A7B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 xml:space="preserve">Kennitala </w:t>
            </w:r>
            <w:r w:rsidR="005D7495">
              <w:rPr>
                <w:sz w:val="14"/>
                <w:szCs w:val="14"/>
              </w:rPr>
              <w:t>umsækjanda</w:t>
            </w:r>
          </w:p>
        </w:tc>
      </w:tr>
      <w:tr w:rsidR="00AD3A8A" w:rsidRPr="00133C4A" w14:paraId="3EF2BE73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059" w:type="dxa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A02B9F0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VidskiptavNafn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5A3FB76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VidskiptavKennit"/>
                  <w:enabled/>
                  <w:calcOnExit/>
                  <w:textInput>
                    <w:type w:val="number"/>
                    <w:maxLength w:val="11"/>
                    <w:format w:val="0#####-####"/>
                  </w:textInput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</w:tr>
      <w:tr w:rsidR="00AD3A8A" w:rsidRPr="00B445B5" w14:paraId="2AAA455E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65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018120CA" w14:textId="77777777" w:rsidR="00AD3A8A" w:rsidRPr="00B445B5" w:rsidRDefault="00AD3A8A" w:rsidP="000E45E6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>Lögheimili</w:t>
            </w:r>
          </w:p>
        </w:tc>
        <w:tc>
          <w:tcPr>
            <w:tcW w:w="1276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51D3A525" w14:textId="77777777" w:rsidR="00AD3A8A" w:rsidRPr="00B445B5" w:rsidRDefault="00AD3A8A" w:rsidP="000E45E6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>Póstnúmer</w:t>
            </w:r>
          </w:p>
        </w:tc>
        <w:tc>
          <w:tcPr>
            <w:tcW w:w="3118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3F736C63" w14:textId="77777777" w:rsidR="00AD3A8A" w:rsidRPr="00B445B5" w:rsidRDefault="00AD3A8A" w:rsidP="000E45E6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>Staður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4A11DF24" w14:textId="77777777" w:rsidR="00AD3A8A" w:rsidRPr="00B445B5" w:rsidRDefault="007D7D12" w:rsidP="000E45E6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Land</w:t>
            </w:r>
          </w:p>
        </w:tc>
      </w:tr>
      <w:tr w:rsidR="00AD3A8A" w:rsidRPr="00133C4A" w14:paraId="607D9542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65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133E018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LogHeimili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E28D45C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LogPnr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tc>
          <w:tcPr>
            <w:tcW w:w="3118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F678685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LogStadur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1A05F86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Heimasimi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</w:tr>
      <w:tr w:rsidR="00AD3A8A" w:rsidRPr="00B445B5" w14:paraId="24CF4361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65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4CD3EF4D" w14:textId="77777777" w:rsidR="00AD3A8A" w:rsidRPr="00B445B5" w:rsidRDefault="00AD3A8A" w:rsidP="000E45E6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>Aðsetur (ef annað en lögheimili)</w:t>
            </w:r>
          </w:p>
        </w:tc>
        <w:tc>
          <w:tcPr>
            <w:tcW w:w="1276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79902D25" w14:textId="77777777" w:rsidR="00AD3A8A" w:rsidRPr="00B445B5" w:rsidRDefault="00AD3A8A" w:rsidP="000E45E6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>Póstnúmer</w:t>
            </w:r>
          </w:p>
        </w:tc>
        <w:tc>
          <w:tcPr>
            <w:tcW w:w="3118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B20CBEB" w14:textId="77777777" w:rsidR="00AD3A8A" w:rsidRPr="00B445B5" w:rsidRDefault="00AD3A8A" w:rsidP="000E45E6">
            <w:pPr>
              <w:ind w:left="-57" w:right="-57"/>
              <w:rPr>
                <w:sz w:val="14"/>
                <w:szCs w:val="14"/>
              </w:rPr>
            </w:pPr>
            <w:r w:rsidRPr="00B445B5">
              <w:rPr>
                <w:sz w:val="14"/>
                <w:szCs w:val="14"/>
              </w:rPr>
              <w:t>Staður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43BCA5E" w14:textId="77777777" w:rsidR="00AD3A8A" w:rsidRPr="00B445B5" w:rsidRDefault="007D7D12" w:rsidP="000E45E6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Land</w:t>
            </w:r>
          </w:p>
        </w:tc>
      </w:tr>
      <w:tr w:rsidR="00AD3A8A" w:rsidRPr="00133C4A" w14:paraId="0291B17A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65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E58A1CD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AdseturHeimili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9440CD6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AdseturPnr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tc>
          <w:tcPr>
            <w:tcW w:w="3118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2AD6600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AdseturStadur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  <w:bookmarkStart w:id="0" w:name="GSM"/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12EFC4C" w14:textId="77777777" w:rsidR="00AD3A8A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GSM"/>
                  <w:enabled/>
                  <w:calcOnExit/>
                  <w:textInput/>
                </w:ffData>
              </w:fldChar>
            </w:r>
            <w:r w:rsidR="00AD3A8A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 w:rsidR="00AD3A8A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  <w:bookmarkEnd w:id="0"/>
          </w:p>
        </w:tc>
      </w:tr>
      <w:tr w:rsidR="004D3A4D" w:rsidRPr="00B445B5" w14:paraId="63FFDA6D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65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A523BD6" w14:textId="77777777" w:rsidR="004D3A4D" w:rsidRPr="00FB5827" w:rsidRDefault="00FB5827" w:rsidP="000E45E6">
            <w:pPr>
              <w:ind w:left="-57" w:right="-57"/>
              <w:rPr>
                <w:sz w:val="14"/>
              </w:rPr>
            </w:pPr>
            <w:r w:rsidRPr="00FB5827">
              <w:rPr>
                <w:sz w:val="14"/>
                <w:szCs w:val="14"/>
              </w:rPr>
              <w:t>Ríkisfang</w:t>
            </w:r>
          </w:p>
        </w:tc>
        <w:tc>
          <w:tcPr>
            <w:tcW w:w="4394" w:type="dxa"/>
            <w:gridSpan w:val="2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FCE4DA8" w14:textId="77777777" w:rsidR="004D3A4D" w:rsidRPr="00B445B5" w:rsidRDefault="004D3A4D" w:rsidP="000E45E6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Netfang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1885E71C" w14:textId="77777777" w:rsidR="004D3A4D" w:rsidRPr="00B445B5" w:rsidRDefault="007D7D12" w:rsidP="000E45E6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Símanúmer / GSM</w:t>
            </w:r>
          </w:p>
        </w:tc>
      </w:tr>
      <w:tr w:rsidR="004D3A4D" w:rsidRPr="00133C4A" w14:paraId="41016ED2" w14:textId="77777777" w:rsidTr="001611B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65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96B6119" w14:textId="77777777" w:rsidR="004D3A4D" w:rsidRPr="00FB5827" w:rsidRDefault="00D126C1" w:rsidP="000A2330">
            <w:pPr>
              <w:spacing w:before="60"/>
              <w:ind w:left="-57" w:right="-57"/>
              <w:rPr>
                <w:szCs w:val="18"/>
              </w:rPr>
            </w:pPr>
            <w:r w:rsidRPr="00FB5827">
              <w:rPr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="004D3A4D" w:rsidRPr="00FB5827">
              <w:rPr>
                <w:szCs w:val="18"/>
              </w:rPr>
              <w:instrText xml:space="preserve"> FORMTEXT </w:instrText>
            </w:r>
            <w:r w:rsidRPr="00FB5827">
              <w:rPr>
                <w:szCs w:val="18"/>
              </w:rPr>
            </w:r>
            <w:r w:rsidRPr="00FB5827">
              <w:rPr>
                <w:szCs w:val="18"/>
              </w:rPr>
              <w:fldChar w:fldCharType="separate"/>
            </w:r>
            <w:r w:rsidR="004D3A4D" w:rsidRPr="00FB5827">
              <w:rPr>
                <w:noProof/>
                <w:szCs w:val="18"/>
              </w:rPr>
              <w:t> </w:t>
            </w:r>
            <w:r w:rsidR="004D3A4D" w:rsidRPr="00FB5827">
              <w:rPr>
                <w:noProof/>
                <w:szCs w:val="18"/>
              </w:rPr>
              <w:t> </w:t>
            </w:r>
            <w:r w:rsidR="004D3A4D" w:rsidRPr="00FB5827">
              <w:rPr>
                <w:noProof/>
                <w:szCs w:val="18"/>
              </w:rPr>
              <w:t> </w:t>
            </w:r>
            <w:r w:rsidR="004D3A4D" w:rsidRPr="00FB5827">
              <w:rPr>
                <w:noProof/>
                <w:szCs w:val="18"/>
              </w:rPr>
              <w:t> </w:t>
            </w:r>
            <w:r w:rsidR="004D3A4D" w:rsidRPr="00FB5827">
              <w:rPr>
                <w:noProof/>
                <w:szCs w:val="18"/>
              </w:rPr>
              <w:t> </w:t>
            </w:r>
            <w:r w:rsidRPr="00FB5827">
              <w:rPr>
                <w:szCs w:val="18"/>
              </w:rPr>
              <w:fldChar w:fldCharType="end"/>
            </w:r>
            <w:bookmarkEnd w:id="1"/>
          </w:p>
        </w:tc>
        <w:bookmarkStart w:id="2" w:name="Netfang"/>
        <w:tc>
          <w:tcPr>
            <w:tcW w:w="4394" w:type="dxa"/>
            <w:gridSpan w:val="2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778E7FA" w14:textId="77777777" w:rsidR="004D3A4D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Netfang"/>
                  <w:enabled/>
                  <w:calcOnExit/>
                  <w:textInput/>
                </w:ffData>
              </w:fldChar>
            </w:r>
            <w:r w:rsidR="004D3A4D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  <w:bookmarkEnd w:id="2"/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68513D" w14:textId="77777777" w:rsidR="004D3A4D" w:rsidRPr="00133C4A" w:rsidRDefault="00D126C1" w:rsidP="000A2330">
            <w:pPr>
              <w:spacing w:before="60"/>
              <w:ind w:left="-57" w:right="-57"/>
              <w:rPr>
                <w:szCs w:val="18"/>
              </w:rPr>
            </w:pPr>
            <w:r>
              <w:rPr>
                <w:szCs w:val="18"/>
              </w:rPr>
              <w:fldChar w:fldCharType="begin">
                <w:ffData>
                  <w:name w:val="Skraningarland"/>
                  <w:enabled/>
                  <w:calcOnExit/>
                  <w:textInput/>
                </w:ffData>
              </w:fldChar>
            </w:r>
            <w:r w:rsidR="004D3A4D">
              <w:rPr>
                <w:szCs w:val="18"/>
              </w:rPr>
              <w:instrText xml:space="preserve"> FORMTEXT </w:instrText>
            </w:r>
            <w:r>
              <w:rPr>
                <w:szCs w:val="18"/>
              </w:rPr>
            </w:r>
            <w:r>
              <w:rPr>
                <w:szCs w:val="18"/>
              </w:rPr>
              <w:fldChar w:fldCharType="separate"/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 w:rsidR="004D3A4D">
              <w:rPr>
                <w:noProof/>
                <w:szCs w:val="18"/>
              </w:rPr>
              <w:t> </w:t>
            </w:r>
            <w:r>
              <w:rPr>
                <w:szCs w:val="18"/>
              </w:rPr>
              <w:fldChar w:fldCharType="end"/>
            </w:r>
          </w:p>
        </w:tc>
      </w:tr>
    </w:tbl>
    <w:p w14:paraId="6F054A13" w14:textId="77777777" w:rsidR="009B5A15" w:rsidRDefault="009B5A15" w:rsidP="004D3A4D">
      <w:pPr>
        <w:rPr>
          <w:szCs w:val="16"/>
        </w:rPr>
      </w:pPr>
    </w:p>
    <w:p w14:paraId="38F7A84C" w14:textId="77777777" w:rsidR="00365AF7" w:rsidRDefault="005D7495" w:rsidP="004D3A4D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Umsækjandi </w:t>
      </w:r>
      <w:r w:rsidR="00365AF7" w:rsidRPr="000D5A76">
        <w:rPr>
          <w:b/>
          <w:sz w:val="16"/>
          <w:szCs w:val="16"/>
        </w:rPr>
        <w:t>óskar hér með eftir útgreiðslu lífeyris</w:t>
      </w:r>
      <w:r w:rsidR="00286B58">
        <w:rPr>
          <w:b/>
          <w:sz w:val="16"/>
          <w:szCs w:val="16"/>
        </w:rPr>
        <w:t>sparnaðar í séreign</w:t>
      </w:r>
      <w:r w:rsidR="009D767E" w:rsidRPr="000D5A76">
        <w:rPr>
          <w:b/>
          <w:sz w:val="16"/>
          <w:szCs w:val="16"/>
        </w:rPr>
        <w:t xml:space="preserve"> </w:t>
      </w:r>
      <w:r w:rsidR="00365AF7" w:rsidRPr="000D5A76">
        <w:rPr>
          <w:b/>
          <w:sz w:val="16"/>
          <w:szCs w:val="16"/>
        </w:rPr>
        <w:t xml:space="preserve">samkvæmt </w:t>
      </w:r>
      <w:proofErr w:type="spellStart"/>
      <w:r w:rsidR="00365AF7" w:rsidRPr="000D5A76">
        <w:rPr>
          <w:b/>
          <w:sz w:val="16"/>
          <w:szCs w:val="16"/>
        </w:rPr>
        <w:t>neðangreindu</w:t>
      </w:r>
      <w:proofErr w:type="spellEnd"/>
      <w:r w:rsidR="00365AF7" w:rsidRPr="000D5A76">
        <w:rPr>
          <w:b/>
          <w:sz w:val="16"/>
          <w:szCs w:val="16"/>
        </w:rPr>
        <w:t>:</w:t>
      </w:r>
    </w:p>
    <w:p w14:paraId="10004CF2" w14:textId="77777777" w:rsidR="001D0FAC" w:rsidRDefault="001D0FAC" w:rsidP="004D3A4D">
      <w:pPr>
        <w:rPr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357"/>
        <w:gridCol w:w="331"/>
        <w:gridCol w:w="580"/>
        <w:gridCol w:w="567"/>
        <w:gridCol w:w="2239"/>
        <w:gridCol w:w="884"/>
        <w:gridCol w:w="265"/>
        <w:gridCol w:w="1856"/>
      </w:tblGrid>
      <w:tr w:rsidR="001D0FAC" w:rsidRPr="009558DA" w14:paraId="1335475C" w14:textId="77777777" w:rsidTr="008A57E7">
        <w:tc>
          <w:tcPr>
            <w:tcW w:w="1668" w:type="dxa"/>
          </w:tcPr>
          <w:p w14:paraId="76949183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 w:rsidRPr="002338EF">
              <w:rPr>
                <w:b/>
                <w:sz w:val="16"/>
                <w:szCs w:val="16"/>
              </w:rPr>
              <w:t>Greiðslur úr</w:t>
            </w:r>
            <w:r w:rsidRPr="005A0CED">
              <w:rPr>
                <w:b/>
                <w:sz w:val="16"/>
                <w:szCs w:val="16"/>
                <w:vertAlign w:val="superscript"/>
              </w:rPr>
              <w:t>1)</w:t>
            </w:r>
            <w:r w:rsidRPr="002338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079" w:type="dxa"/>
            <w:gridSpan w:val="8"/>
          </w:tcPr>
          <w:p w14:paraId="3C9F583C" w14:textId="1AC74A5B" w:rsidR="001D0FAC" w:rsidRDefault="00D126C1" w:rsidP="0002716C">
            <w:pPr>
              <w:tabs>
                <w:tab w:val="left" w:pos="1701"/>
                <w:tab w:val="left" w:pos="198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9F7A92">
              <w:rPr>
                <w:sz w:val="16"/>
                <w:szCs w:val="16"/>
              </w:rPr>
              <w:t xml:space="preserve">  Íslenska lífeyrissjóðnum</w:t>
            </w:r>
            <w:r w:rsidR="00127148">
              <w:rPr>
                <w:sz w:val="16"/>
                <w:szCs w:val="16"/>
              </w:rPr>
              <w:tab/>
            </w:r>
            <w:r w:rsidR="00127148">
              <w:rPr>
                <w:sz w:val="16"/>
                <w:szCs w:val="16"/>
              </w:rPr>
              <w:tab/>
            </w:r>
            <w:r w:rsidR="00127148">
              <w:rPr>
                <w:sz w:val="16"/>
                <w:szCs w:val="16"/>
              </w:rPr>
              <w:tab/>
            </w:r>
            <w:r w:rsidRPr="00C75953">
              <w:rPr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537CC">
              <w:rPr>
                <w:sz w:val="16"/>
                <w:szCs w:val="16"/>
              </w:rPr>
              <w:t xml:space="preserve">  </w:t>
            </w:r>
            <w:r w:rsidR="00545280" w:rsidRPr="00545280">
              <w:rPr>
                <w:sz w:val="16"/>
                <w:szCs w:val="16"/>
              </w:rPr>
              <w:t>Lífeyrissparnaður – Erlend verðbréf</w:t>
            </w:r>
          </w:p>
          <w:p w14:paraId="4808C333" w14:textId="4CBD0098" w:rsidR="001D0FAC" w:rsidRPr="009558DA" w:rsidRDefault="00D126C1" w:rsidP="0002716C">
            <w:pPr>
              <w:tabs>
                <w:tab w:val="left" w:pos="1701"/>
                <w:tab w:val="left" w:pos="198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 Lífeyrisbók</w:t>
            </w:r>
            <w:r w:rsidR="00701801">
              <w:rPr>
                <w:sz w:val="16"/>
                <w:szCs w:val="16"/>
              </w:rPr>
              <w:t xml:space="preserve"> Landsbankans</w:t>
            </w:r>
            <w:r w:rsidR="00127148">
              <w:rPr>
                <w:sz w:val="16"/>
                <w:szCs w:val="16"/>
              </w:rPr>
              <w:tab/>
            </w:r>
            <w:r w:rsidR="004A02E2">
              <w:rPr>
                <w:sz w:val="16"/>
                <w:szCs w:val="16"/>
              </w:rPr>
              <w:tab/>
            </w:r>
            <w:r w:rsidRPr="00C75953">
              <w:rPr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537CC">
              <w:rPr>
                <w:sz w:val="16"/>
                <w:szCs w:val="16"/>
              </w:rPr>
              <w:t xml:space="preserve">  </w:t>
            </w:r>
            <w:r w:rsidR="009F7A92">
              <w:rPr>
                <w:sz w:val="16"/>
                <w:szCs w:val="16"/>
              </w:rPr>
              <w:t>Lífeyrissjóði</w:t>
            </w:r>
            <w:r w:rsidR="001D0FAC">
              <w:rPr>
                <w:sz w:val="16"/>
                <w:szCs w:val="16"/>
              </w:rPr>
              <w:t xml:space="preserve"> Tannlæknafélags Íslands</w:t>
            </w:r>
          </w:p>
        </w:tc>
      </w:tr>
      <w:tr w:rsidR="001D0FAC" w:rsidRPr="005A0CED" w14:paraId="3CA4C0AB" w14:textId="77777777" w:rsidTr="008A57E7">
        <w:trPr>
          <w:trHeight w:val="61"/>
        </w:trPr>
        <w:tc>
          <w:tcPr>
            <w:tcW w:w="1668" w:type="dxa"/>
          </w:tcPr>
          <w:p w14:paraId="7DFF4100" w14:textId="47C04371" w:rsidR="001D0FAC" w:rsidRPr="005A0CED" w:rsidRDefault="00127148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</w:p>
        </w:tc>
        <w:tc>
          <w:tcPr>
            <w:tcW w:w="8079" w:type="dxa"/>
            <w:gridSpan w:val="8"/>
          </w:tcPr>
          <w:p w14:paraId="446DA020" w14:textId="66931ABC" w:rsidR="001D0FAC" w:rsidRPr="005A0CED" w:rsidRDefault="001D0FAC" w:rsidP="0002716C">
            <w:pPr>
              <w:tabs>
                <w:tab w:val="left" w:pos="1701"/>
                <w:tab w:val="left" w:pos="1985"/>
              </w:tabs>
              <w:spacing w:before="60" w:after="60"/>
              <w:ind w:left="-57" w:right="-57" w:hanging="142"/>
              <w:rPr>
                <w:sz w:val="16"/>
                <w:szCs w:val="16"/>
              </w:rPr>
            </w:pPr>
            <w:r w:rsidRPr="005A0CED">
              <w:rPr>
                <w:rFonts w:cs="Arial"/>
                <w:sz w:val="14"/>
                <w:szCs w:val="14"/>
                <w:vertAlign w:val="superscript"/>
              </w:rPr>
              <w:t>1)</w:t>
            </w:r>
            <w:r>
              <w:rPr>
                <w:rFonts w:cs="Arial"/>
                <w:sz w:val="14"/>
                <w:szCs w:val="14"/>
                <w:vertAlign w:val="superscript"/>
              </w:rPr>
              <w:tab/>
            </w:r>
            <w:r w:rsidRPr="005A0CED">
              <w:rPr>
                <w:rFonts w:cs="Arial"/>
                <w:sz w:val="14"/>
                <w:szCs w:val="14"/>
              </w:rPr>
              <w:t xml:space="preserve">Ef sótt er um </w:t>
            </w:r>
            <w:r w:rsidR="00167904">
              <w:rPr>
                <w:rFonts w:cs="Arial"/>
                <w:sz w:val="14"/>
                <w:szCs w:val="14"/>
              </w:rPr>
              <w:t>út</w:t>
            </w:r>
            <w:r w:rsidR="00701801">
              <w:rPr>
                <w:rFonts w:cs="Arial"/>
                <w:sz w:val="14"/>
                <w:szCs w:val="14"/>
              </w:rPr>
              <w:t xml:space="preserve">greiðslur úr fleiri en </w:t>
            </w:r>
            <w:r w:rsidR="00FB5827">
              <w:rPr>
                <w:rFonts w:cs="Arial"/>
                <w:sz w:val="14"/>
                <w:szCs w:val="14"/>
              </w:rPr>
              <w:t xml:space="preserve">einu formi </w:t>
            </w:r>
            <w:r w:rsidR="00701801">
              <w:rPr>
                <w:rFonts w:cs="Arial"/>
                <w:sz w:val="14"/>
                <w:szCs w:val="14"/>
              </w:rPr>
              <w:t xml:space="preserve">lífeyrissparnaðar </w:t>
            </w:r>
            <w:r w:rsidRPr="005A0CED">
              <w:rPr>
                <w:rFonts w:cs="Arial"/>
                <w:sz w:val="14"/>
                <w:szCs w:val="14"/>
              </w:rPr>
              <w:t xml:space="preserve">þarf að fylla út </w:t>
            </w:r>
            <w:r w:rsidR="002E2D56">
              <w:rPr>
                <w:rFonts w:cs="Arial"/>
                <w:sz w:val="14"/>
                <w:szCs w:val="14"/>
              </w:rPr>
              <w:t xml:space="preserve">umsókn vegna </w:t>
            </w:r>
            <w:r w:rsidR="001C21F5">
              <w:rPr>
                <w:rFonts w:cs="Arial"/>
                <w:sz w:val="14"/>
                <w:szCs w:val="14"/>
              </w:rPr>
              <w:t>h</w:t>
            </w:r>
            <w:r w:rsidR="00FB5827">
              <w:rPr>
                <w:rFonts w:cs="Arial"/>
                <w:sz w:val="14"/>
                <w:szCs w:val="14"/>
              </w:rPr>
              <w:t>vers forms fyrir sig.</w:t>
            </w:r>
          </w:p>
        </w:tc>
      </w:tr>
      <w:tr w:rsidR="005D7495" w:rsidRPr="009558DA" w14:paraId="41AB01F3" w14:textId="77777777" w:rsidTr="008A57E7">
        <w:trPr>
          <w:trHeight w:val="51"/>
        </w:trPr>
        <w:tc>
          <w:tcPr>
            <w:tcW w:w="1668" w:type="dxa"/>
          </w:tcPr>
          <w:p w14:paraId="6704E46E" w14:textId="77777777" w:rsidR="0009515F" w:rsidRDefault="0009515F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1780402F" w14:textId="77777777" w:rsidR="005D7495" w:rsidRPr="002338EF" w:rsidRDefault="005D7495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 w:rsidRPr="002338EF">
              <w:rPr>
                <w:b/>
                <w:sz w:val="16"/>
                <w:szCs w:val="16"/>
              </w:rPr>
              <w:t>Greiðslur vegna:</w:t>
            </w:r>
          </w:p>
        </w:tc>
        <w:tc>
          <w:tcPr>
            <w:tcW w:w="8079" w:type="dxa"/>
            <w:gridSpan w:val="8"/>
          </w:tcPr>
          <w:p w14:paraId="41BC2B4C" w14:textId="77777777" w:rsidR="0009515F" w:rsidRDefault="0009515F" w:rsidP="0002716C">
            <w:pPr>
              <w:tabs>
                <w:tab w:val="left" w:pos="1701"/>
                <w:tab w:val="left" w:pos="198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2E2AF94E" w14:textId="3BFA2C64" w:rsidR="005D7495" w:rsidRPr="009558DA" w:rsidRDefault="00D126C1" w:rsidP="0002716C">
            <w:pPr>
              <w:tabs>
                <w:tab w:val="left" w:pos="1701"/>
                <w:tab w:val="left" w:pos="198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495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5D7495">
              <w:rPr>
                <w:sz w:val="16"/>
                <w:szCs w:val="16"/>
              </w:rPr>
              <w:t xml:space="preserve">  </w:t>
            </w:r>
            <w:r w:rsidR="005D7495" w:rsidRPr="00C75953">
              <w:rPr>
                <w:sz w:val="16"/>
                <w:szCs w:val="16"/>
              </w:rPr>
              <w:t>Aldurs</w:t>
            </w:r>
            <w:r w:rsidR="005D7495">
              <w:rPr>
                <w:sz w:val="16"/>
                <w:szCs w:val="16"/>
              </w:rPr>
              <w:t xml:space="preserve">         </w:t>
            </w:r>
            <w:r w:rsidRPr="00C75953">
              <w:rPr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495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5D7495" w:rsidRPr="00C75953">
              <w:rPr>
                <w:sz w:val="16"/>
                <w:szCs w:val="16"/>
              </w:rPr>
              <w:t xml:space="preserve"> Örorku</w:t>
            </w:r>
            <w:r w:rsidR="005D7495">
              <w:rPr>
                <w:sz w:val="16"/>
                <w:szCs w:val="16"/>
              </w:rPr>
              <w:t xml:space="preserve"> </w:t>
            </w:r>
            <w:r w:rsidR="005D7495">
              <w:rPr>
                <w:sz w:val="16"/>
                <w:szCs w:val="16"/>
                <w:vertAlign w:val="superscript"/>
              </w:rPr>
              <w:t>2</w:t>
            </w:r>
            <w:r w:rsidR="005D7495" w:rsidRPr="00C75953">
              <w:rPr>
                <w:sz w:val="16"/>
                <w:szCs w:val="16"/>
                <w:vertAlign w:val="superscript"/>
              </w:rPr>
              <w:t>)</w:t>
            </w:r>
            <w:r w:rsidR="005D7495" w:rsidRPr="00C75953">
              <w:rPr>
                <w:sz w:val="16"/>
                <w:szCs w:val="16"/>
              </w:rPr>
              <w:t xml:space="preserve"> </w:t>
            </w:r>
            <w:r w:rsidR="005D7495" w:rsidRPr="00C75953">
              <w:rPr>
                <w:sz w:val="16"/>
                <w:szCs w:val="16"/>
              </w:rPr>
              <w:tab/>
            </w:r>
            <w:r w:rsidR="005D7495">
              <w:rPr>
                <w:sz w:val="16"/>
                <w:szCs w:val="16"/>
              </w:rPr>
              <w:t xml:space="preserve">    </w:t>
            </w:r>
            <w:r w:rsidRPr="00C75953">
              <w:rPr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495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5D7495">
              <w:rPr>
                <w:sz w:val="16"/>
                <w:szCs w:val="16"/>
              </w:rPr>
              <w:t xml:space="preserve"> Andlát</w:t>
            </w:r>
            <w:r w:rsidR="009F7A92">
              <w:rPr>
                <w:sz w:val="16"/>
                <w:szCs w:val="16"/>
              </w:rPr>
              <w:t>s</w:t>
            </w:r>
            <w:r w:rsidR="005D7495" w:rsidRPr="00C75953">
              <w:rPr>
                <w:sz w:val="16"/>
                <w:szCs w:val="16"/>
              </w:rPr>
              <w:t xml:space="preserve"> </w:t>
            </w:r>
            <w:r w:rsidR="005D7495">
              <w:rPr>
                <w:sz w:val="16"/>
                <w:szCs w:val="16"/>
                <w:vertAlign w:val="superscript"/>
              </w:rPr>
              <w:t>3</w:t>
            </w:r>
            <w:r w:rsidR="005D7495" w:rsidRPr="00C75953">
              <w:rPr>
                <w:sz w:val="16"/>
                <w:szCs w:val="16"/>
                <w:vertAlign w:val="superscript"/>
              </w:rPr>
              <w:t>)</w:t>
            </w:r>
            <w:r w:rsidR="000E3A52">
              <w:rPr>
                <w:sz w:val="16"/>
                <w:szCs w:val="16"/>
                <w:vertAlign w:val="superscript"/>
              </w:rPr>
              <w:t xml:space="preserve">        </w:t>
            </w:r>
          </w:p>
        </w:tc>
      </w:tr>
      <w:tr w:rsidR="005D7495" w:rsidRPr="009558DA" w14:paraId="3AA6DA6C" w14:textId="77777777" w:rsidTr="008A57E7">
        <w:tc>
          <w:tcPr>
            <w:tcW w:w="1668" w:type="dxa"/>
          </w:tcPr>
          <w:p w14:paraId="58768E3C" w14:textId="77777777" w:rsidR="005D7495" w:rsidRPr="002338EF" w:rsidRDefault="005D7495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8079" w:type="dxa"/>
            <w:gridSpan w:val="8"/>
          </w:tcPr>
          <w:p w14:paraId="573B6E29" w14:textId="1D056203" w:rsidR="005D7495" w:rsidRPr="00445264" w:rsidRDefault="005D7495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85" w:right="-57" w:hanging="142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  <w:vertAlign w:val="superscript"/>
              </w:rPr>
              <w:t>2</w:t>
            </w:r>
            <w:r w:rsidRPr="003A0F41">
              <w:rPr>
                <w:rFonts w:cs="Arial"/>
                <w:sz w:val="14"/>
                <w:szCs w:val="14"/>
                <w:vertAlign w:val="superscript"/>
              </w:rPr>
              <w:t>)</w:t>
            </w:r>
            <w:r w:rsidR="00F364C6">
              <w:rPr>
                <w:rFonts w:cs="Arial"/>
                <w:sz w:val="14"/>
                <w:szCs w:val="14"/>
                <w:vertAlign w:val="superscript"/>
              </w:rPr>
              <w:tab/>
            </w:r>
            <w:r w:rsidR="007D7D12">
              <w:rPr>
                <w:rFonts w:cs="Arial"/>
                <w:sz w:val="14"/>
                <w:szCs w:val="14"/>
              </w:rPr>
              <w:t xml:space="preserve">Ef sótt er um útgreiðslu vegna </w:t>
            </w:r>
            <w:r>
              <w:rPr>
                <w:rFonts w:cs="Arial"/>
                <w:sz w:val="14"/>
                <w:szCs w:val="14"/>
              </w:rPr>
              <w:t>örorku þarf að skila inn afriti af örorkuskírteini frá Tryggingastofnun.</w:t>
            </w:r>
          </w:p>
          <w:p w14:paraId="382E326A" w14:textId="77777777" w:rsidR="00C649CA" w:rsidRDefault="005D7495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85" w:right="-57" w:hanging="142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  <w:vertAlign w:val="superscript"/>
              </w:rPr>
              <w:t>3</w:t>
            </w:r>
            <w:r w:rsidRPr="003A0F41">
              <w:rPr>
                <w:rFonts w:cs="Arial"/>
                <w:sz w:val="14"/>
                <w:szCs w:val="14"/>
                <w:vertAlign w:val="superscript"/>
              </w:rPr>
              <w:t>)</w:t>
            </w:r>
            <w:r w:rsidR="00F364C6">
              <w:rPr>
                <w:rFonts w:cs="Arial"/>
                <w:sz w:val="14"/>
                <w:szCs w:val="14"/>
              </w:rPr>
              <w:tab/>
            </w:r>
            <w:r>
              <w:rPr>
                <w:rFonts w:cs="Arial"/>
                <w:sz w:val="14"/>
                <w:szCs w:val="14"/>
              </w:rPr>
              <w:t xml:space="preserve">Við andlát </w:t>
            </w:r>
            <w:r w:rsidR="007D7D12">
              <w:rPr>
                <w:rFonts w:cs="Arial"/>
                <w:sz w:val="14"/>
                <w:szCs w:val="14"/>
              </w:rPr>
              <w:t xml:space="preserve">kemur séreign hins látna í </w:t>
            </w:r>
            <w:r w:rsidRPr="003A0F41">
              <w:rPr>
                <w:rFonts w:cs="Arial"/>
                <w:sz w:val="14"/>
                <w:szCs w:val="14"/>
              </w:rPr>
              <w:t>hlut erfingja hans og skiptist milli þeirra eft</w:t>
            </w:r>
            <w:r w:rsidR="007D7D12">
              <w:rPr>
                <w:rFonts w:cs="Arial"/>
                <w:sz w:val="14"/>
                <w:szCs w:val="14"/>
              </w:rPr>
              <w:t>ir reglum erfðalaga</w:t>
            </w:r>
            <w:r w:rsidRPr="003A0F41">
              <w:rPr>
                <w:rFonts w:cs="Arial"/>
                <w:sz w:val="14"/>
                <w:szCs w:val="14"/>
              </w:rPr>
              <w:t>.</w:t>
            </w:r>
          </w:p>
          <w:p w14:paraId="1AB55C69" w14:textId="464EC7C0" w:rsidR="00E11E79" w:rsidRDefault="00E11E79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85" w:right="-57" w:hanging="142"/>
              <w:rPr>
                <w:sz w:val="16"/>
                <w:szCs w:val="16"/>
              </w:rPr>
            </w:pPr>
          </w:p>
        </w:tc>
      </w:tr>
      <w:tr w:rsidR="008A57E7" w:rsidRPr="009558DA" w14:paraId="2D1632E9" w14:textId="77777777" w:rsidTr="008A57E7">
        <w:tc>
          <w:tcPr>
            <w:tcW w:w="1668" w:type="dxa"/>
          </w:tcPr>
          <w:p w14:paraId="24659826" w14:textId="77777777" w:rsidR="008A57E7" w:rsidRPr="002338EF" w:rsidRDefault="008A57E7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8079" w:type="dxa"/>
            <w:gridSpan w:val="8"/>
          </w:tcPr>
          <w:p w14:paraId="688ABA33" w14:textId="7CF4F14B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 w:rsidRPr="008A57E7">
              <w:rPr>
                <w:rFonts w:cs="Arial"/>
                <w:sz w:val="16"/>
                <w:szCs w:val="16"/>
              </w:rPr>
              <w:t>Ef sótt er um útgreiðslu vegna andláts þá þarf yfirlit um framvindu skipta frá sýslumanni að fylgja umsókninni auk þess sem veita þarf eftirfarandi upplýsingar:</w:t>
            </w:r>
          </w:p>
        </w:tc>
      </w:tr>
      <w:tr w:rsidR="008A57E7" w:rsidRPr="009558DA" w14:paraId="78428972" w14:textId="77777777" w:rsidTr="008A57E7">
        <w:trPr>
          <w:trHeight w:val="68"/>
        </w:trPr>
        <w:tc>
          <w:tcPr>
            <w:tcW w:w="1668" w:type="dxa"/>
            <w:vMerge w:val="restart"/>
          </w:tcPr>
          <w:p w14:paraId="28C200DB" w14:textId="77777777" w:rsidR="008A57E7" w:rsidRPr="002338EF" w:rsidRDefault="008A57E7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3"/>
          </w:tcPr>
          <w:p w14:paraId="27D84DDF" w14:textId="507A8EF6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b/>
                <w:sz w:val="16"/>
                <w:szCs w:val="16"/>
              </w:rPr>
            </w:pPr>
            <w:r w:rsidRPr="008A57E7">
              <w:rPr>
                <w:rFonts w:cs="Arial"/>
                <w:b/>
                <w:sz w:val="16"/>
                <w:szCs w:val="16"/>
              </w:rPr>
              <w:t>Upplýsingar um hinn látna:</w:t>
            </w:r>
          </w:p>
        </w:tc>
        <w:tc>
          <w:tcPr>
            <w:tcW w:w="567" w:type="dxa"/>
          </w:tcPr>
          <w:p w14:paraId="303025E0" w14:textId="539F1869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 w:rsidRPr="008A57E7">
              <w:rPr>
                <w:rFonts w:cs="Arial"/>
                <w:sz w:val="16"/>
                <w:szCs w:val="16"/>
              </w:rPr>
              <w:t>Nafn</w:t>
            </w:r>
          </w:p>
        </w:tc>
        <w:tc>
          <w:tcPr>
            <w:tcW w:w="2239" w:type="dxa"/>
            <w:tcBorders>
              <w:bottom w:val="single" w:sz="4" w:space="0" w:color="auto"/>
            </w:tcBorders>
          </w:tcPr>
          <w:p w14:paraId="4229CF40" w14:textId="39FC6C49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3" w:name="Text90"/>
            <w:r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884" w:type="dxa"/>
          </w:tcPr>
          <w:p w14:paraId="5900B206" w14:textId="197864B1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 w:rsidRPr="008A57E7">
              <w:rPr>
                <w:rFonts w:cs="Arial"/>
                <w:sz w:val="16"/>
                <w:szCs w:val="16"/>
              </w:rPr>
              <w:t>Kennitala</w:t>
            </w:r>
          </w:p>
        </w:tc>
        <w:tc>
          <w:tcPr>
            <w:tcW w:w="2121" w:type="dxa"/>
            <w:gridSpan w:val="2"/>
          </w:tcPr>
          <w:p w14:paraId="35A78FC0" w14:textId="015EED54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4" w:name="Text91"/>
            <w:r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8A57E7" w:rsidRPr="009558DA" w14:paraId="0F8AAC37" w14:textId="77777777" w:rsidTr="008A57E7">
        <w:trPr>
          <w:trHeight w:val="68"/>
        </w:trPr>
        <w:tc>
          <w:tcPr>
            <w:tcW w:w="1668" w:type="dxa"/>
            <w:vMerge/>
          </w:tcPr>
          <w:p w14:paraId="0616D7D1" w14:textId="77777777" w:rsidR="008A57E7" w:rsidRPr="002338EF" w:rsidRDefault="008A57E7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4"/>
          </w:tcPr>
          <w:p w14:paraId="25C06384" w14:textId="70250CC5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 w:rsidRPr="008A57E7">
              <w:rPr>
                <w:rFonts w:cs="Arial"/>
                <w:b/>
                <w:sz w:val="16"/>
                <w:szCs w:val="16"/>
              </w:rPr>
              <w:t>Tengsl umsækjanda við hinn látna</w:t>
            </w:r>
            <w:r>
              <w:rPr>
                <w:rFonts w:cs="Arial"/>
                <w:b/>
                <w:sz w:val="16"/>
                <w:szCs w:val="16"/>
              </w:rPr>
              <w:t>:</w:t>
            </w:r>
          </w:p>
        </w:tc>
        <w:tc>
          <w:tcPr>
            <w:tcW w:w="3123" w:type="dxa"/>
            <w:gridSpan w:val="2"/>
          </w:tcPr>
          <w:p w14:paraId="546D1F52" w14:textId="012E1D72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6"/>
            <w:r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771822">
              <w:rPr>
                <w:rFonts w:cs="Arial"/>
                <w:sz w:val="16"/>
                <w:szCs w:val="16"/>
              </w:rPr>
            </w:r>
            <w:r w:rsidR="00771822"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5"/>
            <w:r>
              <w:rPr>
                <w:rFonts w:cs="Arial"/>
                <w:sz w:val="16"/>
                <w:szCs w:val="16"/>
              </w:rPr>
              <w:t xml:space="preserve"> Maki     </w:t>
            </w: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7"/>
            <w:r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771822">
              <w:rPr>
                <w:rFonts w:cs="Arial"/>
                <w:sz w:val="16"/>
                <w:szCs w:val="16"/>
              </w:rPr>
            </w:r>
            <w:r w:rsidR="00771822"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6"/>
            <w:r>
              <w:rPr>
                <w:rFonts w:cs="Arial"/>
                <w:sz w:val="16"/>
                <w:szCs w:val="16"/>
              </w:rPr>
              <w:t xml:space="preserve"> Barn     </w:t>
            </w: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8"/>
            <w:r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771822">
              <w:rPr>
                <w:rFonts w:cs="Arial"/>
                <w:sz w:val="16"/>
                <w:szCs w:val="16"/>
              </w:rPr>
            </w:r>
            <w:r w:rsidR="00771822"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7"/>
            <w:r>
              <w:rPr>
                <w:rFonts w:cs="Arial"/>
                <w:sz w:val="16"/>
                <w:szCs w:val="16"/>
              </w:rPr>
              <w:t xml:space="preserve"> Önnur, hver?</w:t>
            </w:r>
          </w:p>
        </w:tc>
        <w:tc>
          <w:tcPr>
            <w:tcW w:w="2121" w:type="dxa"/>
            <w:gridSpan w:val="2"/>
            <w:tcBorders>
              <w:bottom w:val="single" w:sz="4" w:space="0" w:color="auto"/>
            </w:tcBorders>
          </w:tcPr>
          <w:p w14:paraId="356219F5" w14:textId="7A007B8F" w:rsidR="008A57E7" w:rsidRPr="008A57E7" w:rsidRDefault="008A57E7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8" w:name="Text92"/>
            <w:r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1D0FAC" w:rsidRPr="009558DA" w14:paraId="51CBDCB3" w14:textId="77777777" w:rsidTr="008A57E7">
        <w:tc>
          <w:tcPr>
            <w:tcW w:w="1668" w:type="dxa"/>
          </w:tcPr>
          <w:p w14:paraId="2E163681" w14:textId="77777777" w:rsidR="005D7495" w:rsidRDefault="005D7495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2535C177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 w:rsidRPr="002338EF">
              <w:rPr>
                <w:b/>
                <w:sz w:val="16"/>
                <w:szCs w:val="16"/>
              </w:rPr>
              <w:t>Greiðslutilhögun:</w:t>
            </w:r>
          </w:p>
        </w:tc>
        <w:tc>
          <w:tcPr>
            <w:tcW w:w="8079" w:type="dxa"/>
            <w:gridSpan w:val="8"/>
          </w:tcPr>
          <w:p w14:paraId="1A4BBA77" w14:textId="77777777" w:rsidR="005D7495" w:rsidRDefault="005D7495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663D1E9A" w14:textId="77777777" w:rsidR="001D0FAC" w:rsidRPr="00C75953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Greiðsludagur er </w:t>
            </w:r>
            <w:r w:rsidRPr="00244A15">
              <w:rPr>
                <w:b/>
                <w:sz w:val="16"/>
                <w:szCs w:val="16"/>
              </w:rPr>
              <w:t>síðasti virki dagur mánaðar</w:t>
            </w:r>
            <w:r>
              <w:rPr>
                <w:sz w:val="16"/>
                <w:szCs w:val="16"/>
              </w:rPr>
              <w:t>. Veljið ein</w:t>
            </w:r>
            <w:r w:rsidR="00EC20DD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 xml:space="preserve"> af eftirfarandi útgreiðslumöguleikum:</w:t>
            </w:r>
          </w:p>
        </w:tc>
      </w:tr>
      <w:tr w:rsidR="001D0FAC" w:rsidRPr="009558DA" w14:paraId="345631B5" w14:textId="77777777" w:rsidTr="008A57E7">
        <w:trPr>
          <w:trHeight w:val="84"/>
        </w:trPr>
        <w:tc>
          <w:tcPr>
            <w:tcW w:w="1668" w:type="dxa"/>
          </w:tcPr>
          <w:p w14:paraId="14DEA84E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8079" w:type="dxa"/>
            <w:gridSpan w:val="8"/>
          </w:tcPr>
          <w:p w14:paraId="3CEB73AE" w14:textId="5AD0143F" w:rsidR="001D0FAC" w:rsidRPr="008954D7" w:rsidRDefault="00D126C1" w:rsidP="0002716C">
            <w:pPr>
              <w:tabs>
                <w:tab w:val="left" w:pos="2737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2"/>
                <w:szCs w:val="12"/>
              </w:rPr>
            </w:pPr>
            <w:r w:rsidRPr="00C75953">
              <w:rPr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 Mánaðarlega á </w:t>
            </w:r>
            <w:r w:rsidRPr="009C24D0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1D0FAC" w:rsidRPr="009C24D0">
              <w:rPr>
                <w:sz w:val="16"/>
                <w:szCs w:val="16"/>
              </w:rPr>
              <w:instrText xml:space="preserve"> FORMTEXT </w:instrText>
            </w:r>
            <w:r w:rsidRPr="009C24D0">
              <w:rPr>
                <w:sz w:val="16"/>
                <w:szCs w:val="16"/>
              </w:rPr>
            </w:r>
            <w:r w:rsidRPr="009C24D0"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_____</w:t>
            </w:r>
            <w:r w:rsidRPr="009C24D0"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árum</w:t>
            </w:r>
            <w:r w:rsidR="001D0FAC">
              <w:rPr>
                <w:sz w:val="16"/>
                <w:szCs w:val="16"/>
              </w:rPr>
              <w:tab/>
            </w:r>
            <w:r w:rsidRPr="00C75953">
              <w:rPr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 Mánaðarlega </w:t>
            </w:r>
            <w:r w:rsidRPr="00244A1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1D0FAC" w:rsidRPr="00244A15">
              <w:rPr>
                <w:sz w:val="16"/>
                <w:szCs w:val="16"/>
              </w:rPr>
              <w:instrText xml:space="preserve"> FORMTEXT </w:instrText>
            </w:r>
            <w:r w:rsidRPr="00244A15">
              <w:rPr>
                <w:sz w:val="16"/>
                <w:szCs w:val="16"/>
              </w:rPr>
            </w:r>
            <w:r w:rsidRPr="00244A15"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____________</w:t>
            </w:r>
            <w:r w:rsidRPr="00244A15">
              <w:rPr>
                <w:sz w:val="16"/>
                <w:szCs w:val="16"/>
              </w:rPr>
              <w:fldChar w:fldCharType="end"/>
            </w:r>
            <w:r w:rsidR="00C417E7">
              <w:rPr>
                <w:sz w:val="16"/>
                <w:szCs w:val="16"/>
              </w:rPr>
              <w:t xml:space="preserve"> kr.</w:t>
            </w:r>
            <w:r w:rsidR="004E62BD">
              <w:rPr>
                <w:sz w:val="16"/>
                <w:szCs w:val="16"/>
              </w:rPr>
              <w:t xml:space="preserve"> (</w:t>
            </w:r>
            <w:r w:rsidR="001D0FAC" w:rsidRPr="001336EE">
              <w:rPr>
                <w:sz w:val="16"/>
                <w:szCs w:val="16"/>
              </w:rPr>
              <w:t xml:space="preserve">fjárhæð fyrir skatt)  </w:t>
            </w:r>
            <w:r w:rsidR="001D0FAC" w:rsidRPr="008954D7">
              <w:rPr>
                <w:sz w:val="12"/>
                <w:szCs w:val="12"/>
              </w:rPr>
              <w:t xml:space="preserve"> </w:t>
            </w:r>
          </w:p>
          <w:p w14:paraId="2FC1AEA8" w14:textId="5B36D022" w:rsidR="001D0FAC" w:rsidRPr="00C75953" w:rsidRDefault="00D126C1" w:rsidP="00C417E7">
            <w:pPr>
              <w:tabs>
                <w:tab w:val="left" w:pos="2737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 Eingreiðsla, greiða alla inneign</w:t>
            </w:r>
            <w:r w:rsidR="001D0FAC">
              <w:rPr>
                <w:sz w:val="16"/>
                <w:szCs w:val="16"/>
              </w:rPr>
              <w:tab/>
            </w:r>
            <w:r w:rsidRPr="00B765AF">
              <w:rPr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B765AF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B765AF">
              <w:rPr>
                <w:sz w:val="16"/>
                <w:szCs w:val="16"/>
              </w:rPr>
              <w:fldChar w:fldCharType="end"/>
            </w:r>
            <w:r w:rsidR="001D0FAC" w:rsidRPr="00B765AF">
              <w:rPr>
                <w:sz w:val="16"/>
                <w:szCs w:val="16"/>
              </w:rPr>
              <w:t xml:space="preserve">  </w:t>
            </w:r>
            <w:r w:rsidR="001D0FAC">
              <w:rPr>
                <w:sz w:val="16"/>
                <w:szCs w:val="16"/>
              </w:rPr>
              <w:t xml:space="preserve">Eingreiðsla að fjárhæð </w:t>
            </w:r>
            <w:r w:rsidRPr="00244A1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1D0FAC" w:rsidRPr="00244A15">
              <w:rPr>
                <w:sz w:val="16"/>
                <w:szCs w:val="16"/>
              </w:rPr>
              <w:instrText xml:space="preserve"> FORMTEXT </w:instrText>
            </w:r>
            <w:r w:rsidRPr="00244A15">
              <w:rPr>
                <w:sz w:val="16"/>
                <w:szCs w:val="16"/>
              </w:rPr>
            </w:r>
            <w:r w:rsidRPr="00244A15"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____________</w:t>
            </w:r>
            <w:r w:rsidRPr="00244A15">
              <w:rPr>
                <w:sz w:val="16"/>
                <w:szCs w:val="16"/>
              </w:rPr>
              <w:fldChar w:fldCharType="end"/>
            </w:r>
            <w:r w:rsidR="00C417E7">
              <w:rPr>
                <w:sz w:val="16"/>
                <w:szCs w:val="16"/>
              </w:rPr>
              <w:t xml:space="preserve"> kr.</w:t>
            </w:r>
            <w:r w:rsidR="004E62BD">
              <w:rPr>
                <w:sz w:val="16"/>
                <w:szCs w:val="16"/>
              </w:rPr>
              <w:t xml:space="preserve"> (</w:t>
            </w:r>
            <w:r w:rsidR="001D0FAC" w:rsidRPr="001336EE">
              <w:rPr>
                <w:sz w:val="16"/>
                <w:szCs w:val="16"/>
              </w:rPr>
              <w:t>fjárhæð f</w:t>
            </w:r>
            <w:r w:rsidR="004E62BD">
              <w:rPr>
                <w:sz w:val="16"/>
                <w:szCs w:val="16"/>
              </w:rPr>
              <w:t xml:space="preserve">yrir </w:t>
            </w:r>
            <w:r w:rsidR="001D0FAC" w:rsidRPr="001336EE">
              <w:rPr>
                <w:sz w:val="16"/>
                <w:szCs w:val="16"/>
              </w:rPr>
              <w:t xml:space="preserve">skatt)   </w:t>
            </w:r>
          </w:p>
        </w:tc>
      </w:tr>
      <w:tr w:rsidR="001D0FAC" w:rsidRPr="009558DA" w14:paraId="24FC5FC7" w14:textId="77777777" w:rsidTr="008A57E7">
        <w:trPr>
          <w:trHeight w:val="166"/>
        </w:trPr>
        <w:tc>
          <w:tcPr>
            <w:tcW w:w="1668" w:type="dxa"/>
          </w:tcPr>
          <w:p w14:paraId="69BDBBF3" w14:textId="77777777" w:rsidR="001D0FAC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1357" w:type="dxa"/>
          </w:tcPr>
          <w:p w14:paraId="2EE05942" w14:textId="77777777" w:rsidR="001D0FAC" w:rsidRDefault="00D126C1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C75953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C75953"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 Annað </w:t>
            </w:r>
          </w:p>
        </w:tc>
        <w:tc>
          <w:tcPr>
            <w:tcW w:w="6722" w:type="dxa"/>
            <w:gridSpan w:val="7"/>
            <w:tcBorders>
              <w:bottom w:val="single" w:sz="4" w:space="0" w:color="auto"/>
            </w:tcBorders>
          </w:tcPr>
          <w:p w14:paraId="6FCCF5BE" w14:textId="77777777" w:rsidR="001D0FAC" w:rsidRDefault="00D126C1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" w:name="Text15"/>
            <w:r w:rsidR="001D0FAC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9"/>
          </w:p>
        </w:tc>
      </w:tr>
      <w:tr w:rsidR="001D0FAC" w:rsidRPr="009558DA" w14:paraId="315F7781" w14:textId="77777777" w:rsidTr="008A57E7">
        <w:tc>
          <w:tcPr>
            <w:tcW w:w="1668" w:type="dxa"/>
            <w:shd w:val="clear" w:color="auto" w:fill="auto"/>
          </w:tcPr>
          <w:p w14:paraId="114AF7FF" w14:textId="77777777" w:rsidR="00511BC5" w:rsidRDefault="00511BC5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00F3228C" w14:textId="77777777" w:rsidR="001D0FAC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Persónuafsláttur </w:t>
            </w:r>
            <w:r>
              <w:rPr>
                <w:b/>
                <w:sz w:val="16"/>
                <w:szCs w:val="16"/>
                <w:vertAlign w:val="superscript"/>
              </w:rPr>
              <w:t>4</w:t>
            </w:r>
            <w:r w:rsidRPr="005A0CED">
              <w:rPr>
                <w:b/>
                <w:sz w:val="16"/>
                <w:szCs w:val="16"/>
                <w:vertAlign w:val="superscript"/>
              </w:rPr>
              <w:t>)</w:t>
            </w:r>
            <w:r w:rsidRPr="002338EF">
              <w:rPr>
                <w:b/>
                <w:sz w:val="16"/>
                <w:szCs w:val="16"/>
              </w:rPr>
              <w:t>:</w:t>
            </w:r>
          </w:p>
          <w:p w14:paraId="0A8112C1" w14:textId="77777777" w:rsidR="001D0FAC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14B92AF1" w14:textId="77777777" w:rsidR="001D0FAC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1EB120B4" w14:textId="77777777" w:rsidR="001D0FAC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0C405D9E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8079" w:type="dxa"/>
            <w:gridSpan w:val="8"/>
            <w:shd w:val="clear" w:color="auto" w:fill="auto"/>
          </w:tcPr>
          <w:p w14:paraId="04189C80" w14:textId="77777777" w:rsidR="00511BC5" w:rsidRDefault="00511BC5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1C54256B" w14:textId="77777777" w:rsidR="001D0FAC" w:rsidRDefault="0033770B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Umsækjandi </w:t>
            </w:r>
            <w:r w:rsidR="001D0FAC">
              <w:rPr>
                <w:sz w:val="16"/>
                <w:szCs w:val="16"/>
              </w:rPr>
              <w:t>óskar eftir að nýta eftirfarandi persónuafslátt við útgreiðslu:</w:t>
            </w:r>
          </w:p>
          <w:p w14:paraId="632C3FBD" w14:textId="633D5B64" w:rsidR="001D0FAC" w:rsidRDefault="00D126C1" w:rsidP="0002716C">
            <w:pPr>
              <w:tabs>
                <w:tab w:val="left" w:pos="1701"/>
                <w:tab w:val="left" w:pos="4154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3"/>
            <w:r w:rsidR="001D0FAC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10"/>
            <w:r w:rsidR="001D0FAC">
              <w:rPr>
                <w:sz w:val="16"/>
                <w:szCs w:val="16"/>
              </w:rPr>
              <w:t xml:space="preserve">  Persónuafslátt </w:t>
            </w:r>
            <w:r w:rsidR="0033770B">
              <w:rPr>
                <w:sz w:val="16"/>
                <w:szCs w:val="16"/>
              </w:rPr>
              <w:t>umsækjanda</w:t>
            </w:r>
            <w:r w:rsidR="001D0FA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________"/>
                  </w:textInput>
                </w:ffData>
              </w:fldChar>
            </w:r>
            <w:bookmarkStart w:id="11" w:name="Text14"/>
            <w:r w:rsidR="00C21B31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C21B31">
              <w:rPr>
                <w:noProof/>
                <w:sz w:val="16"/>
                <w:szCs w:val="16"/>
              </w:rPr>
              <w:t>_______</w:t>
            </w:r>
            <w:r>
              <w:rPr>
                <w:sz w:val="16"/>
                <w:szCs w:val="16"/>
              </w:rPr>
              <w:fldChar w:fldCharType="end"/>
            </w:r>
            <w:bookmarkEnd w:id="11"/>
            <w:r w:rsidR="00F364C6">
              <w:rPr>
                <w:sz w:val="16"/>
                <w:szCs w:val="16"/>
              </w:rPr>
              <w:t>%</w:t>
            </w:r>
            <w:r w:rsidR="00F364C6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4"/>
            <w:r w:rsidR="001D0FAC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12"/>
            <w:r w:rsidR="001D0FAC">
              <w:rPr>
                <w:sz w:val="16"/>
                <w:szCs w:val="16"/>
              </w:rPr>
              <w:t xml:space="preserve">Persónuafslátt maka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"/>
                  </w:textInput>
                </w:ffData>
              </w:fldChar>
            </w:r>
            <w:r w:rsidR="00C21B31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C21B31">
              <w:rPr>
                <w:noProof/>
                <w:sz w:val="16"/>
                <w:szCs w:val="16"/>
              </w:rPr>
              <w:t>________</w:t>
            </w:r>
            <w:r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>%</w:t>
            </w:r>
          </w:p>
          <w:p w14:paraId="3609C95C" w14:textId="536079D8" w:rsidR="00F364C6" w:rsidRDefault="00D126C1" w:rsidP="0002716C">
            <w:pPr>
              <w:tabs>
                <w:tab w:val="left" w:pos="1701"/>
                <w:tab w:val="left" w:pos="4154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0"/>
            <w:r w:rsidR="001D0FAC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13"/>
            <w:r w:rsidR="001D0FAC">
              <w:rPr>
                <w:sz w:val="16"/>
                <w:szCs w:val="16"/>
              </w:rPr>
              <w:t xml:space="preserve">  Uppsafnaðan persónuafslátt </w:t>
            </w:r>
            <w:r w:rsidR="0033770B">
              <w:rPr>
                <w:sz w:val="16"/>
                <w:szCs w:val="16"/>
              </w:rPr>
              <w:t>umsækjanda</w:t>
            </w:r>
            <w:r w:rsidR="001D0FAC" w:rsidRPr="001D0FAC">
              <w:rPr>
                <w:sz w:val="16"/>
                <w:szCs w:val="16"/>
                <w:vertAlign w:val="superscript"/>
              </w:rPr>
              <w:t>5</w:t>
            </w:r>
            <w:r w:rsidR="001D0FAC">
              <w:rPr>
                <w:sz w:val="16"/>
                <w:szCs w:val="16"/>
              </w:rPr>
              <w:t xml:space="preserve">  </w:t>
            </w:r>
            <w:r w:rsidR="00293488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"/>
                  </w:textInput>
                </w:ffData>
              </w:fldChar>
            </w:r>
            <w:r w:rsidR="00293488">
              <w:rPr>
                <w:sz w:val="16"/>
                <w:szCs w:val="16"/>
              </w:rPr>
              <w:instrText xml:space="preserve"> FORMTEXT </w:instrText>
            </w:r>
            <w:r w:rsidR="00293488">
              <w:rPr>
                <w:sz w:val="16"/>
                <w:szCs w:val="16"/>
              </w:rPr>
            </w:r>
            <w:r w:rsidR="00293488">
              <w:rPr>
                <w:sz w:val="16"/>
                <w:szCs w:val="16"/>
              </w:rPr>
              <w:fldChar w:fldCharType="separate"/>
            </w:r>
            <w:r w:rsidR="00293488">
              <w:rPr>
                <w:noProof/>
                <w:sz w:val="16"/>
                <w:szCs w:val="16"/>
              </w:rPr>
              <w:t>_______________</w:t>
            </w:r>
            <w:r w:rsidR="00293488">
              <w:rPr>
                <w:sz w:val="16"/>
                <w:szCs w:val="16"/>
              </w:rPr>
              <w:fldChar w:fldCharType="end"/>
            </w:r>
            <w:r w:rsidR="00F364C6">
              <w:rPr>
                <w:sz w:val="16"/>
                <w:szCs w:val="16"/>
              </w:rPr>
              <w:t xml:space="preserve"> kr.</w:t>
            </w:r>
          </w:p>
          <w:p w14:paraId="33963141" w14:textId="3B28A1F0" w:rsidR="001D0FAC" w:rsidRDefault="00D126C1" w:rsidP="0002716C">
            <w:pPr>
              <w:tabs>
                <w:tab w:val="left" w:pos="1701"/>
                <w:tab w:val="left" w:pos="4154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5"/>
            <w:r w:rsidR="001D0FAC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14"/>
            <w:r w:rsidR="001D0FAC">
              <w:rPr>
                <w:sz w:val="16"/>
                <w:szCs w:val="16"/>
              </w:rPr>
              <w:t xml:space="preserve"> Uppsafnaðan persónuafslátt maka</w:t>
            </w:r>
            <w:r w:rsidR="001D0FAC" w:rsidRPr="001D0FAC">
              <w:rPr>
                <w:sz w:val="16"/>
                <w:szCs w:val="16"/>
                <w:vertAlign w:val="superscript"/>
              </w:rPr>
              <w:t>5</w:t>
            </w:r>
            <w:r w:rsidR="001D0FAC">
              <w:rPr>
                <w:sz w:val="16"/>
                <w:szCs w:val="16"/>
              </w:rPr>
              <w:t xml:space="preserve"> </w:t>
            </w:r>
            <w:r w:rsidR="00293488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"/>
                  </w:textInput>
                </w:ffData>
              </w:fldChar>
            </w:r>
            <w:r w:rsidR="00293488">
              <w:rPr>
                <w:sz w:val="16"/>
                <w:szCs w:val="16"/>
              </w:rPr>
              <w:instrText xml:space="preserve"> FORMTEXT </w:instrText>
            </w:r>
            <w:r w:rsidR="00293488">
              <w:rPr>
                <w:sz w:val="16"/>
                <w:szCs w:val="16"/>
              </w:rPr>
            </w:r>
            <w:r w:rsidR="00293488">
              <w:rPr>
                <w:sz w:val="16"/>
                <w:szCs w:val="16"/>
              </w:rPr>
              <w:fldChar w:fldCharType="separate"/>
            </w:r>
            <w:r w:rsidR="00293488">
              <w:rPr>
                <w:noProof/>
                <w:sz w:val="16"/>
                <w:szCs w:val="16"/>
              </w:rPr>
              <w:t>_______________</w:t>
            </w:r>
            <w:r w:rsidR="00293488">
              <w:rPr>
                <w:sz w:val="16"/>
                <w:szCs w:val="16"/>
              </w:rPr>
              <w:fldChar w:fldCharType="end"/>
            </w:r>
            <w:r w:rsidR="00F364C6">
              <w:rPr>
                <w:sz w:val="16"/>
                <w:szCs w:val="16"/>
              </w:rPr>
              <w:t xml:space="preserve"> kr.</w:t>
            </w:r>
            <w:r w:rsidR="001D0FAC">
              <w:rPr>
                <w:sz w:val="16"/>
                <w:szCs w:val="16"/>
              </w:rPr>
              <w:t xml:space="preserve"> </w:t>
            </w:r>
          </w:p>
          <w:p w14:paraId="23EC68E0" w14:textId="77777777" w:rsidR="00C649CA" w:rsidRDefault="00C649CA" w:rsidP="0002716C">
            <w:pPr>
              <w:tabs>
                <w:tab w:val="left" w:pos="1701"/>
                <w:tab w:val="left" w:pos="4154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3F80202F" w14:textId="723B41B0" w:rsidR="001D0FAC" w:rsidRPr="00C75953" w:rsidRDefault="001D0FAC" w:rsidP="0002716C">
            <w:pPr>
              <w:tabs>
                <w:tab w:val="left" w:pos="1701"/>
                <w:tab w:val="left" w:pos="4154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Kennitala maka</w:t>
            </w:r>
            <w:r w:rsidR="0033770B">
              <w:rPr>
                <w:sz w:val="16"/>
                <w:szCs w:val="16"/>
              </w:rPr>
              <w:t xml:space="preserve"> (ef við á)</w:t>
            </w:r>
            <w:r w:rsidR="0082351B">
              <w:rPr>
                <w:sz w:val="16"/>
                <w:szCs w:val="16"/>
              </w:rPr>
              <w:t>:</w:t>
            </w:r>
            <w:r w:rsidR="00D96F98">
              <w:rPr>
                <w:sz w:val="16"/>
                <w:szCs w:val="16"/>
              </w:rPr>
              <w:t xml:space="preserve"> </w:t>
            </w:r>
            <w:r w:rsidR="00D126C1">
              <w:rPr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maxLength w:val="11"/>
                    <w:format w:val="0#####-####"/>
                  </w:textInput>
                </w:ffData>
              </w:fldChar>
            </w:r>
            <w:bookmarkStart w:id="15" w:name="Text16"/>
            <w:r w:rsidR="00C21B31">
              <w:rPr>
                <w:sz w:val="16"/>
                <w:szCs w:val="16"/>
              </w:rPr>
              <w:instrText xml:space="preserve"> FORMTEXT </w:instrText>
            </w:r>
            <w:r w:rsidR="00D126C1">
              <w:rPr>
                <w:sz w:val="16"/>
                <w:szCs w:val="16"/>
              </w:rPr>
            </w:r>
            <w:r w:rsidR="00D126C1">
              <w:rPr>
                <w:sz w:val="16"/>
                <w:szCs w:val="16"/>
              </w:rPr>
              <w:fldChar w:fldCharType="separate"/>
            </w:r>
            <w:r w:rsidR="00C21B31">
              <w:rPr>
                <w:noProof/>
                <w:sz w:val="16"/>
                <w:szCs w:val="16"/>
              </w:rPr>
              <w:t>___________________</w:t>
            </w:r>
            <w:r w:rsidR="00D126C1">
              <w:rPr>
                <w:sz w:val="16"/>
                <w:szCs w:val="16"/>
              </w:rPr>
              <w:fldChar w:fldCharType="end"/>
            </w:r>
            <w:bookmarkEnd w:id="15"/>
          </w:p>
        </w:tc>
      </w:tr>
      <w:tr w:rsidR="001D0FAC" w:rsidRPr="009558DA" w14:paraId="3D9360B0" w14:textId="77777777" w:rsidTr="008A57E7">
        <w:tc>
          <w:tcPr>
            <w:tcW w:w="1668" w:type="dxa"/>
            <w:shd w:val="clear" w:color="auto" w:fill="auto"/>
          </w:tcPr>
          <w:p w14:paraId="36784DD4" w14:textId="77777777" w:rsidR="001D0FAC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8079" w:type="dxa"/>
            <w:gridSpan w:val="8"/>
            <w:shd w:val="clear" w:color="auto" w:fill="auto"/>
          </w:tcPr>
          <w:p w14:paraId="404EA02C" w14:textId="08BF7D3C" w:rsidR="001D0FAC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85" w:right="-57" w:hanging="142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  <w:vertAlign w:val="superscript"/>
              </w:rPr>
              <w:t>4</w:t>
            </w:r>
            <w:r w:rsidRPr="003A0F41">
              <w:rPr>
                <w:rFonts w:cs="Arial"/>
                <w:sz w:val="14"/>
                <w:szCs w:val="14"/>
                <w:vertAlign w:val="superscript"/>
              </w:rPr>
              <w:t>)</w:t>
            </w:r>
            <w:r w:rsidR="00E11E79">
              <w:rPr>
                <w:rFonts w:cs="Arial"/>
                <w:sz w:val="14"/>
                <w:szCs w:val="14"/>
                <w:vertAlign w:val="superscript"/>
              </w:rPr>
              <w:tab/>
            </w:r>
            <w:r w:rsidRPr="008954D7">
              <w:rPr>
                <w:rFonts w:cs="Arial"/>
                <w:b/>
                <w:sz w:val="14"/>
                <w:szCs w:val="14"/>
              </w:rPr>
              <w:t xml:space="preserve">Skráning á persónuafslætti er á ábyrgð </w:t>
            </w:r>
            <w:r w:rsidR="0033770B">
              <w:rPr>
                <w:rFonts w:cs="Arial"/>
                <w:b/>
                <w:sz w:val="14"/>
                <w:szCs w:val="14"/>
              </w:rPr>
              <w:t>umsækjanda</w:t>
            </w:r>
            <w:r>
              <w:rPr>
                <w:rFonts w:cs="Arial"/>
                <w:sz w:val="14"/>
                <w:szCs w:val="14"/>
              </w:rPr>
              <w:t>.  Mikilvægt er að tilkynna skriflega til lífeyrissjóðs ef breyting verður á</w:t>
            </w:r>
            <w:r w:rsidR="0082351B">
              <w:rPr>
                <w:rFonts w:cs="Arial"/>
                <w:sz w:val="14"/>
                <w:szCs w:val="14"/>
              </w:rPr>
              <w:t xml:space="preserve"> nýtingu</w:t>
            </w:r>
            <w:r>
              <w:rPr>
                <w:rFonts w:cs="Arial"/>
                <w:sz w:val="14"/>
                <w:szCs w:val="14"/>
              </w:rPr>
              <w:t xml:space="preserve"> persónuafsláttar svo ofnýting eigi sér ekki stað. Á þjónustusíðu </w:t>
            </w:r>
            <w:r w:rsidR="00167904">
              <w:rPr>
                <w:rFonts w:cs="Arial"/>
                <w:sz w:val="14"/>
                <w:szCs w:val="14"/>
              </w:rPr>
              <w:t xml:space="preserve">ríkisskattstjóra, </w:t>
            </w:r>
            <w:hyperlink r:id="rId14" w:history="1">
              <w:r w:rsidR="00D023E8" w:rsidRPr="001F5723">
                <w:rPr>
                  <w:rStyle w:val="Hyperlink"/>
                  <w:rFonts w:cs="Arial"/>
                  <w:sz w:val="14"/>
                  <w:szCs w:val="14"/>
                </w:rPr>
                <w:t>www.rsk.is</w:t>
              </w:r>
            </w:hyperlink>
            <w:r w:rsidR="00D023E8">
              <w:rPr>
                <w:rFonts w:cs="Arial"/>
                <w:sz w:val="14"/>
                <w:szCs w:val="14"/>
              </w:rPr>
              <w:t xml:space="preserve">, </w:t>
            </w:r>
            <w:r>
              <w:rPr>
                <w:rFonts w:cs="Arial"/>
                <w:sz w:val="14"/>
                <w:szCs w:val="14"/>
              </w:rPr>
              <w:t xml:space="preserve">er hægt að nálgast yfirlit yfir nýtingu </w:t>
            </w:r>
            <w:r w:rsidR="0082351B">
              <w:rPr>
                <w:rFonts w:cs="Arial"/>
                <w:sz w:val="14"/>
                <w:szCs w:val="14"/>
              </w:rPr>
              <w:t>persónuafsláttar.</w:t>
            </w:r>
          </w:p>
          <w:p w14:paraId="23638FE1" w14:textId="28B03A52" w:rsidR="001D0FAC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85" w:right="-57" w:hanging="142"/>
              <w:rPr>
                <w:sz w:val="16"/>
                <w:szCs w:val="16"/>
              </w:rPr>
            </w:pPr>
            <w:r>
              <w:rPr>
                <w:sz w:val="14"/>
                <w:szCs w:val="14"/>
                <w:vertAlign w:val="superscript"/>
              </w:rPr>
              <w:t>5)</w:t>
            </w:r>
            <w:r w:rsidR="00E11E79">
              <w:rPr>
                <w:sz w:val="14"/>
                <w:szCs w:val="14"/>
              </w:rPr>
              <w:tab/>
            </w:r>
            <w:r>
              <w:rPr>
                <w:sz w:val="14"/>
                <w:szCs w:val="14"/>
              </w:rPr>
              <w:t xml:space="preserve">Óski </w:t>
            </w:r>
            <w:r w:rsidR="0033770B">
              <w:rPr>
                <w:sz w:val="14"/>
                <w:szCs w:val="14"/>
              </w:rPr>
              <w:t xml:space="preserve">umsækjandi </w:t>
            </w:r>
            <w:r>
              <w:rPr>
                <w:sz w:val="14"/>
                <w:szCs w:val="14"/>
              </w:rPr>
              <w:t>eftir að nýta uppsafnaðan persónuafslátt sinn</w:t>
            </w:r>
            <w:r w:rsidR="00EB7876">
              <w:rPr>
                <w:sz w:val="14"/>
                <w:szCs w:val="14"/>
              </w:rPr>
              <w:t xml:space="preserve"> og/eða maka</w:t>
            </w:r>
            <w:r>
              <w:rPr>
                <w:sz w:val="14"/>
                <w:szCs w:val="14"/>
              </w:rPr>
              <w:t xml:space="preserve"> þarf</w:t>
            </w:r>
            <w:r w:rsidR="0082351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yfirlit </w:t>
            </w:r>
            <w:r w:rsidR="00167904">
              <w:rPr>
                <w:sz w:val="14"/>
                <w:szCs w:val="14"/>
              </w:rPr>
              <w:t xml:space="preserve">frá ríkisskattstjóra </w:t>
            </w:r>
            <w:r w:rsidR="0082351B">
              <w:rPr>
                <w:sz w:val="14"/>
                <w:szCs w:val="14"/>
              </w:rPr>
              <w:t>um uppsafnaðan persónuafslátt að fylgja umsókninni.</w:t>
            </w:r>
          </w:p>
        </w:tc>
      </w:tr>
      <w:tr w:rsidR="001D0FAC" w:rsidRPr="009558DA" w14:paraId="0D55CC16" w14:textId="77777777" w:rsidTr="008A57E7">
        <w:tc>
          <w:tcPr>
            <w:tcW w:w="1668" w:type="dxa"/>
          </w:tcPr>
          <w:p w14:paraId="3F388A14" w14:textId="77777777" w:rsidR="00511BC5" w:rsidRDefault="00511BC5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59F11162" w14:textId="77777777" w:rsidR="007742CC" w:rsidRDefault="007742C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Skattlagning:</w:t>
            </w:r>
          </w:p>
          <w:p w14:paraId="1034C774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8079" w:type="dxa"/>
            <w:gridSpan w:val="8"/>
          </w:tcPr>
          <w:p w14:paraId="77160837" w14:textId="77777777" w:rsidR="00511BC5" w:rsidRDefault="00511BC5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53D4615D" w14:textId="3634DE24" w:rsidR="001D0FAC" w:rsidRPr="00B74B02" w:rsidRDefault="00167904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B74B02">
              <w:rPr>
                <w:sz w:val="16"/>
                <w:szCs w:val="16"/>
              </w:rPr>
              <w:t>Útgreiðslur á grundvelli umsóknar þessarar e</w:t>
            </w:r>
            <w:r w:rsidR="007742CC" w:rsidRPr="00B74B02">
              <w:rPr>
                <w:sz w:val="16"/>
                <w:szCs w:val="16"/>
              </w:rPr>
              <w:t>ru staðgreiðsluskyldar</w:t>
            </w:r>
            <w:r w:rsidR="00202C1A" w:rsidRPr="00B74B02">
              <w:rPr>
                <w:sz w:val="16"/>
                <w:szCs w:val="16"/>
              </w:rPr>
              <w:t xml:space="preserve">. Umsækjandi </w:t>
            </w:r>
            <w:r w:rsidR="00D7289E" w:rsidRPr="00B74B02">
              <w:rPr>
                <w:sz w:val="16"/>
                <w:szCs w:val="16"/>
              </w:rPr>
              <w:t>ber sjálfur ábyrgð á því að rétt skatthlutfall sé notað við útreikning á staðgreiðslu.</w:t>
            </w:r>
            <w:r w:rsidR="001D0FAC" w:rsidRPr="00B74B02">
              <w:rPr>
                <w:sz w:val="16"/>
                <w:szCs w:val="16"/>
              </w:rPr>
              <w:t xml:space="preserve"> Ef ekkert skattþrep er valið </w:t>
            </w:r>
            <w:r w:rsidR="004C37BF" w:rsidRPr="00B74B02">
              <w:rPr>
                <w:sz w:val="16"/>
                <w:szCs w:val="16"/>
              </w:rPr>
              <w:t xml:space="preserve">af </w:t>
            </w:r>
            <w:r w:rsidR="00701801" w:rsidRPr="00B74B02">
              <w:rPr>
                <w:sz w:val="16"/>
                <w:szCs w:val="16"/>
              </w:rPr>
              <w:t xml:space="preserve">umsækjanda </w:t>
            </w:r>
            <w:r w:rsidR="001D0FAC" w:rsidRPr="00B74B02">
              <w:rPr>
                <w:sz w:val="16"/>
                <w:szCs w:val="16"/>
              </w:rPr>
              <w:t>verð</w:t>
            </w:r>
            <w:r w:rsidR="008B3BB7">
              <w:rPr>
                <w:sz w:val="16"/>
                <w:szCs w:val="16"/>
              </w:rPr>
              <w:t xml:space="preserve">a útgreiðslur </w:t>
            </w:r>
            <w:r w:rsidR="001D731F" w:rsidRPr="00B74B02">
              <w:rPr>
                <w:sz w:val="16"/>
                <w:szCs w:val="16"/>
              </w:rPr>
              <w:t xml:space="preserve">skattlagðar </w:t>
            </w:r>
            <w:r w:rsidR="001D0FAC" w:rsidRPr="00B74B02">
              <w:rPr>
                <w:sz w:val="16"/>
                <w:szCs w:val="16"/>
              </w:rPr>
              <w:t>samkvæmt skattþrepi 1</w:t>
            </w:r>
            <w:r w:rsidR="008B3BB7">
              <w:rPr>
                <w:sz w:val="16"/>
                <w:szCs w:val="16"/>
              </w:rPr>
              <w:t>.</w:t>
            </w:r>
          </w:p>
          <w:p w14:paraId="154617BE" w14:textId="54584870" w:rsidR="008D7A85" w:rsidRDefault="00D126C1" w:rsidP="008B3BB7">
            <w:pPr>
              <w:tabs>
                <w:tab w:val="left" w:pos="146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rPr>
                <w:sz w:val="16"/>
                <w:szCs w:val="16"/>
              </w:rPr>
            </w:pPr>
            <w:r w:rsidRPr="00B74B02">
              <w:rPr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 w:rsidRPr="00B74B02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B74B02">
              <w:rPr>
                <w:sz w:val="16"/>
                <w:szCs w:val="16"/>
              </w:rPr>
              <w:fldChar w:fldCharType="end"/>
            </w:r>
            <w:r w:rsidR="001D0FAC" w:rsidRPr="00B74B02">
              <w:rPr>
                <w:sz w:val="16"/>
                <w:szCs w:val="16"/>
              </w:rPr>
              <w:t xml:space="preserve">  </w:t>
            </w:r>
            <w:r w:rsidR="008B3BB7" w:rsidRPr="00141A01">
              <w:rPr>
                <w:sz w:val="16"/>
                <w:szCs w:val="16"/>
              </w:rPr>
              <w:t xml:space="preserve">Skattþrep </w:t>
            </w:r>
            <w:r w:rsidR="008B3BB7">
              <w:rPr>
                <w:sz w:val="16"/>
                <w:szCs w:val="16"/>
              </w:rPr>
              <w:t>1</w:t>
            </w:r>
            <w:r w:rsidR="008B3BB7" w:rsidRPr="00141A01">
              <w:rPr>
                <w:sz w:val="16"/>
                <w:szCs w:val="16"/>
              </w:rPr>
              <w:t>:</w:t>
            </w:r>
            <w:r w:rsidR="008B3BB7" w:rsidRPr="00141A01">
              <w:rPr>
                <w:sz w:val="16"/>
                <w:szCs w:val="16"/>
              </w:rPr>
              <w:tab/>
            </w:r>
            <w:r w:rsidR="008D7A85">
              <w:rPr>
                <w:sz w:val="16"/>
                <w:szCs w:val="16"/>
              </w:rPr>
              <w:t>3</w:t>
            </w:r>
            <w:r w:rsidR="00307A6C">
              <w:rPr>
                <w:sz w:val="16"/>
                <w:szCs w:val="16"/>
              </w:rPr>
              <w:t>1,45</w:t>
            </w:r>
            <w:r w:rsidR="008D7A85" w:rsidRPr="00141A01">
              <w:rPr>
                <w:sz w:val="16"/>
                <w:szCs w:val="16"/>
              </w:rPr>
              <w:t xml:space="preserve">% tekjuskattur af tekjum </w:t>
            </w:r>
            <w:r w:rsidR="008D7A85">
              <w:rPr>
                <w:sz w:val="16"/>
                <w:szCs w:val="16"/>
              </w:rPr>
              <w:t xml:space="preserve">0 - </w:t>
            </w:r>
            <w:r w:rsidR="00307A6C">
              <w:rPr>
                <w:sz w:val="16"/>
                <w:szCs w:val="16"/>
              </w:rPr>
              <w:t>349.018</w:t>
            </w:r>
            <w:r w:rsidR="008D7A85">
              <w:rPr>
                <w:sz w:val="16"/>
                <w:szCs w:val="16"/>
              </w:rPr>
              <w:t xml:space="preserve"> </w:t>
            </w:r>
            <w:r w:rsidR="008D7A85" w:rsidRPr="00141A01">
              <w:rPr>
                <w:sz w:val="16"/>
                <w:szCs w:val="16"/>
              </w:rPr>
              <w:t>kr</w:t>
            </w:r>
            <w:r w:rsidR="008D7A85">
              <w:rPr>
                <w:sz w:val="16"/>
                <w:szCs w:val="16"/>
              </w:rPr>
              <w:t xml:space="preserve">. </w:t>
            </w:r>
          </w:p>
          <w:p w14:paraId="75373A80" w14:textId="2D7042D8" w:rsidR="008D7A85" w:rsidRDefault="008B3BB7" w:rsidP="008B3BB7">
            <w:pPr>
              <w:tabs>
                <w:tab w:val="left" w:pos="146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rPr>
                <w:sz w:val="16"/>
                <w:szCs w:val="16"/>
              </w:rPr>
            </w:pPr>
            <w:r w:rsidRPr="000B52D8">
              <w:rPr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52D8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0B52D8">
              <w:rPr>
                <w:sz w:val="16"/>
                <w:szCs w:val="16"/>
              </w:rPr>
              <w:fldChar w:fldCharType="end"/>
            </w:r>
            <w:r w:rsidRPr="00141A01">
              <w:rPr>
                <w:sz w:val="16"/>
                <w:szCs w:val="16"/>
              </w:rPr>
              <w:t xml:space="preserve">  Skattþrep </w:t>
            </w:r>
            <w:r>
              <w:rPr>
                <w:sz w:val="16"/>
                <w:szCs w:val="16"/>
              </w:rPr>
              <w:t>2</w:t>
            </w:r>
            <w:r w:rsidRPr="00141A01">
              <w:rPr>
                <w:sz w:val="16"/>
                <w:szCs w:val="16"/>
              </w:rPr>
              <w:t>:</w:t>
            </w:r>
            <w:r w:rsidRPr="00141A01">
              <w:rPr>
                <w:sz w:val="16"/>
                <w:szCs w:val="16"/>
              </w:rPr>
              <w:tab/>
            </w:r>
            <w:r w:rsidR="008D7A85">
              <w:rPr>
                <w:sz w:val="16"/>
                <w:szCs w:val="16"/>
              </w:rPr>
              <w:t>37,</w:t>
            </w:r>
            <w:r w:rsidR="00307A6C">
              <w:rPr>
                <w:sz w:val="16"/>
                <w:szCs w:val="16"/>
              </w:rPr>
              <w:t>95</w:t>
            </w:r>
            <w:r w:rsidR="008D7A85" w:rsidRPr="00141A01">
              <w:rPr>
                <w:sz w:val="16"/>
                <w:szCs w:val="16"/>
              </w:rPr>
              <w:t xml:space="preserve">% tekjuskattur af tekjum </w:t>
            </w:r>
            <w:r w:rsidR="00307A6C">
              <w:rPr>
                <w:sz w:val="16"/>
                <w:szCs w:val="16"/>
              </w:rPr>
              <w:t>349.019</w:t>
            </w:r>
            <w:r w:rsidR="008D7A85">
              <w:rPr>
                <w:sz w:val="16"/>
                <w:szCs w:val="16"/>
              </w:rPr>
              <w:t xml:space="preserve"> – </w:t>
            </w:r>
            <w:r w:rsidR="00307A6C">
              <w:rPr>
                <w:sz w:val="16"/>
                <w:szCs w:val="16"/>
              </w:rPr>
              <w:t>979.847</w:t>
            </w:r>
            <w:r w:rsidR="008D7A85">
              <w:rPr>
                <w:sz w:val="16"/>
                <w:szCs w:val="16"/>
              </w:rPr>
              <w:t xml:space="preserve"> </w:t>
            </w:r>
            <w:r w:rsidR="008D7A85" w:rsidRPr="00141A01">
              <w:rPr>
                <w:sz w:val="16"/>
                <w:szCs w:val="16"/>
              </w:rPr>
              <w:t>kr</w:t>
            </w:r>
            <w:r w:rsidR="008D7A85">
              <w:rPr>
                <w:sz w:val="16"/>
                <w:szCs w:val="16"/>
              </w:rPr>
              <w:t>.</w:t>
            </w:r>
          </w:p>
          <w:p w14:paraId="0D8D93B7" w14:textId="346556D0" w:rsidR="008B3BB7" w:rsidRPr="00141A01" w:rsidRDefault="008B3BB7" w:rsidP="008B3BB7">
            <w:pPr>
              <w:tabs>
                <w:tab w:val="left" w:pos="146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rPr>
                <w:sz w:val="16"/>
                <w:szCs w:val="16"/>
              </w:rPr>
            </w:pPr>
            <w:r w:rsidRPr="000B52D8">
              <w:rPr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52D8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 w:rsidRPr="000B52D8">
              <w:rPr>
                <w:sz w:val="16"/>
                <w:szCs w:val="16"/>
              </w:rPr>
              <w:fldChar w:fldCharType="end"/>
            </w:r>
            <w:r w:rsidRPr="00141A01">
              <w:rPr>
                <w:sz w:val="16"/>
                <w:szCs w:val="16"/>
              </w:rPr>
              <w:t xml:space="preserve">  Skattþrep </w:t>
            </w:r>
            <w:r>
              <w:rPr>
                <w:sz w:val="16"/>
                <w:szCs w:val="16"/>
              </w:rPr>
              <w:t>3</w:t>
            </w:r>
            <w:r w:rsidRPr="00141A01">
              <w:rPr>
                <w:sz w:val="16"/>
                <w:szCs w:val="16"/>
              </w:rPr>
              <w:t>:</w:t>
            </w:r>
            <w:r w:rsidRPr="00141A01">
              <w:rPr>
                <w:sz w:val="16"/>
                <w:szCs w:val="16"/>
              </w:rPr>
              <w:tab/>
            </w:r>
            <w:r w:rsidR="008D7A85" w:rsidRPr="00141A01">
              <w:rPr>
                <w:sz w:val="16"/>
                <w:szCs w:val="16"/>
              </w:rPr>
              <w:t>46,</w:t>
            </w:r>
            <w:r w:rsidR="00307A6C" w:rsidRPr="00141A01">
              <w:rPr>
                <w:sz w:val="16"/>
                <w:szCs w:val="16"/>
              </w:rPr>
              <w:t>2</w:t>
            </w:r>
            <w:r w:rsidR="00307A6C">
              <w:rPr>
                <w:sz w:val="16"/>
                <w:szCs w:val="16"/>
              </w:rPr>
              <w:t>5</w:t>
            </w:r>
            <w:r w:rsidR="008D7A85" w:rsidRPr="00141A01">
              <w:rPr>
                <w:sz w:val="16"/>
                <w:szCs w:val="16"/>
              </w:rPr>
              <w:t xml:space="preserve">% tekjuskattur af tekjum </w:t>
            </w:r>
            <w:r w:rsidR="008D7A85">
              <w:rPr>
                <w:sz w:val="16"/>
                <w:szCs w:val="16"/>
              </w:rPr>
              <w:t xml:space="preserve">yfir </w:t>
            </w:r>
            <w:r w:rsidR="00307A6C">
              <w:rPr>
                <w:sz w:val="16"/>
                <w:szCs w:val="16"/>
              </w:rPr>
              <w:t>979.847</w:t>
            </w:r>
            <w:r w:rsidR="008D7A85" w:rsidRPr="003D2D3A">
              <w:rPr>
                <w:sz w:val="16"/>
                <w:szCs w:val="16"/>
              </w:rPr>
              <w:t xml:space="preserve"> </w:t>
            </w:r>
            <w:r w:rsidR="008D7A85" w:rsidRPr="00141A01">
              <w:rPr>
                <w:sz w:val="16"/>
                <w:szCs w:val="16"/>
              </w:rPr>
              <w:t>kr.</w:t>
            </w:r>
          </w:p>
          <w:p w14:paraId="6D8B31D5" w14:textId="3E22BF25" w:rsidR="00C649CA" w:rsidRDefault="00C649CA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1003B0B8" w14:textId="77777777" w:rsidR="00194769" w:rsidRDefault="00194769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Ef skattleggja á útgreiðslur samkvæmt tveimur skattþrepum skal umsækjandi gefa upp aðrar mánaðarlegar launatekjur, fyrir skatt, hér fyrir neðan. Útgreiðslur lífeyrissparnaðar munu þá verða skattlagðar miðað við að aðrar launatekjur séu skattlagðar í lægstu mögulegum skattþrepum. </w:t>
            </w:r>
          </w:p>
          <w:p w14:paraId="789F2B87" w14:textId="46EF5A9D" w:rsidR="001D0FAC" w:rsidRPr="00B74B02" w:rsidRDefault="00194769" w:rsidP="00D96F98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Heildarlaunatekjur á mánuði fyrir skatt, að frátöldum útgreiðslum lífeyrissparnaðar samkvæmt umsókn þessari, eru </w:t>
            </w:r>
            <w:r w:rsidR="00D126C1">
              <w:rPr>
                <w:b/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bookmarkStart w:id="16" w:name="Text89"/>
            <w:r>
              <w:rPr>
                <w:b/>
                <w:sz w:val="16"/>
                <w:szCs w:val="16"/>
              </w:rPr>
              <w:instrText xml:space="preserve"> FORMTEXT </w:instrText>
            </w:r>
            <w:r w:rsidR="00D126C1">
              <w:rPr>
                <w:b/>
                <w:sz w:val="16"/>
                <w:szCs w:val="16"/>
              </w:rPr>
            </w:r>
            <w:r w:rsidR="00D126C1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t>________________</w:t>
            </w:r>
            <w:bookmarkEnd w:id="16"/>
            <w:r w:rsidR="00D126C1">
              <w:rPr>
                <w:b/>
                <w:sz w:val="16"/>
                <w:szCs w:val="16"/>
              </w:rPr>
              <w:fldChar w:fldCharType="end"/>
            </w:r>
            <w:r w:rsidR="00D96F98" w:rsidRPr="00D96F98">
              <w:rPr>
                <w:sz w:val="16"/>
                <w:szCs w:val="16"/>
              </w:rPr>
              <w:t xml:space="preserve"> kr.</w:t>
            </w:r>
          </w:p>
        </w:tc>
      </w:tr>
      <w:tr w:rsidR="001D0FAC" w:rsidRPr="009558DA" w14:paraId="326E3B4A" w14:textId="77777777" w:rsidTr="008A57E7">
        <w:tc>
          <w:tcPr>
            <w:tcW w:w="1668" w:type="dxa"/>
          </w:tcPr>
          <w:p w14:paraId="234615DA" w14:textId="77777777" w:rsidR="00511BC5" w:rsidRDefault="00511BC5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  <w:p w14:paraId="6E7E5449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 w:rsidRPr="002338EF">
              <w:rPr>
                <w:b/>
                <w:sz w:val="16"/>
                <w:szCs w:val="16"/>
              </w:rPr>
              <w:t>Launaseðlar:</w:t>
            </w:r>
          </w:p>
        </w:tc>
        <w:tc>
          <w:tcPr>
            <w:tcW w:w="8079" w:type="dxa"/>
            <w:gridSpan w:val="8"/>
          </w:tcPr>
          <w:p w14:paraId="52C10703" w14:textId="77777777" w:rsidR="00511BC5" w:rsidRDefault="00511BC5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  <w:p w14:paraId="7F7474CB" w14:textId="77777777" w:rsidR="003A054E" w:rsidRDefault="003A054E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Rafrænn launaseðill birtist í netbanka </w:t>
            </w:r>
            <w:r w:rsidR="00174994">
              <w:rPr>
                <w:sz w:val="16"/>
                <w:szCs w:val="16"/>
              </w:rPr>
              <w:t>umsækjanda</w:t>
            </w:r>
            <w:r>
              <w:rPr>
                <w:sz w:val="16"/>
                <w:szCs w:val="16"/>
              </w:rPr>
              <w:t xml:space="preserve">. Óski </w:t>
            </w:r>
            <w:r w:rsidR="00174994">
              <w:rPr>
                <w:sz w:val="16"/>
                <w:szCs w:val="16"/>
              </w:rPr>
              <w:t xml:space="preserve">umsækjandi </w:t>
            </w:r>
            <w:r>
              <w:rPr>
                <w:sz w:val="16"/>
                <w:szCs w:val="16"/>
              </w:rPr>
              <w:t>jafnframt eftir því að fá launaseðil sendan á pappír</w:t>
            </w:r>
            <w:r w:rsidR="00A94FB2">
              <w:rPr>
                <w:sz w:val="16"/>
                <w:szCs w:val="16"/>
              </w:rPr>
              <w:t>sformi</w:t>
            </w:r>
            <w:r>
              <w:rPr>
                <w:sz w:val="16"/>
                <w:szCs w:val="16"/>
              </w:rPr>
              <w:t xml:space="preserve"> þá skal </w:t>
            </w:r>
            <w:r w:rsidR="00174994">
              <w:rPr>
                <w:sz w:val="16"/>
                <w:szCs w:val="16"/>
              </w:rPr>
              <w:t xml:space="preserve">umsækjandi </w:t>
            </w:r>
            <w:r>
              <w:rPr>
                <w:sz w:val="16"/>
                <w:szCs w:val="16"/>
              </w:rPr>
              <w:t>haka í kassann hér fyrir neðan:</w:t>
            </w:r>
          </w:p>
          <w:p w14:paraId="31B18EC0" w14:textId="77777777" w:rsidR="003A054E" w:rsidRDefault="00D126C1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0FAC">
              <w:rPr>
                <w:sz w:val="16"/>
                <w:szCs w:val="16"/>
              </w:rPr>
              <w:instrText xml:space="preserve"> FORMCHECKBOX </w:instrText>
            </w:r>
            <w:r w:rsidR="00771822">
              <w:rPr>
                <w:sz w:val="16"/>
                <w:szCs w:val="16"/>
              </w:rPr>
            </w:r>
            <w:r w:rsidR="00771822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 </w:t>
            </w:r>
            <w:r w:rsidR="00174994">
              <w:rPr>
                <w:sz w:val="16"/>
                <w:szCs w:val="16"/>
              </w:rPr>
              <w:t xml:space="preserve">Umsækjandi </w:t>
            </w:r>
            <w:r w:rsidR="003A054E">
              <w:rPr>
                <w:sz w:val="16"/>
                <w:szCs w:val="16"/>
              </w:rPr>
              <w:t>óskar eftir því að fá launaseðil sendan á pappír.</w:t>
            </w:r>
          </w:p>
          <w:p w14:paraId="03BE3119" w14:textId="77777777" w:rsidR="001D0FAC" w:rsidRPr="00C75953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</w:p>
        </w:tc>
      </w:tr>
      <w:tr w:rsidR="001D0FAC" w:rsidRPr="009558DA" w14:paraId="4F78C77C" w14:textId="77777777" w:rsidTr="008A57E7">
        <w:tc>
          <w:tcPr>
            <w:tcW w:w="1668" w:type="dxa"/>
          </w:tcPr>
          <w:p w14:paraId="49E549FE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  <w:r w:rsidRPr="002338EF">
              <w:rPr>
                <w:b/>
                <w:sz w:val="16"/>
                <w:szCs w:val="16"/>
              </w:rPr>
              <w:t>Bankareikningur:</w:t>
            </w:r>
          </w:p>
        </w:tc>
        <w:tc>
          <w:tcPr>
            <w:tcW w:w="5074" w:type="dxa"/>
            <w:gridSpan w:val="5"/>
          </w:tcPr>
          <w:p w14:paraId="7C547361" w14:textId="77777777" w:rsidR="001D0FAC" w:rsidRPr="00C75953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t>Númer reiknings sem leggja á lífeyrisgreiðslu(r) inn á</w:t>
            </w:r>
            <w:r>
              <w:rPr>
                <w:sz w:val="16"/>
                <w:szCs w:val="16"/>
              </w:rPr>
              <w:t xml:space="preserve"> (</w:t>
            </w:r>
            <w:proofErr w:type="spellStart"/>
            <w:r>
              <w:rPr>
                <w:sz w:val="16"/>
                <w:szCs w:val="16"/>
              </w:rPr>
              <w:t>bknr-hb-nr</w:t>
            </w:r>
            <w:proofErr w:type="spellEnd"/>
            <w:r>
              <w:rPr>
                <w:sz w:val="16"/>
                <w:szCs w:val="16"/>
              </w:rPr>
              <w:t>)</w:t>
            </w:r>
            <w:r w:rsidRPr="00C75953">
              <w:rPr>
                <w:sz w:val="16"/>
                <w:szCs w:val="16"/>
              </w:rPr>
              <w:t xml:space="preserve">:  </w:t>
            </w:r>
          </w:p>
        </w:tc>
        <w:tc>
          <w:tcPr>
            <w:tcW w:w="3005" w:type="dxa"/>
            <w:gridSpan w:val="3"/>
            <w:tcBorders>
              <w:bottom w:val="single" w:sz="4" w:space="0" w:color="auto"/>
            </w:tcBorders>
          </w:tcPr>
          <w:p w14:paraId="4EDB55D6" w14:textId="77777777" w:rsidR="001D0FAC" w:rsidRPr="00C75953" w:rsidRDefault="00D126C1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1D0FAC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r w:rsidR="001D0FAC">
              <w:rPr>
                <w:sz w:val="16"/>
                <w:szCs w:val="16"/>
              </w:rPr>
              <w:t xml:space="preserve"> </w:t>
            </w:r>
          </w:p>
        </w:tc>
      </w:tr>
      <w:tr w:rsidR="001D0FAC" w:rsidRPr="009558DA" w14:paraId="68C0E829" w14:textId="77777777" w:rsidTr="008A57E7">
        <w:tc>
          <w:tcPr>
            <w:tcW w:w="1668" w:type="dxa"/>
          </w:tcPr>
          <w:p w14:paraId="6789CA98" w14:textId="77777777" w:rsidR="001D0FAC" w:rsidRPr="002338EF" w:rsidRDefault="001D0FAC" w:rsidP="0002716C">
            <w:pPr>
              <w:spacing w:before="60" w:after="60"/>
              <w:ind w:right="-57"/>
              <w:rPr>
                <w:b/>
                <w:sz w:val="16"/>
                <w:szCs w:val="16"/>
              </w:rPr>
            </w:pPr>
          </w:p>
        </w:tc>
        <w:tc>
          <w:tcPr>
            <w:tcW w:w="1688" w:type="dxa"/>
            <w:gridSpan w:val="2"/>
          </w:tcPr>
          <w:p w14:paraId="2C2E0E4C" w14:textId="77777777" w:rsidR="001D0FAC" w:rsidRPr="00C75953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t>Reikningseigand</w:t>
            </w:r>
            <w:r>
              <w:rPr>
                <w:sz w:val="16"/>
                <w:szCs w:val="16"/>
              </w:rPr>
              <w:t>i:</w:t>
            </w:r>
          </w:p>
        </w:tc>
        <w:tc>
          <w:tcPr>
            <w:tcW w:w="3386" w:type="dxa"/>
            <w:gridSpan w:val="3"/>
            <w:tcBorders>
              <w:bottom w:val="single" w:sz="4" w:space="0" w:color="auto"/>
            </w:tcBorders>
          </w:tcPr>
          <w:p w14:paraId="7DE754B8" w14:textId="77777777" w:rsidR="001D0FAC" w:rsidRPr="00C75953" w:rsidRDefault="00D126C1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D0FAC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49" w:type="dxa"/>
            <w:gridSpan w:val="2"/>
          </w:tcPr>
          <w:p w14:paraId="2EAA1241" w14:textId="77777777" w:rsidR="001D0FAC" w:rsidRPr="00C75953" w:rsidRDefault="001D0FAC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 w:rsidRPr="00C75953">
              <w:rPr>
                <w:sz w:val="16"/>
                <w:szCs w:val="16"/>
              </w:rPr>
              <w:t xml:space="preserve">Kennitala: </w:t>
            </w:r>
          </w:p>
        </w:tc>
        <w:tc>
          <w:tcPr>
            <w:tcW w:w="1856" w:type="dxa"/>
            <w:tcBorders>
              <w:bottom w:val="single" w:sz="4" w:space="0" w:color="auto"/>
            </w:tcBorders>
          </w:tcPr>
          <w:p w14:paraId="4D8B0162" w14:textId="77777777" w:rsidR="001D0FAC" w:rsidRPr="00C75953" w:rsidRDefault="00D126C1" w:rsidP="0002716C">
            <w:pPr>
              <w:tabs>
                <w:tab w:val="left" w:pos="1701"/>
                <w:tab w:val="left" w:pos="3402"/>
                <w:tab w:val="left" w:pos="5103"/>
                <w:tab w:val="left" w:pos="6804"/>
                <w:tab w:val="left" w:pos="8505"/>
              </w:tabs>
              <w:spacing w:before="60" w:after="60"/>
              <w:ind w:left="-57"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11"/>
                    <w:format w:val="0#####-####"/>
                  </w:textInput>
                </w:ffData>
              </w:fldChar>
            </w:r>
            <w:r w:rsidR="001D0FAC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 w:rsidR="001D0FAC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4B976BBF" w14:textId="77777777" w:rsidR="00F53F47" w:rsidRPr="00C75953" w:rsidRDefault="00F53F47" w:rsidP="00BD6C7F">
      <w:pPr>
        <w:spacing w:before="80" w:after="80"/>
        <w:jc w:val="both"/>
        <w:rPr>
          <w:sz w:val="16"/>
          <w:szCs w:val="16"/>
        </w:rPr>
      </w:pPr>
    </w:p>
    <w:p w14:paraId="5236EE7B" w14:textId="77777777" w:rsidR="00511BC5" w:rsidRDefault="00511BC5" w:rsidP="00BD6C7F">
      <w:pPr>
        <w:spacing w:before="80" w:after="80"/>
        <w:jc w:val="both"/>
        <w:rPr>
          <w:sz w:val="16"/>
          <w:szCs w:val="16"/>
        </w:rPr>
      </w:pPr>
    </w:p>
    <w:p w14:paraId="0B0D6C16" w14:textId="4B8DD8F4" w:rsidR="00F53F47" w:rsidRPr="00C75953" w:rsidRDefault="003525AA" w:rsidP="00564F69">
      <w:pPr>
        <w:spacing w:before="80" w:after="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Útgreiðslur eru á síðasta virka degi hvers mánaðar. </w:t>
      </w:r>
      <w:r w:rsidR="00F53F47" w:rsidRPr="00C75953">
        <w:rPr>
          <w:sz w:val="16"/>
          <w:szCs w:val="16"/>
        </w:rPr>
        <w:t xml:space="preserve"> Beiðnir sem berast </w:t>
      </w:r>
      <w:r w:rsidR="008B3BB7">
        <w:rPr>
          <w:sz w:val="16"/>
          <w:szCs w:val="16"/>
        </w:rPr>
        <w:t>til og með 25</w:t>
      </w:r>
      <w:r w:rsidR="0013455C">
        <w:rPr>
          <w:sz w:val="16"/>
          <w:szCs w:val="16"/>
        </w:rPr>
        <w:t xml:space="preserve">. hvers </w:t>
      </w:r>
      <w:r w:rsidR="00F53F47" w:rsidRPr="00C75953">
        <w:rPr>
          <w:sz w:val="16"/>
          <w:szCs w:val="16"/>
        </w:rPr>
        <w:t>mánaðar eru afgreiddar í þeim mánuði.</w:t>
      </w:r>
    </w:p>
    <w:p w14:paraId="1CF83879" w14:textId="77777777" w:rsidR="00057927" w:rsidRDefault="00F53F47" w:rsidP="00564F69">
      <w:pPr>
        <w:spacing w:before="80" w:after="80"/>
        <w:jc w:val="both"/>
        <w:rPr>
          <w:sz w:val="16"/>
          <w:szCs w:val="16"/>
        </w:rPr>
      </w:pPr>
      <w:r w:rsidRPr="00C75953">
        <w:rPr>
          <w:sz w:val="16"/>
          <w:szCs w:val="16"/>
        </w:rPr>
        <w:t xml:space="preserve">Allar breytingar á </w:t>
      </w:r>
      <w:r w:rsidR="004D1401">
        <w:rPr>
          <w:sz w:val="16"/>
          <w:szCs w:val="16"/>
        </w:rPr>
        <w:t>umsókn þessari skulu vera skriflegar.</w:t>
      </w:r>
    </w:p>
    <w:p w14:paraId="799B416F" w14:textId="77777777" w:rsidR="007014C5" w:rsidRDefault="007014C5" w:rsidP="00BD6C7F">
      <w:pPr>
        <w:spacing w:before="80" w:after="80"/>
        <w:jc w:val="both"/>
        <w:rPr>
          <w:sz w:val="16"/>
          <w:szCs w:val="16"/>
        </w:rPr>
      </w:pPr>
    </w:p>
    <w:p w14:paraId="542A4A77" w14:textId="77777777" w:rsidR="00147749" w:rsidRDefault="00147749" w:rsidP="00147749">
      <w:pPr>
        <w:spacing w:before="80" w:after="80"/>
        <w:jc w:val="both"/>
        <w:rPr>
          <w:sz w:val="16"/>
          <w:szCs w:val="16"/>
        </w:rPr>
      </w:pPr>
      <w:r>
        <w:rPr>
          <w:sz w:val="16"/>
          <w:szCs w:val="16"/>
        </w:rPr>
        <w:t>Staðfesting móttöku umsóknar: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12"/>
        <w:gridCol w:w="700"/>
        <w:gridCol w:w="4219"/>
      </w:tblGrid>
      <w:tr w:rsidR="00F53F47" w:rsidRPr="00B573DF" w14:paraId="46F585B4" w14:textId="77777777" w:rsidTr="00F53F47">
        <w:tc>
          <w:tcPr>
            <w:tcW w:w="4678" w:type="dxa"/>
            <w:vMerge w:val="restart"/>
            <w:tcBorders>
              <w:bottom w:val="single" w:sz="4" w:space="0" w:color="auto"/>
            </w:tcBorders>
          </w:tcPr>
          <w:p w14:paraId="75779CE8" w14:textId="77777777" w:rsidR="00147749" w:rsidRPr="00511BC5" w:rsidRDefault="00B14A79" w:rsidP="00511BC5">
            <w:pPr>
              <w:spacing w:before="80" w:after="80"/>
              <w:ind w:left="-113"/>
              <w:jc w:val="both"/>
              <w:rPr>
                <w:b/>
                <w:sz w:val="16"/>
                <w:szCs w:val="16"/>
              </w:rPr>
            </w:pPr>
            <w:r w:rsidRPr="00511BC5">
              <w:rPr>
                <w:b/>
                <w:sz w:val="16"/>
                <w:szCs w:val="16"/>
              </w:rPr>
              <w:t>F</w:t>
            </w:r>
            <w:r w:rsidR="00147749" w:rsidRPr="00511BC5">
              <w:rPr>
                <w:b/>
                <w:sz w:val="16"/>
                <w:szCs w:val="16"/>
              </w:rPr>
              <w:t>.h. Landsbankans hf.</w:t>
            </w:r>
          </w:p>
          <w:p w14:paraId="08CB5CC8" w14:textId="77777777" w:rsidR="00D045B1" w:rsidRDefault="00D045B1" w:rsidP="00D045B1">
            <w:pPr>
              <w:ind w:left="-57" w:right="-57"/>
              <w:rPr>
                <w:sz w:val="16"/>
                <w:szCs w:val="16"/>
              </w:rPr>
            </w:pPr>
          </w:p>
          <w:p w14:paraId="7CB318BA" w14:textId="77777777" w:rsidR="00D045B1" w:rsidRPr="00F673F9" w:rsidRDefault="00D045B1" w:rsidP="00D045B1">
            <w:pPr>
              <w:ind w:left="-57" w:right="-57"/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14:paraId="7DC8A0FC" w14:textId="77777777" w:rsidR="00F53F47" w:rsidRPr="00F53F47" w:rsidRDefault="00F53F47" w:rsidP="00F53F47">
            <w:pPr>
              <w:ind w:left="-57" w:right="-57"/>
              <w:rPr>
                <w:szCs w:val="18"/>
              </w:rPr>
            </w:pPr>
          </w:p>
        </w:tc>
        <w:tc>
          <w:tcPr>
            <w:tcW w:w="4283" w:type="dxa"/>
            <w:tcBorders>
              <w:top w:val="single" w:sz="4" w:space="0" w:color="auto"/>
            </w:tcBorders>
          </w:tcPr>
          <w:p w14:paraId="14D4E8D9" w14:textId="77777777" w:rsidR="00F53F47" w:rsidRPr="00B573DF" w:rsidRDefault="00F53F47" w:rsidP="00F53F47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Staður og d</w:t>
            </w:r>
            <w:r w:rsidRPr="00B573DF">
              <w:rPr>
                <w:sz w:val="14"/>
                <w:szCs w:val="14"/>
              </w:rPr>
              <w:t>agsetning</w:t>
            </w:r>
          </w:p>
        </w:tc>
      </w:tr>
      <w:tr w:rsidR="00F53F47" w14:paraId="4BFE6AC3" w14:textId="77777777" w:rsidTr="00F53F47">
        <w:trPr>
          <w:trHeight w:val="551"/>
        </w:trPr>
        <w:tc>
          <w:tcPr>
            <w:tcW w:w="4678" w:type="dxa"/>
            <w:vMerge/>
            <w:tcBorders>
              <w:bottom w:val="single" w:sz="4" w:space="0" w:color="auto"/>
            </w:tcBorders>
          </w:tcPr>
          <w:p w14:paraId="54171F0F" w14:textId="77777777" w:rsidR="00F53F47" w:rsidRDefault="00F53F47" w:rsidP="00F53F47">
            <w:pPr>
              <w:ind w:left="-57" w:right="-57"/>
            </w:pPr>
          </w:p>
        </w:tc>
        <w:tc>
          <w:tcPr>
            <w:tcW w:w="709" w:type="dxa"/>
            <w:vMerge/>
          </w:tcPr>
          <w:p w14:paraId="160F6608" w14:textId="77777777" w:rsidR="00F53F47" w:rsidRDefault="00F53F47" w:rsidP="00F53F47">
            <w:pPr>
              <w:ind w:left="-57" w:right="-57"/>
            </w:pPr>
          </w:p>
        </w:tc>
        <w:tc>
          <w:tcPr>
            <w:tcW w:w="4283" w:type="dxa"/>
            <w:tcBorders>
              <w:bottom w:val="single" w:sz="4" w:space="0" w:color="auto"/>
            </w:tcBorders>
          </w:tcPr>
          <w:p w14:paraId="67CA03BD" w14:textId="77777777" w:rsidR="00F53F47" w:rsidRDefault="00F53F47" w:rsidP="00F53F47">
            <w:pPr>
              <w:ind w:left="-57" w:right="-57"/>
            </w:pPr>
          </w:p>
        </w:tc>
      </w:tr>
      <w:tr w:rsidR="00F53F47" w:rsidRPr="00772921" w14:paraId="71E9CF5E" w14:textId="77777777" w:rsidTr="00F53F47">
        <w:trPr>
          <w:trHeight w:val="134"/>
        </w:trPr>
        <w:tc>
          <w:tcPr>
            <w:tcW w:w="4678" w:type="dxa"/>
            <w:tcBorders>
              <w:top w:val="single" w:sz="4" w:space="0" w:color="auto"/>
            </w:tcBorders>
          </w:tcPr>
          <w:p w14:paraId="7A529367" w14:textId="77777777" w:rsidR="00F53F47" w:rsidRDefault="00F53F47" w:rsidP="00F53F47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Fullt nafn starfsmanns:</w:t>
            </w:r>
            <w:r w:rsidR="00CB79D5">
              <w:rPr>
                <w:sz w:val="14"/>
                <w:szCs w:val="14"/>
              </w:rPr>
              <w:tab/>
            </w:r>
            <w:r w:rsidR="00D126C1">
              <w:rPr>
                <w:sz w:val="14"/>
                <w:szCs w:val="1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CB79D5">
              <w:rPr>
                <w:sz w:val="14"/>
                <w:szCs w:val="14"/>
              </w:rPr>
              <w:instrText xml:space="preserve"> FORMTEXT </w:instrText>
            </w:r>
            <w:r w:rsidR="00D126C1">
              <w:rPr>
                <w:sz w:val="14"/>
                <w:szCs w:val="14"/>
              </w:rPr>
            </w:r>
            <w:r w:rsidR="00D126C1">
              <w:rPr>
                <w:sz w:val="14"/>
                <w:szCs w:val="14"/>
              </w:rPr>
              <w:fldChar w:fldCharType="separate"/>
            </w:r>
            <w:r w:rsidR="00CB79D5">
              <w:rPr>
                <w:noProof/>
                <w:sz w:val="14"/>
                <w:szCs w:val="14"/>
              </w:rPr>
              <w:t> </w:t>
            </w:r>
            <w:r w:rsidR="00CB79D5">
              <w:rPr>
                <w:noProof/>
                <w:sz w:val="14"/>
                <w:szCs w:val="14"/>
              </w:rPr>
              <w:t> </w:t>
            </w:r>
            <w:r w:rsidR="00CB79D5">
              <w:rPr>
                <w:noProof/>
                <w:sz w:val="14"/>
                <w:szCs w:val="14"/>
              </w:rPr>
              <w:t> </w:t>
            </w:r>
            <w:r w:rsidR="00CB79D5">
              <w:rPr>
                <w:noProof/>
                <w:sz w:val="14"/>
                <w:szCs w:val="14"/>
              </w:rPr>
              <w:t> </w:t>
            </w:r>
            <w:r w:rsidR="00CB79D5">
              <w:rPr>
                <w:noProof/>
                <w:sz w:val="14"/>
                <w:szCs w:val="14"/>
              </w:rPr>
              <w:t> </w:t>
            </w:r>
            <w:r w:rsidR="00D126C1">
              <w:rPr>
                <w:sz w:val="14"/>
                <w:szCs w:val="14"/>
              </w:rPr>
              <w:fldChar w:fldCharType="end"/>
            </w:r>
            <w:bookmarkEnd w:id="17"/>
          </w:p>
          <w:p w14:paraId="4CEDCB15" w14:textId="77777777" w:rsidR="00F53F47" w:rsidRDefault="00F53F47" w:rsidP="00CB79D5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09" w:type="dxa"/>
          </w:tcPr>
          <w:p w14:paraId="5994B76C" w14:textId="77777777" w:rsidR="00F53F47" w:rsidRPr="00772921" w:rsidRDefault="00F53F47" w:rsidP="00F53F47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4283" w:type="dxa"/>
            <w:tcBorders>
              <w:top w:val="single" w:sz="4" w:space="0" w:color="auto"/>
            </w:tcBorders>
          </w:tcPr>
          <w:p w14:paraId="394D9F6C" w14:textId="77777777" w:rsidR="00F53F47" w:rsidRPr="00772921" w:rsidRDefault="00F53F47" w:rsidP="0082240B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Undirritun </w:t>
            </w:r>
            <w:r w:rsidR="00DB6D19">
              <w:rPr>
                <w:sz w:val="14"/>
                <w:szCs w:val="14"/>
              </w:rPr>
              <w:t>umsækjanda</w:t>
            </w:r>
          </w:p>
        </w:tc>
      </w:tr>
    </w:tbl>
    <w:p w14:paraId="31C540E3" w14:textId="77777777" w:rsidR="0002780E" w:rsidRDefault="00771822" w:rsidP="00673D1C">
      <w:r>
        <w:pict w14:anchorId="263C9FCE">
          <v:rect id="_x0000_i1025" style="width:0;height:1.5pt" o:hralign="center" o:hrstd="t" o:hr="t" fillcolor="#9d9da1" stroked="f"/>
        </w:pict>
      </w:r>
    </w:p>
    <w:p w14:paraId="77570221" w14:textId="77777777" w:rsidR="00673D1C" w:rsidRPr="00186C22" w:rsidRDefault="00673D1C" w:rsidP="00677957">
      <w:pPr>
        <w:pStyle w:val="Heading2"/>
        <w:spacing w:before="80" w:after="80"/>
      </w:pPr>
      <w:r w:rsidRPr="0011521C">
        <w:t>Fyllist út af starfsmanni bankans</w:t>
      </w:r>
    </w:p>
    <w:bookmarkStart w:id="18" w:name="Check2"/>
    <w:p w14:paraId="5FF998A2" w14:textId="77777777" w:rsidR="00673D1C" w:rsidRDefault="00D126C1" w:rsidP="00F37756">
      <w:pPr>
        <w:spacing w:before="80"/>
        <w:rPr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heck2"/>
            <w:enabled w:val="0"/>
            <w:calcOnExit w:val="0"/>
            <w:checkBox>
              <w:sizeAuto/>
              <w:default w:val="0"/>
            </w:checkBox>
          </w:ffData>
        </w:fldChar>
      </w:r>
      <w:r w:rsidR="00985045">
        <w:rPr>
          <w:sz w:val="16"/>
          <w:szCs w:val="16"/>
        </w:rPr>
        <w:instrText xml:space="preserve"> FORMCHECKBOX </w:instrText>
      </w:r>
      <w:r w:rsidR="00771822">
        <w:rPr>
          <w:sz w:val="16"/>
          <w:szCs w:val="16"/>
        </w:rPr>
      </w:r>
      <w:r w:rsidR="00771822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18"/>
      <w:r w:rsidR="00673D1C" w:rsidRPr="009B5A15">
        <w:rPr>
          <w:sz w:val="16"/>
          <w:szCs w:val="16"/>
        </w:rPr>
        <w:t xml:space="preserve"> </w:t>
      </w:r>
      <w:r w:rsidR="00EF76B1" w:rsidRPr="009B5A15">
        <w:rPr>
          <w:sz w:val="16"/>
          <w:szCs w:val="16"/>
        </w:rPr>
        <w:t xml:space="preserve">Persónuskilríki </w:t>
      </w:r>
      <w:r w:rsidR="0033736C" w:rsidRPr="009B5A15">
        <w:rPr>
          <w:sz w:val="16"/>
          <w:szCs w:val="16"/>
        </w:rPr>
        <w:t>viðskiptavinar</w:t>
      </w:r>
      <w:r w:rsidR="00EF76B1" w:rsidRPr="009B5A15">
        <w:rPr>
          <w:sz w:val="16"/>
          <w:szCs w:val="16"/>
        </w:rPr>
        <w:t xml:space="preserve"> skönnuð/skoðuð í grunni</w:t>
      </w:r>
    </w:p>
    <w:p w14:paraId="05616761" w14:textId="77777777" w:rsidR="00126AB7" w:rsidRDefault="00126AB7" w:rsidP="00126AB7">
      <w:pPr>
        <w:rPr>
          <w:sz w:val="16"/>
          <w:szCs w:val="16"/>
        </w:rPr>
      </w:pPr>
    </w:p>
    <w:p w14:paraId="04C7B6A1" w14:textId="77777777" w:rsidR="00677957" w:rsidRPr="00126AB7" w:rsidRDefault="00677957" w:rsidP="00F37756">
      <w:pPr>
        <w:spacing w:after="80"/>
        <w:rPr>
          <w:b/>
          <w:sz w:val="16"/>
          <w:szCs w:val="16"/>
        </w:rPr>
      </w:pPr>
      <w:r w:rsidRPr="00126AB7">
        <w:rPr>
          <w:b/>
          <w:sz w:val="16"/>
          <w:szCs w:val="16"/>
        </w:rPr>
        <w:t>Fylgigögn</w:t>
      </w:r>
      <w:r w:rsidR="008669C0">
        <w:rPr>
          <w:b/>
          <w:sz w:val="16"/>
          <w:szCs w:val="16"/>
        </w:rPr>
        <w:t xml:space="preserve"> (ef við á):</w:t>
      </w:r>
    </w:p>
    <w:bookmarkStart w:id="19" w:name="Check26"/>
    <w:p w14:paraId="3A66EBC1" w14:textId="77777777" w:rsidR="00D96188" w:rsidRDefault="00D126C1" w:rsidP="00F37756">
      <w:pPr>
        <w:spacing w:before="80" w:after="80"/>
        <w:rPr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heck26"/>
            <w:enabled w:val="0"/>
            <w:calcOnExit w:val="0"/>
            <w:checkBox>
              <w:sizeAuto/>
              <w:default w:val="0"/>
            </w:checkBox>
          </w:ffData>
        </w:fldChar>
      </w:r>
      <w:r w:rsidR="00985045">
        <w:rPr>
          <w:sz w:val="16"/>
          <w:szCs w:val="16"/>
        </w:rPr>
        <w:instrText xml:space="preserve"> FORMCHECKBOX </w:instrText>
      </w:r>
      <w:r w:rsidR="00771822">
        <w:rPr>
          <w:sz w:val="16"/>
          <w:szCs w:val="16"/>
        </w:rPr>
      </w:r>
      <w:r w:rsidR="00771822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19"/>
      <w:r w:rsidR="008669C0">
        <w:rPr>
          <w:sz w:val="16"/>
          <w:szCs w:val="16"/>
        </w:rPr>
        <w:t xml:space="preserve"> Yfirlit frá ríkisskattstjóra um uppsafnaðan persónuafslátt</w:t>
      </w:r>
      <w:bookmarkStart w:id="20" w:name="Check27"/>
      <w:r w:rsidR="00672E08">
        <w:rPr>
          <w:sz w:val="16"/>
          <w:szCs w:val="16"/>
        </w:rPr>
        <w:tab/>
      </w:r>
    </w:p>
    <w:p w14:paraId="7CB5EF6A" w14:textId="196F276D" w:rsidR="00672E08" w:rsidRDefault="00D126C1" w:rsidP="00F37756">
      <w:pPr>
        <w:spacing w:before="80" w:after="80"/>
        <w:rPr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heck27"/>
            <w:enabled w:val="0"/>
            <w:calcOnExit w:val="0"/>
            <w:checkBox>
              <w:sizeAuto/>
              <w:default w:val="0"/>
            </w:checkBox>
          </w:ffData>
        </w:fldChar>
      </w:r>
      <w:r w:rsidR="00672E08">
        <w:rPr>
          <w:sz w:val="16"/>
          <w:szCs w:val="16"/>
        </w:rPr>
        <w:instrText xml:space="preserve"> FORMCHECKBOX </w:instrText>
      </w:r>
      <w:r w:rsidR="00771822">
        <w:rPr>
          <w:sz w:val="16"/>
          <w:szCs w:val="16"/>
        </w:rPr>
      </w:r>
      <w:r w:rsidR="00771822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 w:rsidR="00672E08">
        <w:rPr>
          <w:sz w:val="16"/>
          <w:szCs w:val="16"/>
        </w:rPr>
        <w:t xml:space="preserve"> Afrit af örorkuskírteini frá Tryggingastofnun </w:t>
      </w:r>
      <w:bookmarkEnd w:id="20"/>
      <w:r w:rsidR="00677957">
        <w:rPr>
          <w:sz w:val="16"/>
          <w:szCs w:val="16"/>
        </w:rPr>
        <w:tab/>
      </w:r>
    </w:p>
    <w:bookmarkStart w:id="21" w:name="Check28"/>
    <w:p w14:paraId="4941D286" w14:textId="6EF26654" w:rsidR="000E3A52" w:rsidRPr="00672E08" w:rsidRDefault="00D126C1" w:rsidP="00D74470">
      <w:pPr>
        <w:spacing w:before="80" w:after="80"/>
        <w:rPr>
          <w:sz w:val="16"/>
        </w:rPr>
      </w:pPr>
      <w:r>
        <w:rPr>
          <w:sz w:val="16"/>
          <w:szCs w:val="16"/>
        </w:rPr>
        <w:fldChar w:fldCharType="begin">
          <w:ffData>
            <w:name w:val="Check27"/>
            <w:enabled w:val="0"/>
            <w:calcOnExit w:val="0"/>
            <w:checkBox>
              <w:sizeAuto/>
              <w:default w:val="0"/>
            </w:checkBox>
          </w:ffData>
        </w:fldChar>
      </w:r>
      <w:r w:rsidR="008669C0">
        <w:rPr>
          <w:sz w:val="16"/>
          <w:szCs w:val="16"/>
        </w:rPr>
        <w:instrText xml:space="preserve"> FORMCHECKBOX </w:instrText>
      </w:r>
      <w:r w:rsidR="00771822">
        <w:rPr>
          <w:sz w:val="16"/>
          <w:szCs w:val="16"/>
        </w:rPr>
      </w:r>
      <w:r w:rsidR="00771822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21"/>
      <w:r w:rsidR="008669C0">
        <w:rPr>
          <w:sz w:val="16"/>
          <w:szCs w:val="16"/>
        </w:rPr>
        <w:t xml:space="preserve"> Yfirlit um framvindu skipta frá sýslumanni</w:t>
      </w:r>
      <w:r w:rsidR="00D74470">
        <w:rPr>
          <w:sz w:val="16"/>
          <w:szCs w:val="16"/>
        </w:rPr>
        <w:t xml:space="preserve">       </w:t>
      </w:r>
    </w:p>
    <w:p w14:paraId="7D364687" w14:textId="77777777" w:rsidR="0089750C" w:rsidRPr="00672E08" w:rsidRDefault="0089750C" w:rsidP="00F37756">
      <w:pPr>
        <w:spacing w:before="80" w:after="80"/>
        <w:rPr>
          <w:sz w:val="16"/>
        </w:rPr>
      </w:pPr>
    </w:p>
    <w:sectPr w:rsidR="0089750C" w:rsidRPr="00672E08" w:rsidSect="00127148">
      <w:headerReference w:type="default" r:id="rId15"/>
      <w:footerReference w:type="default" r:id="rId16"/>
      <w:pgSz w:w="11907" w:h="16840" w:code="9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B360D" w14:textId="77777777" w:rsidR="00771822" w:rsidRDefault="00771822" w:rsidP="00175145">
      <w:r>
        <w:separator/>
      </w:r>
    </w:p>
  </w:endnote>
  <w:endnote w:type="continuationSeparator" w:id="0">
    <w:p w14:paraId="55F81BB7" w14:textId="77777777" w:rsidR="00771822" w:rsidRDefault="00771822" w:rsidP="00175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56840" w14:textId="77777777" w:rsidR="00EE56D5" w:rsidRDefault="008A5D97" w:rsidP="008D5890">
    <w:pPr>
      <w:pStyle w:val="Footer"/>
      <w:jc w:val="right"/>
      <w:rPr>
        <w:sz w:val="16"/>
        <w:szCs w:val="16"/>
      </w:rPr>
    </w:pPr>
    <w:r>
      <w:rPr>
        <w:noProof/>
        <w:sz w:val="16"/>
        <w:lang w:eastAsia="is-I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0C366" wp14:editId="38ECC24E">
              <wp:simplePos x="0" y="0"/>
              <wp:positionH relativeFrom="page">
                <wp:posOffset>360045</wp:posOffset>
              </wp:positionH>
              <wp:positionV relativeFrom="bottomMargin">
                <wp:posOffset>-1490869</wp:posOffset>
              </wp:positionV>
              <wp:extent cx="360000" cy="1800000"/>
              <wp:effectExtent l="0" t="0" r="0" b="0"/>
              <wp:wrapNone/>
              <wp:docPr id="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00" cy="180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6DF4F" w14:textId="1FF802D3" w:rsidR="00EE56D5" w:rsidRPr="00CF37AF" w:rsidRDefault="00EE56D5" w:rsidP="003D217D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1004-</w:t>
                          </w:r>
                          <w:r w:rsidR="00F859B5">
                            <w:rPr>
                              <w:sz w:val="14"/>
                              <w:szCs w:val="14"/>
                            </w:rPr>
                            <w:t>20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70C36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28.35pt;margin-top:-117.4pt;width:28.35pt;height:141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" filled="f" stroked="f">
              <v:textbox style="layout-flow:vertical;mso-layout-flow-alt:bottom-to-top">
                <w:txbxContent>
                  <w:p w14:paraId="5386DF4F" w14:textId="1FF802D3" w:rsidR="00EE56D5" w:rsidRPr="00CF37AF" w:rsidRDefault="00EE56D5" w:rsidP="003D217D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1004-</w:t>
                    </w:r>
                    <w:r w:rsidR="00F859B5">
                      <w:rPr>
                        <w:sz w:val="14"/>
                        <w:szCs w:val="14"/>
                      </w:rPr>
                      <w:t>20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EE56D5">
      <w:rPr>
        <w:sz w:val="16"/>
        <w:szCs w:val="16"/>
      </w:rPr>
      <w:t>Frumrit sent til Bakvinnslu lífeyrissjóða</w:t>
    </w:r>
  </w:p>
  <w:p w14:paraId="2DCD6227" w14:textId="44CE0698" w:rsidR="00EE56D5" w:rsidRPr="00677957" w:rsidRDefault="00EE56D5" w:rsidP="00914DA1">
    <w:pPr>
      <w:pStyle w:val="Footer"/>
      <w:tabs>
        <w:tab w:val="clear" w:pos="9072"/>
        <w:tab w:val="right" w:pos="9639"/>
      </w:tabs>
      <w:rPr>
        <w:sz w:val="16"/>
        <w:szCs w:val="16"/>
      </w:rPr>
    </w:pPr>
    <w:r>
      <w:rPr>
        <w:sz w:val="16"/>
        <w:szCs w:val="16"/>
      </w:rPr>
      <w:t>TRÚNAÐARMÁL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677957">
      <w:rPr>
        <w:sz w:val="16"/>
        <w:szCs w:val="16"/>
      </w:rPr>
      <w:t xml:space="preserve">síða </w:t>
    </w:r>
    <w:r w:rsidR="00CA67BD">
      <w:rPr>
        <w:sz w:val="16"/>
        <w:szCs w:val="16"/>
      </w:rPr>
      <w:fldChar w:fldCharType="begin"/>
    </w:r>
    <w:r w:rsidR="00CA67BD">
      <w:rPr>
        <w:sz w:val="16"/>
        <w:szCs w:val="16"/>
      </w:rPr>
      <w:instrText xml:space="preserve"> PAGE  \* Arabic  \* MERGEFORMAT </w:instrText>
    </w:r>
    <w:r w:rsidR="00CA67BD">
      <w:rPr>
        <w:sz w:val="16"/>
        <w:szCs w:val="16"/>
      </w:rPr>
      <w:fldChar w:fldCharType="separate"/>
    </w:r>
    <w:r w:rsidR="00307A6C">
      <w:rPr>
        <w:noProof/>
        <w:sz w:val="16"/>
        <w:szCs w:val="16"/>
      </w:rPr>
      <w:t>2</w:t>
    </w:r>
    <w:r w:rsidR="00CA67BD">
      <w:rPr>
        <w:sz w:val="16"/>
        <w:szCs w:val="16"/>
      </w:rPr>
      <w:fldChar w:fldCharType="end"/>
    </w:r>
    <w:r w:rsidR="00CA67BD">
      <w:rPr>
        <w:sz w:val="16"/>
        <w:szCs w:val="16"/>
      </w:rPr>
      <w:t xml:space="preserve"> af </w:t>
    </w:r>
    <w:r w:rsidR="00CA67BD">
      <w:rPr>
        <w:sz w:val="16"/>
        <w:szCs w:val="16"/>
      </w:rPr>
      <w:fldChar w:fldCharType="begin"/>
    </w:r>
    <w:r w:rsidR="00CA67BD">
      <w:rPr>
        <w:sz w:val="16"/>
        <w:szCs w:val="16"/>
      </w:rPr>
      <w:instrText xml:space="preserve"> NUMPAGES  \* Arabic  \* MERGEFORMAT </w:instrText>
    </w:r>
    <w:r w:rsidR="00CA67BD">
      <w:rPr>
        <w:sz w:val="16"/>
        <w:szCs w:val="16"/>
      </w:rPr>
      <w:fldChar w:fldCharType="separate"/>
    </w:r>
    <w:r w:rsidR="00307A6C">
      <w:rPr>
        <w:noProof/>
        <w:sz w:val="16"/>
        <w:szCs w:val="16"/>
      </w:rPr>
      <w:t>2</w:t>
    </w:r>
    <w:r w:rsidR="00CA67B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56DDA2" w14:textId="77777777" w:rsidR="00771822" w:rsidRDefault="00771822" w:rsidP="00175145">
      <w:r>
        <w:separator/>
      </w:r>
    </w:p>
  </w:footnote>
  <w:footnote w:type="continuationSeparator" w:id="0">
    <w:p w14:paraId="1917101E" w14:textId="77777777" w:rsidR="00771822" w:rsidRDefault="00771822" w:rsidP="00175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F4031" w14:textId="77777777" w:rsidR="00EE56D5" w:rsidRPr="006C4684" w:rsidRDefault="002E2D56" w:rsidP="002271A9">
    <w:pPr>
      <w:pStyle w:val="Title"/>
      <w:spacing w:before="0"/>
      <w:rPr>
        <w:color w:val="auto"/>
        <w:sz w:val="24"/>
        <w:szCs w:val="24"/>
      </w:rPr>
    </w:pPr>
    <w:r w:rsidRPr="006C4684">
      <w:rPr>
        <w:color w:val="auto"/>
        <w:sz w:val="24"/>
        <w:szCs w:val="24"/>
      </w:rPr>
      <w:t>Umsókn</w:t>
    </w:r>
    <w:r w:rsidR="005D7495" w:rsidRPr="006C4684">
      <w:rPr>
        <w:color w:val="auto"/>
        <w:sz w:val="24"/>
        <w:szCs w:val="24"/>
      </w:rPr>
      <w:t xml:space="preserve"> </w:t>
    </w:r>
    <w:r w:rsidR="00EE56D5" w:rsidRPr="006C4684">
      <w:rPr>
        <w:color w:val="auto"/>
        <w:sz w:val="24"/>
        <w:szCs w:val="24"/>
      </w:rPr>
      <w:t>um útgreiðslu</w:t>
    </w:r>
    <w:r w:rsidR="007742CC" w:rsidRPr="006C4684">
      <w:rPr>
        <w:color w:val="auto"/>
        <w:sz w:val="24"/>
        <w:szCs w:val="24"/>
      </w:rPr>
      <w:t xml:space="preserve"> </w:t>
    </w:r>
    <w:r w:rsidR="00EE56D5" w:rsidRPr="006C4684">
      <w:rPr>
        <w:color w:val="auto"/>
        <w:sz w:val="24"/>
        <w:szCs w:val="24"/>
      </w:rPr>
      <w:t>lífeyris</w:t>
    </w:r>
    <w:r w:rsidR="007742CC" w:rsidRPr="006C4684">
      <w:rPr>
        <w:color w:val="auto"/>
        <w:sz w:val="24"/>
        <w:szCs w:val="24"/>
      </w:rPr>
      <w:t>sparnaðar</w:t>
    </w:r>
    <w:r w:rsidR="0033770B" w:rsidRPr="006C4684">
      <w:rPr>
        <w:color w:val="auto"/>
        <w:sz w:val="24"/>
        <w:szCs w:val="24"/>
      </w:rPr>
      <w:t xml:space="preserve"> í séreign</w:t>
    </w:r>
  </w:p>
  <w:p w14:paraId="52BE8D23" w14:textId="77777777" w:rsidR="00EE56D5" w:rsidRPr="006C4684" w:rsidRDefault="00EE56D5" w:rsidP="00777117">
    <w:pPr>
      <w:pStyle w:val="Subtitle"/>
      <w:spacing w:after="120"/>
      <w:rPr>
        <w:color w:val="auto"/>
        <w:spacing w:val="0"/>
        <w:sz w:val="16"/>
      </w:rPr>
    </w:pPr>
    <w:r w:rsidRPr="006C4684">
      <w:rPr>
        <w:b/>
        <w:color w:val="auto"/>
        <w:spacing w:val="0"/>
        <w:sz w:val="16"/>
      </w:rPr>
      <w:t>Landsbankinn hf.</w:t>
    </w:r>
    <w:r w:rsidRPr="006C4684">
      <w:rPr>
        <w:color w:val="auto"/>
        <w:spacing w:val="0"/>
        <w:sz w:val="16"/>
      </w:rPr>
      <w:t xml:space="preserve">  |  Viðbótarlífeyrissparnaður</w:t>
    </w:r>
    <w:r w:rsidR="00777117" w:rsidRPr="006C4684">
      <w:rPr>
        <w:noProof/>
        <w:spacing w:val="0"/>
        <w:lang w:eastAsia="is-IS"/>
      </w:rPr>
      <w:drawing>
        <wp:anchor distT="0" distB="0" distL="114300" distR="114300" simplePos="0" relativeHeight="251661312" behindDoc="1" locked="0" layoutInCell="1" allowOverlap="1" wp14:anchorId="2F606A0F" wp14:editId="4FA6DCFE">
          <wp:simplePos x="0" y="0"/>
          <wp:positionH relativeFrom="page">
            <wp:posOffset>6480810</wp:posOffset>
          </wp:positionH>
          <wp:positionV relativeFrom="page">
            <wp:posOffset>410210</wp:posOffset>
          </wp:positionV>
          <wp:extent cx="360000" cy="360000"/>
          <wp:effectExtent l="0" t="0" r="2540" b="254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C440B"/>
    <w:multiLevelType w:val="hybridMultilevel"/>
    <w:tmpl w:val="9E66212E"/>
    <w:lvl w:ilvl="0" w:tplc="731A1D20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64105"/>
    <w:multiLevelType w:val="hybridMultilevel"/>
    <w:tmpl w:val="B25CF198"/>
    <w:lvl w:ilvl="0" w:tplc="2CEE012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61068"/>
    <w:multiLevelType w:val="hybridMultilevel"/>
    <w:tmpl w:val="F4224410"/>
    <w:lvl w:ilvl="0" w:tplc="C5C4A7E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0377D"/>
    <w:multiLevelType w:val="hybridMultilevel"/>
    <w:tmpl w:val="CE1CA85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46B5E"/>
    <w:multiLevelType w:val="hybridMultilevel"/>
    <w:tmpl w:val="D0C80BC4"/>
    <w:lvl w:ilvl="0" w:tplc="3246FAF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93FF8"/>
    <w:multiLevelType w:val="hybridMultilevel"/>
    <w:tmpl w:val="88DE500C"/>
    <w:lvl w:ilvl="0" w:tplc="068C990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67BB8"/>
    <w:multiLevelType w:val="hybridMultilevel"/>
    <w:tmpl w:val="E27E8B3C"/>
    <w:lvl w:ilvl="0" w:tplc="A746DBAC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B689D"/>
    <w:multiLevelType w:val="hybridMultilevel"/>
    <w:tmpl w:val="8488D150"/>
    <w:lvl w:ilvl="0" w:tplc="03B808A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E78E4"/>
    <w:multiLevelType w:val="hybridMultilevel"/>
    <w:tmpl w:val="7E18BBE2"/>
    <w:lvl w:ilvl="0" w:tplc="1F30BD02">
      <w:start w:val="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511AEF"/>
    <w:multiLevelType w:val="hybridMultilevel"/>
    <w:tmpl w:val="A1F4AA16"/>
    <w:lvl w:ilvl="0" w:tplc="2AECFCC4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55D68"/>
    <w:multiLevelType w:val="hybridMultilevel"/>
    <w:tmpl w:val="7BA033FA"/>
    <w:lvl w:ilvl="0" w:tplc="C6900E1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74C32"/>
    <w:multiLevelType w:val="hybridMultilevel"/>
    <w:tmpl w:val="1F6E47B4"/>
    <w:lvl w:ilvl="0" w:tplc="EB502386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F61451"/>
    <w:multiLevelType w:val="hybridMultilevel"/>
    <w:tmpl w:val="03EA88FC"/>
    <w:lvl w:ilvl="0" w:tplc="6BB2255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427275"/>
    <w:multiLevelType w:val="hybridMultilevel"/>
    <w:tmpl w:val="D0FE560A"/>
    <w:lvl w:ilvl="0" w:tplc="EF8C5BB6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03718"/>
    <w:multiLevelType w:val="hybridMultilevel"/>
    <w:tmpl w:val="691E0A18"/>
    <w:lvl w:ilvl="0" w:tplc="B3E4C666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8A3FFE"/>
    <w:multiLevelType w:val="hybridMultilevel"/>
    <w:tmpl w:val="0D327DF8"/>
    <w:lvl w:ilvl="0" w:tplc="007040B6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A227F2"/>
    <w:multiLevelType w:val="hybridMultilevel"/>
    <w:tmpl w:val="2D464BD0"/>
    <w:lvl w:ilvl="0" w:tplc="80CECA4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DB0AF3"/>
    <w:multiLevelType w:val="hybridMultilevel"/>
    <w:tmpl w:val="60C621B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2799C"/>
    <w:multiLevelType w:val="hybridMultilevel"/>
    <w:tmpl w:val="47DC4702"/>
    <w:lvl w:ilvl="0" w:tplc="4B2AD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F7F7F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1"/>
  </w:num>
  <w:num w:numId="5">
    <w:abstractNumId w:val="12"/>
  </w:num>
  <w:num w:numId="6">
    <w:abstractNumId w:val="11"/>
  </w:num>
  <w:num w:numId="7">
    <w:abstractNumId w:val="16"/>
  </w:num>
  <w:num w:numId="8">
    <w:abstractNumId w:val="2"/>
  </w:num>
  <w:num w:numId="9">
    <w:abstractNumId w:val="5"/>
  </w:num>
  <w:num w:numId="10">
    <w:abstractNumId w:val="10"/>
  </w:num>
  <w:num w:numId="11">
    <w:abstractNumId w:val="14"/>
  </w:num>
  <w:num w:numId="12">
    <w:abstractNumId w:val="9"/>
  </w:num>
  <w:num w:numId="13">
    <w:abstractNumId w:val="4"/>
  </w:num>
  <w:num w:numId="14">
    <w:abstractNumId w:val="6"/>
  </w:num>
  <w:num w:numId="15">
    <w:abstractNumId w:val="0"/>
  </w:num>
  <w:num w:numId="16">
    <w:abstractNumId w:val="13"/>
  </w:num>
  <w:num w:numId="17">
    <w:abstractNumId w:val="7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83"/>
  <w:proofState w:spelling="clean" w:grammar="clean"/>
  <w:documentProtection w:edit="forms" w:enforcement="1" w:cryptProviderType="rsaAES" w:cryptAlgorithmClass="hash" w:cryptAlgorithmType="typeAny" w:cryptAlgorithmSid="14" w:cryptSpinCount="100000" w:hash="7OQ71xIqSyMdfb+LxSr/JFkUScKH1jgI1RUYw4PHwM8lLJ8yJTy/RJ02fcE1XuTqQTSs6qqey8itCjQo2Sx8gg==" w:salt="fLq15xzs8+Z/0HSMJU6Eig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F7D"/>
    <w:rsid w:val="00003DE8"/>
    <w:rsid w:val="0000627C"/>
    <w:rsid w:val="00010764"/>
    <w:rsid w:val="0002205A"/>
    <w:rsid w:val="00023057"/>
    <w:rsid w:val="00024606"/>
    <w:rsid w:val="000262E5"/>
    <w:rsid w:val="0002716C"/>
    <w:rsid w:val="0002780E"/>
    <w:rsid w:val="000279C2"/>
    <w:rsid w:val="00030D4A"/>
    <w:rsid w:val="00032E29"/>
    <w:rsid w:val="00034F8D"/>
    <w:rsid w:val="00044C12"/>
    <w:rsid w:val="00045616"/>
    <w:rsid w:val="00056EE4"/>
    <w:rsid w:val="00057927"/>
    <w:rsid w:val="00082141"/>
    <w:rsid w:val="000866B2"/>
    <w:rsid w:val="00092069"/>
    <w:rsid w:val="0009515F"/>
    <w:rsid w:val="000A2330"/>
    <w:rsid w:val="000B5729"/>
    <w:rsid w:val="000B5AC0"/>
    <w:rsid w:val="000C08A8"/>
    <w:rsid w:val="000D0385"/>
    <w:rsid w:val="000D06EB"/>
    <w:rsid w:val="000D0B5E"/>
    <w:rsid w:val="000D382E"/>
    <w:rsid w:val="000D5A76"/>
    <w:rsid w:val="000D6262"/>
    <w:rsid w:val="000D6CCF"/>
    <w:rsid w:val="000E1E1A"/>
    <w:rsid w:val="000E276D"/>
    <w:rsid w:val="000E38C1"/>
    <w:rsid w:val="000E3A52"/>
    <w:rsid w:val="000E45E6"/>
    <w:rsid w:val="000F0AEA"/>
    <w:rsid w:val="00103E59"/>
    <w:rsid w:val="001051BF"/>
    <w:rsid w:val="001073D8"/>
    <w:rsid w:val="00111BB9"/>
    <w:rsid w:val="0011486A"/>
    <w:rsid w:val="00114EDF"/>
    <w:rsid w:val="0011521C"/>
    <w:rsid w:val="00120EFA"/>
    <w:rsid w:val="00126AB7"/>
    <w:rsid w:val="00127148"/>
    <w:rsid w:val="0013014D"/>
    <w:rsid w:val="00130F42"/>
    <w:rsid w:val="00133C4A"/>
    <w:rsid w:val="0013455C"/>
    <w:rsid w:val="00137DB8"/>
    <w:rsid w:val="00140E67"/>
    <w:rsid w:val="00143EC7"/>
    <w:rsid w:val="00144751"/>
    <w:rsid w:val="0014503D"/>
    <w:rsid w:val="00147749"/>
    <w:rsid w:val="001533E9"/>
    <w:rsid w:val="001537CC"/>
    <w:rsid w:val="001542B0"/>
    <w:rsid w:val="001611B1"/>
    <w:rsid w:val="00162D22"/>
    <w:rsid w:val="00167904"/>
    <w:rsid w:val="0017009C"/>
    <w:rsid w:val="001735CF"/>
    <w:rsid w:val="00174592"/>
    <w:rsid w:val="00174994"/>
    <w:rsid w:val="00175145"/>
    <w:rsid w:val="00177079"/>
    <w:rsid w:val="00186C22"/>
    <w:rsid w:val="001935F3"/>
    <w:rsid w:val="00194769"/>
    <w:rsid w:val="001B28DB"/>
    <w:rsid w:val="001B49D0"/>
    <w:rsid w:val="001B4C31"/>
    <w:rsid w:val="001C21F5"/>
    <w:rsid w:val="001D0FAC"/>
    <w:rsid w:val="001D554E"/>
    <w:rsid w:val="001D5624"/>
    <w:rsid w:val="001D731F"/>
    <w:rsid w:val="001E517F"/>
    <w:rsid w:val="001E63BC"/>
    <w:rsid w:val="001E6D4C"/>
    <w:rsid w:val="001E7337"/>
    <w:rsid w:val="001F0D12"/>
    <w:rsid w:val="001F34BA"/>
    <w:rsid w:val="001F4FFD"/>
    <w:rsid w:val="001F72E9"/>
    <w:rsid w:val="001F7736"/>
    <w:rsid w:val="00202C1A"/>
    <w:rsid w:val="00204D6B"/>
    <w:rsid w:val="00205AF0"/>
    <w:rsid w:val="0020785E"/>
    <w:rsid w:val="0021230C"/>
    <w:rsid w:val="0021285A"/>
    <w:rsid w:val="00221313"/>
    <w:rsid w:val="002218C5"/>
    <w:rsid w:val="002271A9"/>
    <w:rsid w:val="002338EF"/>
    <w:rsid w:val="002360CA"/>
    <w:rsid w:val="00237327"/>
    <w:rsid w:val="00243713"/>
    <w:rsid w:val="00247CF7"/>
    <w:rsid w:val="00255F88"/>
    <w:rsid w:val="002560EC"/>
    <w:rsid w:val="0026156F"/>
    <w:rsid w:val="0026221D"/>
    <w:rsid w:val="002728FF"/>
    <w:rsid w:val="00272ABC"/>
    <w:rsid w:val="00274514"/>
    <w:rsid w:val="00280111"/>
    <w:rsid w:val="00286B58"/>
    <w:rsid w:val="00293488"/>
    <w:rsid w:val="002945F2"/>
    <w:rsid w:val="002B226B"/>
    <w:rsid w:val="002B5B95"/>
    <w:rsid w:val="002B7607"/>
    <w:rsid w:val="002C38C4"/>
    <w:rsid w:val="002D21DE"/>
    <w:rsid w:val="002D3CF8"/>
    <w:rsid w:val="002D6A54"/>
    <w:rsid w:val="002E2D56"/>
    <w:rsid w:val="002F1E48"/>
    <w:rsid w:val="00300050"/>
    <w:rsid w:val="00303ED3"/>
    <w:rsid w:val="00304B50"/>
    <w:rsid w:val="00307A6C"/>
    <w:rsid w:val="00312E36"/>
    <w:rsid w:val="0031557D"/>
    <w:rsid w:val="00315DC6"/>
    <w:rsid w:val="00320B4C"/>
    <w:rsid w:val="00320B86"/>
    <w:rsid w:val="003236C0"/>
    <w:rsid w:val="00330EF8"/>
    <w:rsid w:val="0033736C"/>
    <w:rsid w:val="0033770B"/>
    <w:rsid w:val="00343B44"/>
    <w:rsid w:val="00346D12"/>
    <w:rsid w:val="0035169C"/>
    <w:rsid w:val="003525AA"/>
    <w:rsid w:val="003570F6"/>
    <w:rsid w:val="003619AC"/>
    <w:rsid w:val="0036216C"/>
    <w:rsid w:val="00365AF7"/>
    <w:rsid w:val="00372138"/>
    <w:rsid w:val="00372930"/>
    <w:rsid w:val="00372DBE"/>
    <w:rsid w:val="00373F23"/>
    <w:rsid w:val="0037506B"/>
    <w:rsid w:val="00377117"/>
    <w:rsid w:val="00387E87"/>
    <w:rsid w:val="003951D0"/>
    <w:rsid w:val="003A054E"/>
    <w:rsid w:val="003A0F41"/>
    <w:rsid w:val="003A228C"/>
    <w:rsid w:val="003A25DD"/>
    <w:rsid w:val="003A3C24"/>
    <w:rsid w:val="003A5839"/>
    <w:rsid w:val="003A6D23"/>
    <w:rsid w:val="003B250B"/>
    <w:rsid w:val="003C451D"/>
    <w:rsid w:val="003C72A1"/>
    <w:rsid w:val="003D217D"/>
    <w:rsid w:val="003D2812"/>
    <w:rsid w:val="003E544C"/>
    <w:rsid w:val="003E6EA0"/>
    <w:rsid w:val="003F2711"/>
    <w:rsid w:val="003F5CCB"/>
    <w:rsid w:val="003F68F7"/>
    <w:rsid w:val="0040245B"/>
    <w:rsid w:val="00402833"/>
    <w:rsid w:val="004069F7"/>
    <w:rsid w:val="00406A1E"/>
    <w:rsid w:val="00425682"/>
    <w:rsid w:val="004655AE"/>
    <w:rsid w:val="004712DA"/>
    <w:rsid w:val="00475B4A"/>
    <w:rsid w:val="00484D20"/>
    <w:rsid w:val="00485825"/>
    <w:rsid w:val="00486253"/>
    <w:rsid w:val="00492F7D"/>
    <w:rsid w:val="00494536"/>
    <w:rsid w:val="0049503D"/>
    <w:rsid w:val="004A02E2"/>
    <w:rsid w:val="004A0DA0"/>
    <w:rsid w:val="004A79FF"/>
    <w:rsid w:val="004B51A2"/>
    <w:rsid w:val="004B553D"/>
    <w:rsid w:val="004C295E"/>
    <w:rsid w:val="004C37BF"/>
    <w:rsid w:val="004D1401"/>
    <w:rsid w:val="004D3A4D"/>
    <w:rsid w:val="004D7CB8"/>
    <w:rsid w:val="004E2132"/>
    <w:rsid w:val="004E59DF"/>
    <w:rsid w:val="004E62BD"/>
    <w:rsid w:val="004F0AD9"/>
    <w:rsid w:val="004F0BD0"/>
    <w:rsid w:val="004F13A4"/>
    <w:rsid w:val="004F39E4"/>
    <w:rsid w:val="004F4A17"/>
    <w:rsid w:val="00506AC8"/>
    <w:rsid w:val="00511BC5"/>
    <w:rsid w:val="005123E9"/>
    <w:rsid w:val="00514875"/>
    <w:rsid w:val="00517B1F"/>
    <w:rsid w:val="00517E56"/>
    <w:rsid w:val="0052088E"/>
    <w:rsid w:val="0053289F"/>
    <w:rsid w:val="0054218F"/>
    <w:rsid w:val="005431FB"/>
    <w:rsid w:val="00545280"/>
    <w:rsid w:val="00555D44"/>
    <w:rsid w:val="00556994"/>
    <w:rsid w:val="00564C3F"/>
    <w:rsid w:val="00564F69"/>
    <w:rsid w:val="00571822"/>
    <w:rsid w:val="00586BC8"/>
    <w:rsid w:val="005974C6"/>
    <w:rsid w:val="005A0CED"/>
    <w:rsid w:val="005A355D"/>
    <w:rsid w:val="005A4B38"/>
    <w:rsid w:val="005B1AF6"/>
    <w:rsid w:val="005C2440"/>
    <w:rsid w:val="005C3983"/>
    <w:rsid w:val="005D0746"/>
    <w:rsid w:val="005D3EBB"/>
    <w:rsid w:val="005D7495"/>
    <w:rsid w:val="005E2670"/>
    <w:rsid w:val="005E5D07"/>
    <w:rsid w:val="005E7FAD"/>
    <w:rsid w:val="005F0862"/>
    <w:rsid w:val="005F4A58"/>
    <w:rsid w:val="005F53F9"/>
    <w:rsid w:val="005F6831"/>
    <w:rsid w:val="00602B8A"/>
    <w:rsid w:val="00607E42"/>
    <w:rsid w:val="00610403"/>
    <w:rsid w:val="00616F5D"/>
    <w:rsid w:val="00617613"/>
    <w:rsid w:val="0062361C"/>
    <w:rsid w:val="006313ED"/>
    <w:rsid w:val="006323B4"/>
    <w:rsid w:val="006343D1"/>
    <w:rsid w:val="00642146"/>
    <w:rsid w:val="00645928"/>
    <w:rsid w:val="00651C98"/>
    <w:rsid w:val="00652864"/>
    <w:rsid w:val="006601B5"/>
    <w:rsid w:val="00672E08"/>
    <w:rsid w:val="00673D1C"/>
    <w:rsid w:val="006769FD"/>
    <w:rsid w:val="00677957"/>
    <w:rsid w:val="00677DC7"/>
    <w:rsid w:val="00682CC5"/>
    <w:rsid w:val="00696D24"/>
    <w:rsid w:val="006A4E52"/>
    <w:rsid w:val="006C4684"/>
    <w:rsid w:val="006C5563"/>
    <w:rsid w:val="006D7650"/>
    <w:rsid w:val="006D7672"/>
    <w:rsid w:val="006F6501"/>
    <w:rsid w:val="007014C5"/>
    <w:rsid w:val="00701801"/>
    <w:rsid w:val="00707E8C"/>
    <w:rsid w:val="00710848"/>
    <w:rsid w:val="00711CCA"/>
    <w:rsid w:val="00724BD2"/>
    <w:rsid w:val="00737B1B"/>
    <w:rsid w:val="007427BC"/>
    <w:rsid w:val="00745743"/>
    <w:rsid w:val="00750FBF"/>
    <w:rsid w:val="00756CE4"/>
    <w:rsid w:val="00757DF7"/>
    <w:rsid w:val="00765D62"/>
    <w:rsid w:val="007703E9"/>
    <w:rsid w:val="00771822"/>
    <w:rsid w:val="00772921"/>
    <w:rsid w:val="007742CC"/>
    <w:rsid w:val="00777117"/>
    <w:rsid w:val="00785BA2"/>
    <w:rsid w:val="007862C1"/>
    <w:rsid w:val="00786A7B"/>
    <w:rsid w:val="0079096B"/>
    <w:rsid w:val="00790FC1"/>
    <w:rsid w:val="007A1820"/>
    <w:rsid w:val="007B33EF"/>
    <w:rsid w:val="007B7E98"/>
    <w:rsid w:val="007C0D11"/>
    <w:rsid w:val="007C611B"/>
    <w:rsid w:val="007C6C99"/>
    <w:rsid w:val="007D75C0"/>
    <w:rsid w:val="007D7D12"/>
    <w:rsid w:val="007E2383"/>
    <w:rsid w:val="007E27B5"/>
    <w:rsid w:val="007E5F98"/>
    <w:rsid w:val="007F2A15"/>
    <w:rsid w:val="007F5046"/>
    <w:rsid w:val="00802CAC"/>
    <w:rsid w:val="0080361E"/>
    <w:rsid w:val="00820CCC"/>
    <w:rsid w:val="0082240B"/>
    <w:rsid w:val="0082351B"/>
    <w:rsid w:val="00833788"/>
    <w:rsid w:val="008446E2"/>
    <w:rsid w:val="00853608"/>
    <w:rsid w:val="00856A92"/>
    <w:rsid w:val="008669C0"/>
    <w:rsid w:val="00870839"/>
    <w:rsid w:val="008833A6"/>
    <w:rsid w:val="00884D67"/>
    <w:rsid w:val="00886AF5"/>
    <w:rsid w:val="00890AB7"/>
    <w:rsid w:val="0089639D"/>
    <w:rsid w:val="008969F0"/>
    <w:rsid w:val="0089750C"/>
    <w:rsid w:val="008A3076"/>
    <w:rsid w:val="008A57E7"/>
    <w:rsid w:val="008A5D97"/>
    <w:rsid w:val="008B0BC6"/>
    <w:rsid w:val="008B344A"/>
    <w:rsid w:val="008B3BB7"/>
    <w:rsid w:val="008B3DD6"/>
    <w:rsid w:val="008B66CB"/>
    <w:rsid w:val="008B777B"/>
    <w:rsid w:val="008C20B4"/>
    <w:rsid w:val="008C2DA6"/>
    <w:rsid w:val="008C5D2F"/>
    <w:rsid w:val="008D5890"/>
    <w:rsid w:val="008D7A85"/>
    <w:rsid w:val="008E5083"/>
    <w:rsid w:val="008F1651"/>
    <w:rsid w:val="00900F10"/>
    <w:rsid w:val="00902555"/>
    <w:rsid w:val="009032B2"/>
    <w:rsid w:val="009059FE"/>
    <w:rsid w:val="0090726F"/>
    <w:rsid w:val="00913F96"/>
    <w:rsid w:val="00914DA1"/>
    <w:rsid w:val="00915483"/>
    <w:rsid w:val="009327F7"/>
    <w:rsid w:val="00944484"/>
    <w:rsid w:val="00946119"/>
    <w:rsid w:val="00947006"/>
    <w:rsid w:val="009558DA"/>
    <w:rsid w:val="00960D35"/>
    <w:rsid w:val="00963041"/>
    <w:rsid w:val="00963FC6"/>
    <w:rsid w:val="00967532"/>
    <w:rsid w:val="00970051"/>
    <w:rsid w:val="009710F5"/>
    <w:rsid w:val="00972008"/>
    <w:rsid w:val="0097607D"/>
    <w:rsid w:val="00976541"/>
    <w:rsid w:val="0098109E"/>
    <w:rsid w:val="00983146"/>
    <w:rsid w:val="00985045"/>
    <w:rsid w:val="00985308"/>
    <w:rsid w:val="00986565"/>
    <w:rsid w:val="00997BC9"/>
    <w:rsid w:val="009A1F25"/>
    <w:rsid w:val="009A3168"/>
    <w:rsid w:val="009A361D"/>
    <w:rsid w:val="009B102B"/>
    <w:rsid w:val="009B19DC"/>
    <w:rsid w:val="009B5A15"/>
    <w:rsid w:val="009C0D25"/>
    <w:rsid w:val="009C2206"/>
    <w:rsid w:val="009C24D0"/>
    <w:rsid w:val="009C2D95"/>
    <w:rsid w:val="009C4A43"/>
    <w:rsid w:val="009D23CC"/>
    <w:rsid w:val="009D767E"/>
    <w:rsid w:val="009E07A4"/>
    <w:rsid w:val="009E2F75"/>
    <w:rsid w:val="009F71DA"/>
    <w:rsid w:val="009F7A92"/>
    <w:rsid w:val="00A03269"/>
    <w:rsid w:val="00A1467C"/>
    <w:rsid w:val="00A17154"/>
    <w:rsid w:val="00A24E01"/>
    <w:rsid w:val="00A333C9"/>
    <w:rsid w:val="00A413FD"/>
    <w:rsid w:val="00A452F0"/>
    <w:rsid w:val="00A52785"/>
    <w:rsid w:val="00A52969"/>
    <w:rsid w:val="00A6641C"/>
    <w:rsid w:val="00A66663"/>
    <w:rsid w:val="00A85A0D"/>
    <w:rsid w:val="00A90744"/>
    <w:rsid w:val="00A91FF9"/>
    <w:rsid w:val="00A92165"/>
    <w:rsid w:val="00A94FB2"/>
    <w:rsid w:val="00A96051"/>
    <w:rsid w:val="00AA1930"/>
    <w:rsid w:val="00AB025F"/>
    <w:rsid w:val="00AB4858"/>
    <w:rsid w:val="00AB7AB3"/>
    <w:rsid w:val="00AC00B6"/>
    <w:rsid w:val="00AC334F"/>
    <w:rsid w:val="00AC33EF"/>
    <w:rsid w:val="00AC60AF"/>
    <w:rsid w:val="00AC6A3E"/>
    <w:rsid w:val="00AD3A8A"/>
    <w:rsid w:val="00AD59C2"/>
    <w:rsid w:val="00AE0DB0"/>
    <w:rsid w:val="00AE285E"/>
    <w:rsid w:val="00AE659F"/>
    <w:rsid w:val="00AF1942"/>
    <w:rsid w:val="00AF514D"/>
    <w:rsid w:val="00AF5494"/>
    <w:rsid w:val="00B05B91"/>
    <w:rsid w:val="00B07598"/>
    <w:rsid w:val="00B119C0"/>
    <w:rsid w:val="00B14A79"/>
    <w:rsid w:val="00B172FF"/>
    <w:rsid w:val="00B27757"/>
    <w:rsid w:val="00B41755"/>
    <w:rsid w:val="00B445B5"/>
    <w:rsid w:val="00B469B5"/>
    <w:rsid w:val="00B545B6"/>
    <w:rsid w:val="00B573DF"/>
    <w:rsid w:val="00B607B3"/>
    <w:rsid w:val="00B74B02"/>
    <w:rsid w:val="00B80E50"/>
    <w:rsid w:val="00B80EB3"/>
    <w:rsid w:val="00B8433C"/>
    <w:rsid w:val="00B856D5"/>
    <w:rsid w:val="00B930E5"/>
    <w:rsid w:val="00B968D2"/>
    <w:rsid w:val="00B97165"/>
    <w:rsid w:val="00BA082A"/>
    <w:rsid w:val="00BA18E8"/>
    <w:rsid w:val="00BA2103"/>
    <w:rsid w:val="00BA5D19"/>
    <w:rsid w:val="00BA630F"/>
    <w:rsid w:val="00BB1203"/>
    <w:rsid w:val="00BC17FE"/>
    <w:rsid w:val="00BC265D"/>
    <w:rsid w:val="00BC5971"/>
    <w:rsid w:val="00BD1E71"/>
    <w:rsid w:val="00BD2C5A"/>
    <w:rsid w:val="00BD3B2B"/>
    <w:rsid w:val="00BD5C4C"/>
    <w:rsid w:val="00BD6C7F"/>
    <w:rsid w:val="00BE047B"/>
    <w:rsid w:val="00BE6FBA"/>
    <w:rsid w:val="00BE72DE"/>
    <w:rsid w:val="00C02870"/>
    <w:rsid w:val="00C05B21"/>
    <w:rsid w:val="00C200D5"/>
    <w:rsid w:val="00C21B31"/>
    <w:rsid w:val="00C226FE"/>
    <w:rsid w:val="00C24F90"/>
    <w:rsid w:val="00C266A9"/>
    <w:rsid w:val="00C268FE"/>
    <w:rsid w:val="00C34CF7"/>
    <w:rsid w:val="00C35542"/>
    <w:rsid w:val="00C417E7"/>
    <w:rsid w:val="00C4594E"/>
    <w:rsid w:val="00C46862"/>
    <w:rsid w:val="00C47FD4"/>
    <w:rsid w:val="00C50916"/>
    <w:rsid w:val="00C52022"/>
    <w:rsid w:val="00C649CA"/>
    <w:rsid w:val="00C66BA3"/>
    <w:rsid w:val="00C75953"/>
    <w:rsid w:val="00C818EB"/>
    <w:rsid w:val="00C8223F"/>
    <w:rsid w:val="00C86FBB"/>
    <w:rsid w:val="00C91391"/>
    <w:rsid w:val="00CA0BD4"/>
    <w:rsid w:val="00CA163A"/>
    <w:rsid w:val="00CA1FE9"/>
    <w:rsid w:val="00CA4DAE"/>
    <w:rsid w:val="00CA67BD"/>
    <w:rsid w:val="00CA6A35"/>
    <w:rsid w:val="00CA74B6"/>
    <w:rsid w:val="00CB1E19"/>
    <w:rsid w:val="00CB79D5"/>
    <w:rsid w:val="00CC23E3"/>
    <w:rsid w:val="00CD17B8"/>
    <w:rsid w:val="00CE0A5E"/>
    <w:rsid w:val="00CE3D74"/>
    <w:rsid w:val="00CE7652"/>
    <w:rsid w:val="00CF37AF"/>
    <w:rsid w:val="00D022E0"/>
    <w:rsid w:val="00D023E8"/>
    <w:rsid w:val="00D0311C"/>
    <w:rsid w:val="00D045B1"/>
    <w:rsid w:val="00D04CF0"/>
    <w:rsid w:val="00D063AE"/>
    <w:rsid w:val="00D077C9"/>
    <w:rsid w:val="00D1123D"/>
    <w:rsid w:val="00D126C1"/>
    <w:rsid w:val="00D368FE"/>
    <w:rsid w:val="00D42865"/>
    <w:rsid w:val="00D4522F"/>
    <w:rsid w:val="00D459D5"/>
    <w:rsid w:val="00D502C6"/>
    <w:rsid w:val="00D5445D"/>
    <w:rsid w:val="00D57C03"/>
    <w:rsid w:val="00D6304F"/>
    <w:rsid w:val="00D7289E"/>
    <w:rsid w:val="00D72F9F"/>
    <w:rsid w:val="00D74470"/>
    <w:rsid w:val="00D749D2"/>
    <w:rsid w:val="00D96188"/>
    <w:rsid w:val="00D96F98"/>
    <w:rsid w:val="00DA01D3"/>
    <w:rsid w:val="00DA3CB4"/>
    <w:rsid w:val="00DB6D19"/>
    <w:rsid w:val="00DC2E05"/>
    <w:rsid w:val="00DD4A29"/>
    <w:rsid w:val="00DE2B48"/>
    <w:rsid w:val="00DF1460"/>
    <w:rsid w:val="00DF297B"/>
    <w:rsid w:val="00DF3210"/>
    <w:rsid w:val="00DF321F"/>
    <w:rsid w:val="00E0171B"/>
    <w:rsid w:val="00E04602"/>
    <w:rsid w:val="00E11E79"/>
    <w:rsid w:val="00E241FA"/>
    <w:rsid w:val="00E2751D"/>
    <w:rsid w:val="00E31261"/>
    <w:rsid w:val="00E34624"/>
    <w:rsid w:val="00E34DA1"/>
    <w:rsid w:val="00E37A51"/>
    <w:rsid w:val="00E4432C"/>
    <w:rsid w:val="00E52092"/>
    <w:rsid w:val="00E55620"/>
    <w:rsid w:val="00E55B0F"/>
    <w:rsid w:val="00E60F45"/>
    <w:rsid w:val="00E66EE0"/>
    <w:rsid w:val="00E70202"/>
    <w:rsid w:val="00E80414"/>
    <w:rsid w:val="00E807F5"/>
    <w:rsid w:val="00E922B7"/>
    <w:rsid w:val="00EA28BC"/>
    <w:rsid w:val="00EA424D"/>
    <w:rsid w:val="00EB1FE2"/>
    <w:rsid w:val="00EB7876"/>
    <w:rsid w:val="00EC01CE"/>
    <w:rsid w:val="00EC181C"/>
    <w:rsid w:val="00EC20DD"/>
    <w:rsid w:val="00EC55A2"/>
    <w:rsid w:val="00EC6095"/>
    <w:rsid w:val="00ED7AD4"/>
    <w:rsid w:val="00EE0D7C"/>
    <w:rsid w:val="00EE280F"/>
    <w:rsid w:val="00EE4624"/>
    <w:rsid w:val="00EE4F52"/>
    <w:rsid w:val="00EE56D5"/>
    <w:rsid w:val="00EF76B1"/>
    <w:rsid w:val="00F031D1"/>
    <w:rsid w:val="00F17307"/>
    <w:rsid w:val="00F22347"/>
    <w:rsid w:val="00F23560"/>
    <w:rsid w:val="00F2392D"/>
    <w:rsid w:val="00F30235"/>
    <w:rsid w:val="00F364C6"/>
    <w:rsid w:val="00F37756"/>
    <w:rsid w:val="00F44EE2"/>
    <w:rsid w:val="00F46736"/>
    <w:rsid w:val="00F50FBC"/>
    <w:rsid w:val="00F526FC"/>
    <w:rsid w:val="00F53F47"/>
    <w:rsid w:val="00F60338"/>
    <w:rsid w:val="00F60EFC"/>
    <w:rsid w:val="00F673F9"/>
    <w:rsid w:val="00F720B2"/>
    <w:rsid w:val="00F738DF"/>
    <w:rsid w:val="00F80D31"/>
    <w:rsid w:val="00F81375"/>
    <w:rsid w:val="00F819B8"/>
    <w:rsid w:val="00F82561"/>
    <w:rsid w:val="00F859B5"/>
    <w:rsid w:val="00F91903"/>
    <w:rsid w:val="00F95F4A"/>
    <w:rsid w:val="00F964B2"/>
    <w:rsid w:val="00FA1384"/>
    <w:rsid w:val="00FA4019"/>
    <w:rsid w:val="00FA607A"/>
    <w:rsid w:val="00FB019C"/>
    <w:rsid w:val="00FB5703"/>
    <w:rsid w:val="00FB5827"/>
    <w:rsid w:val="00FC26D3"/>
    <w:rsid w:val="00FC5690"/>
    <w:rsid w:val="00FD114B"/>
    <w:rsid w:val="00FD15D9"/>
    <w:rsid w:val="00FD2EEA"/>
    <w:rsid w:val="00FD3D31"/>
    <w:rsid w:val="00FF0253"/>
    <w:rsid w:val="00FF113E"/>
    <w:rsid w:val="00FF42AA"/>
    <w:rsid w:val="00FF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EA3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953"/>
    <w:rPr>
      <w:rFonts w:ascii="Arial" w:hAnsi="Arial"/>
      <w:sz w:val="1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45B6"/>
    <w:pPr>
      <w:keepNext/>
      <w:keepLines/>
      <w:spacing w:before="240"/>
      <w:contextualSpacing/>
      <w:outlineLvl w:val="0"/>
    </w:pPr>
    <w:rPr>
      <w:rFonts w:eastAsia="Times New Roman" w:cs="Arial"/>
      <w:b/>
      <w:bCs/>
      <w:color w:val="7F7F7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6C22"/>
    <w:p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45B6"/>
    <w:pPr>
      <w:keepNext/>
      <w:keepLines/>
      <w:contextualSpacing/>
      <w:outlineLvl w:val="2"/>
    </w:pPr>
    <w:rPr>
      <w:rFonts w:eastAsia="Times New Roman" w:cs="Arial"/>
      <w:b/>
      <w:bCs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514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145"/>
  </w:style>
  <w:style w:type="paragraph" w:styleId="Footer">
    <w:name w:val="footer"/>
    <w:basedOn w:val="Normal"/>
    <w:link w:val="FooterChar"/>
    <w:uiPriority w:val="99"/>
    <w:unhideWhenUsed/>
    <w:rsid w:val="0017514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145"/>
  </w:style>
  <w:style w:type="character" w:customStyle="1" w:styleId="Heading1Char">
    <w:name w:val="Heading 1 Char"/>
    <w:basedOn w:val="DefaultParagraphFont"/>
    <w:link w:val="Heading1"/>
    <w:uiPriority w:val="9"/>
    <w:rsid w:val="00B545B6"/>
    <w:rPr>
      <w:rFonts w:ascii="Arial" w:eastAsia="Times New Roman" w:hAnsi="Arial" w:cs="Arial"/>
      <w:b/>
      <w:bCs/>
      <w:color w:val="7F7F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86C22"/>
    <w:rPr>
      <w:rFonts w:ascii="Arial" w:hAnsi="Arial"/>
      <w:b/>
      <w:sz w:val="18"/>
      <w:szCs w:val="2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CA6A35"/>
    <w:pPr>
      <w:spacing w:before="240"/>
      <w:contextualSpacing/>
    </w:pPr>
    <w:rPr>
      <w:rFonts w:eastAsia="Times New Roman" w:cs="Arial"/>
      <w:b/>
      <w:color w:val="7F7F7F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A6A35"/>
    <w:rPr>
      <w:rFonts w:ascii="Arial" w:eastAsia="Times New Roman" w:hAnsi="Arial" w:cs="Arial"/>
      <w:b/>
      <w:color w:val="7F7F7F"/>
      <w:kern w:val="28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6A35"/>
    <w:pPr>
      <w:numPr>
        <w:ilvl w:val="1"/>
      </w:numPr>
    </w:pPr>
    <w:rPr>
      <w:rFonts w:eastAsia="Times New Roman" w:cs="Arial"/>
      <w:iCs/>
      <w:color w:val="7F7F7F"/>
      <w:spacing w:val="5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CA6A35"/>
    <w:rPr>
      <w:rFonts w:ascii="Arial" w:eastAsia="Times New Roman" w:hAnsi="Arial" w:cs="Arial"/>
      <w:iCs/>
      <w:color w:val="7F7F7F"/>
      <w:spacing w:val="5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0CCC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C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A6A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B545B6"/>
    <w:rPr>
      <w:rFonts w:ascii="Arial" w:eastAsia="Times New Roman" w:hAnsi="Arial" w:cs="Arial"/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  <w:rsid w:val="00315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6565"/>
    <w:rPr>
      <w:color w:val="0000FF" w:themeColor="hyperlink"/>
      <w:u w:val="single"/>
    </w:rPr>
  </w:style>
  <w:style w:type="paragraph" w:customStyle="1" w:styleId="Kaflar">
    <w:name w:val="Kaflar"/>
    <w:basedOn w:val="Normal"/>
    <w:link w:val="KaflarChar"/>
    <w:rsid w:val="0089750C"/>
    <w:pPr>
      <w:spacing w:before="40"/>
      <w:ind w:left="-119"/>
    </w:pPr>
    <w:rPr>
      <w:rFonts w:eastAsia="Times New Roman"/>
      <w:b/>
      <w:sz w:val="20"/>
      <w:szCs w:val="24"/>
      <w:lang w:val="en-US"/>
    </w:rPr>
  </w:style>
  <w:style w:type="character" w:customStyle="1" w:styleId="KaflarChar">
    <w:name w:val="Kaflar Char"/>
    <w:basedOn w:val="DefaultParagraphFont"/>
    <w:link w:val="Kaflar"/>
    <w:rsid w:val="0089750C"/>
    <w:rPr>
      <w:rFonts w:ascii="Arial" w:eastAsia="Times New Roman" w:hAnsi="Arial"/>
      <w:b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152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52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521C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2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21C"/>
    <w:rPr>
      <w:rFonts w:ascii="Arial" w:hAnsi="Arial"/>
      <w:b/>
      <w:bCs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172F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172FF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3C72A1"/>
    <w:rPr>
      <w:rFonts w:ascii="Arial" w:hAnsi="Arial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4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www.rsk.i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cd2962d-bf32-4e52-b739-f22e8d67108f">F5MCY5DCTDCH-2018283311-140465</_dlc_DocId>
    <_dlc_DocIdUrl xmlns="ccd2962d-bf32-4e52-b739-f22e8d67108f">
      <Url>http://vidskiptaumsjon/deildir/bakvinnsla/_layouts/15/DocIdRedir.aspx?ID=F5MCY5DCTDCH-2018283311-140465</Url>
      <Description>F5MCY5DCTDCH-2018283311-140465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FF0CFC6CEAD4F961CDCD2C1538609" ma:contentTypeVersion="7" ma:contentTypeDescription="Create a new document." ma:contentTypeScope="" ma:versionID="5d002abeaf9c55cf5b41a324016878c8">
  <xsd:schema xmlns:xsd="http://www.w3.org/2001/XMLSchema" xmlns:xs="http://www.w3.org/2001/XMLSchema" xmlns:p="http://schemas.microsoft.com/office/2006/metadata/properties" xmlns:ns2="ccd2962d-bf32-4e52-b739-f22e8d67108f" xmlns:ns3="fd8c9633-3f97-49df-8de9-1e8ec5dbbe53" targetNamespace="http://schemas.microsoft.com/office/2006/metadata/properties" ma:root="true" ma:fieldsID="8782c581f8a04663d1f6acbe0d9bb4d9" ns2:_="" ns3:_="">
    <xsd:import namespace="ccd2962d-bf32-4e52-b739-f22e8d67108f"/>
    <xsd:import namespace="fd8c9633-3f97-49df-8de9-1e8ec5dbbe5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d2962d-bf32-4e52-b739-f22e8d67108f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c9633-3f97-49df-8de9-1e8ec5dbbe5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2FBAB-D910-47F1-A9C9-9E56A5A7C2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3245615-17CF-4F97-9848-13F779485112}">
  <ds:schemaRefs>
    <ds:schemaRef ds:uri="http://schemas.microsoft.com/office/2006/metadata/properties"/>
    <ds:schemaRef ds:uri="http://schemas.microsoft.com/office/infopath/2007/PartnerControls"/>
    <ds:schemaRef ds:uri="ccd2962d-bf32-4e52-b739-f22e8d67108f"/>
  </ds:schemaRefs>
</ds:datastoreItem>
</file>

<file path=customXml/itemProps3.xml><?xml version="1.0" encoding="utf-8"?>
<ds:datastoreItem xmlns:ds="http://schemas.openxmlformats.org/officeDocument/2006/customXml" ds:itemID="{F3778053-D681-4129-B1DC-B7C592B07E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ADA767-800E-4685-9955-B13FE92F5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d2962d-bf32-4e52-b739-f22e8d67108f"/>
    <ds:schemaRef ds:uri="fd8c9633-3f97-49df-8de9-1e8ec5dbbe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BA2B715-6323-4320-A26A-EA7D657ADDC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1BDA0D22-5A37-40A7-A711-1272C45BA55C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913C52FA-1009-4C06-B8FA-71B3E0D73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1004_Samningur_um_utgreidslu_vidbotarlifeyrissparnadar</Template>
  <TotalTime>2</TotalTime>
  <Pages>1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Samningur um útgreiðslu úr lífeyrissjóði (1004)</vt:lpstr>
    </vt:vector>
  </TitlesOfParts>
  <Manager>Lögfræðideild / ejg</Manager>
  <Company>Landsbankinn hf.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Samningur um útgreiðslu úr lífeyrissjóði (1004)</dc:title>
  <dc:subject>Viðbótarlífeyrissparnaður</dc:subject>
  <dc:creator>Margrét Sigurbjörnsdóttir</dc:creator>
  <cp:lastModifiedBy>Elín J. Gunnarsdóttir</cp:lastModifiedBy>
  <cp:revision>6</cp:revision>
  <cp:lastPrinted>2019-01-07T15:44:00Z</cp:lastPrinted>
  <dcterms:created xsi:type="dcterms:W3CDTF">2021-01-06T11:28:00Z</dcterms:created>
  <dcterms:modified xsi:type="dcterms:W3CDTF">2021-01-12T10:15:00Z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0x0101007A7FF0CFC6CEAD4F961CDCD2C1538609</vt:lpwstr>
  </property>
  <property fmtid="{D5CDD505-2E9C-101B-9397-08002B2CF9AE}" pid="3" name="_dlc_DocIdItemGuid">
    <vt:lpwstr>1e13fe20-fcdd-4f37-b142-6ef23b1442b0</vt:lpwstr>
  </property>
</Properties>
</file>